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9E44B0D" w14:textId="75890D10" w:rsidR="00262114" w:rsidRPr="00357838" w:rsidRDefault="00C0255B" w:rsidP="00425A23">
      <w:pPr>
        <w:pStyle w:val="Logos"/>
        <w:tabs>
          <w:tab w:val="left" w:pos="12191"/>
        </w:tabs>
        <w:jc w:val="center"/>
        <w:rPr>
          <w:rFonts w:asciiTheme="minorHAnsi" w:eastAsiaTheme="minorHAnsi" w:hAnsiTheme="minorHAnsi" w:cstheme="minorBidi"/>
          <w:b/>
          <w:noProof w:val="0"/>
          <w:color w:val="auto"/>
          <w:sz w:val="36"/>
          <w:szCs w:val="22"/>
          <w:u w:val="single"/>
          <w:lang w:eastAsia="en-US"/>
        </w:rPr>
      </w:pPr>
      <w:r w:rsidRPr="00357838">
        <w:rPr>
          <w:rFonts w:asciiTheme="minorHAnsi" w:eastAsiaTheme="minorHAnsi" w:hAnsiTheme="minorHAnsi" w:cstheme="minorBidi"/>
          <w:b/>
          <w:color w:val="auto"/>
          <w:sz w:val="36"/>
          <w:szCs w:val="22"/>
          <w:u w:val="single"/>
        </w:rPr>
        <mc:AlternateContent>
          <mc:Choice Requires="wps">
            <w:drawing>
              <wp:anchor distT="0" distB="0" distL="114300" distR="114300" simplePos="0" relativeHeight="251659264" behindDoc="0" locked="0" layoutInCell="1" allowOverlap="1" wp14:anchorId="3A5115D8" wp14:editId="40B43761">
                <wp:simplePos x="0" y="0"/>
                <wp:positionH relativeFrom="column">
                  <wp:posOffset>8832215</wp:posOffset>
                </wp:positionH>
                <wp:positionV relativeFrom="paragraph">
                  <wp:posOffset>-393700</wp:posOffset>
                </wp:positionV>
                <wp:extent cx="1211580" cy="7524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52475"/>
                        </a:xfrm>
                        <a:prstGeom prst="rect">
                          <a:avLst/>
                        </a:prstGeom>
                        <a:solidFill>
                          <a:srgbClr val="FFFFFF"/>
                        </a:solidFill>
                        <a:ln w="9525">
                          <a:noFill/>
                          <a:miter lim="800000"/>
                          <a:headEnd/>
                          <a:tailEnd/>
                        </a:ln>
                      </wps:spPr>
                      <wps:txbx>
                        <w:txbxContent>
                          <w:p w14:paraId="26D5FFD7" w14:textId="2546B94B" w:rsidR="0009751B" w:rsidRDefault="0009751B" w:rsidP="00C0255B">
                            <w:pPr>
                              <w:jc w:val="right"/>
                            </w:pPr>
                            <w:r>
                              <w:rPr>
                                <w:noProof/>
                                <w:lang w:eastAsia="en-GB"/>
                              </w:rPr>
                              <w:drawing>
                                <wp:inline distT="0" distB="0" distL="0" distR="0" wp14:anchorId="697D1BAC" wp14:editId="19A2BAE5">
                                  <wp:extent cx="962025" cy="680436"/>
                                  <wp:effectExtent l="0" t="0" r="0" b="5715"/>
                                  <wp:docPr id="2" name="Picture 2" descr="C:\ProgramData\Shared Desktop\Roebuck\Vision &amp; Ethos\School Logos\New Academy Logo\Academy Logo With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Data\Shared Desktop\Roebuck\Vision &amp; Ethos\School Logos\New Academy Logo\Academy Logo With Mot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624" cy="6843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A5115D8" id="_x0000_t202" coordsize="21600,21600" o:spt="202" path="m,l,21600r21600,l21600,xe">
                <v:stroke joinstyle="miter"/>
                <v:path gradientshapeok="t" o:connecttype="rect"/>
              </v:shapetype>
              <v:shape id="Text Box 2" o:spid="_x0000_s1026" type="#_x0000_t202" style="position:absolute;left:0;text-align:left;margin-left:695.45pt;margin-top:-31pt;width:95.4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" stroked="f">
                <v:textbox>
                  <w:txbxContent>
                    <w:p w14:paraId="26D5FFD7" w14:textId="2546B94B" w:rsidR="00E33478" w:rsidRDefault="00E33478" w:rsidP="00C0255B">
                      <w:pPr>
                        <w:jc w:val="right"/>
                      </w:pPr>
                      <w:r>
                        <w:rPr>
                          <w:noProof/>
                          <w:lang w:eastAsia="en-GB"/>
                        </w:rPr>
                        <w:drawing>
                          <wp:inline distT="0" distB="0" distL="0" distR="0" wp14:anchorId="697D1BAC" wp14:editId="19A2BAE5">
                            <wp:extent cx="962025" cy="680436"/>
                            <wp:effectExtent l="0" t="0" r="0" b="5715"/>
                            <wp:docPr id="2" name="Picture 2" descr="C:\ProgramData\Shared Desktop\Roebuck\Vision &amp; Ethos\School Logos\New Academy Logo\Academy Logo With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Data\Shared Desktop\Roebuck\Vision &amp; Ethos\School Logos\New Academy Logo\Academy Logo With Mot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7624" cy="684396"/>
                                    </a:xfrm>
                                    <a:prstGeom prst="rect">
                                      <a:avLst/>
                                    </a:prstGeom>
                                    <a:noFill/>
                                    <a:ln>
                                      <a:noFill/>
                                    </a:ln>
                                  </pic:spPr>
                                </pic:pic>
                              </a:graphicData>
                            </a:graphic>
                          </wp:inline>
                        </w:drawing>
                      </w:r>
                    </w:p>
                  </w:txbxContent>
                </v:textbox>
              </v:shape>
            </w:pict>
          </mc:Fallback>
        </mc:AlternateContent>
      </w:r>
      <w:r w:rsidRPr="00357838">
        <w:rPr>
          <w:rFonts w:asciiTheme="minorHAnsi" w:eastAsiaTheme="minorHAnsi" w:hAnsiTheme="minorHAnsi" w:cstheme="minorBidi"/>
          <w:b/>
          <w:noProof w:val="0"/>
          <w:color w:val="auto"/>
          <w:sz w:val="36"/>
          <w:szCs w:val="22"/>
          <w:u w:val="single"/>
          <w:lang w:eastAsia="en-US"/>
        </w:rPr>
        <w:t xml:space="preserve">Roebuck </w:t>
      </w:r>
      <w:r w:rsidR="00604FF7" w:rsidRPr="00357838">
        <w:rPr>
          <w:rFonts w:asciiTheme="minorHAnsi" w:eastAsiaTheme="minorHAnsi" w:hAnsiTheme="minorHAnsi" w:cstheme="minorBidi"/>
          <w:b/>
          <w:noProof w:val="0"/>
          <w:color w:val="auto"/>
          <w:sz w:val="36"/>
          <w:szCs w:val="22"/>
          <w:u w:val="single"/>
          <w:lang w:eastAsia="en-US"/>
        </w:rPr>
        <w:t>Academy</w:t>
      </w:r>
      <w:r w:rsidRPr="00357838">
        <w:rPr>
          <w:rFonts w:asciiTheme="minorHAnsi" w:eastAsiaTheme="minorHAnsi" w:hAnsiTheme="minorHAnsi" w:cstheme="minorBidi"/>
          <w:b/>
          <w:noProof w:val="0"/>
          <w:color w:val="auto"/>
          <w:sz w:val="36"/>
          <w:szCs w:val="22"/>
          <w:u w:val="single"/>
          <w:lang w:eastAsia="en-US"/>
        </w:rPr>
        <w:t xml:space="preserve"> - </w:t>
      </w:r>
      <w:r w:rsidR="0083734E">
        <w:rPr>
          <w:rFonts w:asciiTheme="minorHAnsi" w:eastAsiaTheme="minorHAnsi" w:hAnsiTheme="minorHAnsi" w:cstheme="minorBidi"/>
          <w:b/>
          <w:noProof w:val="0"/>
          <w:color w:val="auto"/>
          <w:sz w:val="36"/>
          <w:szCs w:val="22"/>
          <w:u w:val="single"/>
          <w:lang w:eastAsia="en-US"/>
        </w:rPr>
        <w:t>Pupil Premium Strategy &amp; Evaluation</w:t>
      </w:r>
      <w:r w:rsidR="00E85D66" w:rsidRPr="00357838">
        <w:rPr>
          <w:rFonts w:asciiTheme="minorHAnsi" w:eastAsiaTheme="minorHAnsi" w:hAnsiTheme="minorHAnsi" w:cstheme="minorBidi"/>
          <w:b/>
          <w:noProof w:val="0"/>
          <w:color w:val="auto"/>
          <w:sz w:val="36"/>
          <w:szCs w:val="22"/>
          <w:u w:val="single"/>
          <w:lang w:eastAsia="en-US"/>
        </w:rPr>
        <w:t xml:space="preserve"> 2017 -18</w:t>
      </w:r>
    </w:p>
    <w:tbl>
      <w:tblPr>
        <w:tblStyle w:val="TableGrid"/>
        <w:tblW w:w="15417" w:type="dxa"/>
        <w:tblLayout w:type="fixed"/>
        <w:tblLook w:val="04A0" w:firstRow="1" w:lastRow="0" w:firstColumn="1" w:lastColumn="0" w:noHBand="0" w:noVBand="1"/>
      </w:tblPr>
      <w:tblGrid>
        <w:gridCol w:w="2660"/>
        <w:gridCol w:w="1276"/>
        <w:gridCol w:w="3632"/>
        <w:gridCol w:w="1471"/>
        <w:gridCol w:w="4819"/>
        <w:gridCol w:w="1559"/>
      </w:tblGrid>
      <w:tr w:rsidR="00C14FAE" w:rsidRPr="00BE671B" w14:paraId="73B3A426" w14:textId="77777777" w:rsidTr="00267F85">
        <w:tc>
          <w:tcPr>
            <w:tcW w:w="15417" w:type="dxa"/>
            <w:gridSpan w:val="6"/>
            <w:shd w:val="clear" w:color="auto" w:fill="CFDCE3"/>
            <w:tcMar>
              <w:top w:w="57" w:type="dxa"/>
              <w:bottom w:w="57" w:type="dxa"/>
            </w:tcMar>
          </w:tcPr>
          <w:p w14:paraId="661FF981" w14:textId="5B3B13DA" w:rsidR="00C14FAE" w:rsidRPr="00855881" w:rsidRDefault="00C14FAE" w:rsidP="00267F85">
            <w:pPr>
              <w:pStyle w:val="ListParagraph"/>
              <w:numPr>
                <w:ilvl w:val="0"/>
                <w:numId w:val="17"/>
              </w:numPr>
              <w:ind w:left="426" w:hanging="284"/>
              <w:rPr>
                <w:rFonts w:ascii="Arial" w:hAnsi="Arial" w:cs="Arial"/>
                <w:b/>
                <w:sz w:val="20"/>
                <w:szCs w:val="20"/>
              </w:rPr>
            </w:pPr>
            <w:r w:rsidRPr="00855881">
              <w:rPr>
                <w:rFonts w:ascii="Arial" w:hAnsi="Arial" w:cs="Arial"/>
                <w:b/>
                <w:sz w:val="20"/>
                <w:szCs w:val="20"/>
              </w:rPr>
              <w:t>Summary information</w:t>
            </w:r>
            <w:r w:rsidR="00357838">
              <w:rPr>
                <w:rFonts w:ascii="Arial" w:hAnsi="Arial" w:cs="Arial"/>
                <w:b/>
                <w:sz w:val="20"/>
                <w:szCs w:val="20"/>
              </w:rPr>
              <w:t xml:space="preserve">  </w:t>
            </w:r>
          </w:p>
        </w:tc>
      </w:tr>
      <w:tr w:rsidR="00C14FAE" w:rsidRPr="00BE671B" w14:paraId="61B9EF55" w14:textId="77777777" w:rsidTr="008B7FE5">
        <w:tc>
          <w:tcPr>
            <w:tcW w:w="2660" w:type="dxa"/>
            <w:tcMar>
              <w:top w:w="57" w:type="dxa"/>
              <w:bottom w:w="57" w:type="dxa"/>
            </w:tcMar>
          </w:tcPr>
          <w:p w14:paraId="4DAD4149" w14:textId="77777777" w:rsidR="00C14FAE" w:rsidRPr="00855881" w:rsidRDefault="00C14FAE" w:rsidP="00F12E26">
            <w:pPr>
              <w:rPr>
                <w:rFonts w:ascii="Arial" w:hAnsi="Arial" w:cs="Arial"/>
                <w:b/>
                <w:sz w:val="20"/>
                <w:szCs w:val="20"/>
              </w:rPr>
            </w:pPr>
            <w:r w:rsidRPr="00855881">
              <w:rPr>
                <w:rFonts w:ascii="Arial" w:hAnsi="Arial" w:cs="Arial"/>
                <w:b/>
                <w:sz w:val="20"/>
                <w:szCs w:val="20"/>
              </w:rPr>
              <w:t>School</w:t>
            </w:r>
          </w:p>
        </w:tc>
        <w:tc>
          <w:tcPr>
            <w:tcW w:w="12757" w:type="dxa"/>
            <w:gridSpan w:val="5"/>
            <w:tcMar>
              <w:top w:w="57" w:type="dxa"/>
              <w:bottom w:w="57" w:type="dxa"/>
            </w:tcMar>
          </w:tcPr>
          <w:p w14:paraId="0AAE748D" w14:textId="0ADE1D7B" w:rsidR="00C14FAE" w:rsidRPr="00855881" w:rsidRDefault="00425A23" w:rsidP="004F4B1E">
            <w:pPr>
              <w:tabs>
                <w:tab w:val="left" w:pos="2666"/>
              </w:tabs>
              <w:jc w:val="both"/>
              <w:rPr>
                <w:rFonts w:ascii="Arial" w:hAnsi="Arial" w:cs="Arial"/>
                <w:sz w:val="20"/>
                <w:szCs w:val="20"/>
              </w:rPr>
            </w:pPr>
            <w:r>
              <w:rPr>
                <w:rFonts w:ascii="Arial" w:hAnsi="Arial" w:cs="Arial"/>
                <w:sz w:val="20"/>
                <w:szCs w:val="20"/>
              </w:rPr>
              <w:t xml:space="preserve">Roebuck </w:t>
            </w:r>
            <w:r w:rsidR="004F4B1E">
              <w:rPr>
                <w:rFonts w:ascii="Arial" w:hAnsi="Arial" w:cs="Arial"/>
                <w:sz w:val="20"/>
                <w:szCs w:val="20"/>
              </w:rPr>
              <w:t>Academy</w:t>
            </w:r>
          </w:p>
        </w:tc>
      </w:tr>
      <w:tr w:rsidR="00F25DF2" w:rsidRPr="00BE671B" w14:paraId="1FC961B4" w14:textId="77777777" w:rsidTr="008B7FE5">
        <w:tc>
          <w:tcPr>
            <w:tcW w:w="2660" w:type="dxa"/>
            <w:tcMar>
              <w:top w:w="57" w:type="dxa"/>
              <w:bottom w:w="57" w:type="dxa"/>
            </w:tcMar>
          </w:tcPr>
          <w:p w14:paraId="351F6CDE" w14:textId="77777777" w:rsidR="00C14FAE" w:rsidRPr="00855881" w:rsidRDefault="00C14FAE" w:rsidP="00F12E26">
            <w:pPr>
              <w:rPr>
                <w:rFonts w:ascii="Arial" w:hAnsi="Arial" w:cs="Arial"/>
                <w:b/>
                <w:sz w:val="20"/>
                <w:szCs w:val="20"/>
              </w:rPr>
            </w:pPr>
            <w:r w:rsidRPr="00855881">
              <w:rPr>
                <w:rFonts w:ascii="Arial" w:hAnsi="Arial" w:cs="Arial"/>
                <w:b/>
                <w:sz w:val="20"/>
                <w:szCs w:val="20"/>
              </w:rPr>
              <w:t>Academic Year</w:t>
            </w:r>
          </w:p>
        </w:tc>
        <w:tc>
          <w:tcPr>
            <w:tcW w:w="1276" w:type="dxa"/>
            <w:tcMar>
              <w:top w:w="57" w:type="dxa"/>
              <w:bottom w:w="57" w:type="dxa"/>
            </w:tcMar>
          </w:tcPr>
          <w:p w14:paraId="11A04416" w14:textId="66EB0273" w:rsidR="00C14FAE" w:rsidRPr="00855881" w:rsidRDefault="004F4B1E">
            <w:pPr>
              <w:rPr>
                <w:rFonts w:ascii="Arial" w:hAnsi="Arial" w:cs="Arial"/>
                <w:sz w:val="20"/>
                <w:szCs w:val="20"/>
              </w:rPr>
            </w:pPr>
            <w:r>
              <w:rPr>
                <w:rFonts w:ascii="Arial" w:hAnsi="Arial" w:cs="Arial"/>
                <w:sz w:val="20"/>
                <w:szCs w:val="20"/>
              </w:rPr>
              <w:t>2017</w:t>
            </w:r>
            <w:r w:rsidR="00425A23">
              <w:rPr>
                <w:rFonts w:ascii="Arial" w:hAnsi="Arial" w:cs="Arial"/>
                <w:sz w:val="20"/>
                <w:szCs w:val="20"/>
              </w:rPr>
              <w:t>-20</w:t>
            </w:r>
            <w:r>
              <w:rPr>
                <w:rFonts w:ascii="Arial" w:hAnsi="Arial" w:cs="Arial"/>
                <w:sz w:val="20"/>
                <w:szCs w:val="20"/>
              </w:rPr>
              <w:t>18</w:t>
            </w:r>
          </w:p>
        </w:tc>
        <w:tc>
          <w:tcPr>
            <w:tcW w:w="3632" w:type="dxa"/>
          </w:tcPr>
          <w:p w14:paraId="4C60C5C0" w14:textId="77777777" w:rsidR="00C14FAE" w:rsidRPr="004E6A17" w:rsidRDefault="00C14FAE" w:rsidP="00F12E26">
            <w:pPr>
              <w:rPr>
                <w:rFonts w:ascii="Arial" w:hAnsi="Arial" w:cs="Arial"/>
                <w:sz w:val="20"/>
                <w:szCs w:val="20"/>
              </w:rPr>
            </w:pPr>
            <w:r w:rsidRPr="004E6A17">
              <w:rPr>
                <w:rFonts w:ascii="Arial" w:hAnsi="Arial" w:cs="Arial"/>
                <w:b/>
                <w:sz w:val="20"/>
                <w:szCs w:val="20"/>
              </w:rPr>
              <w:t>Total PP budget</w:t>
            </w:r>
          </w:p>
        </w:tc>
        <w:tc>
          <w:tcPr>
            <w:tcW w:w="1471" w:type="dxa"/>
          </w:tcPr>
          <w:p w14:paraId="378F34B6" w14:textId="388D66E5" w:rsidR="00C14FAE" w:rsidRPr="004E6A17" w:rsidRDefault="00830A18" w:rsidP="00425A23">
            <w:pPr>
              <w:rPr>
                <w:rFonts w:ascii="Arial" w:hAnsi="Arial" w:cs="Arial"/>
                <w:sz w:val="20"/>
                <w:szCs w:val="20"/>
              </w:rPr>
            </w:pPr>
            <w:r w:rsidRPr="004E6A17">
              <w:rPr>
                <w:rFonts w:ascii="Arial" w:hAnsi="Arial" w:cs="Arial"/>
                <w:sz w:val="20"/>
                <w:szCs w:val="20"/>
              </w:rPr>
              <w:t>£</w:t>
            </w:r>
            <w:r w:rsidR="000115E6" w:rsidRPr="004E6A17">
              <w:rPr>
                <w:rFonts w:ascii="Arial" w:hAnsi="Arial" w:cs="Arial"/>
                <w:sz w:val="20"/>
                <w:szCs w:val="20"/>
              </w:rPr>
              <w:t>84,480</w:t>
            </w:r>
          </w:p>
        </w:tc>
        <w:tc>
          <w:tcPr>
            <w:tcW w:w="4819" w:type="dxa"/>
          </w:tcPr>
          <w:p w14:paraId="0BE5FB6B" w14:textId="77777777" w:rsidR="00C14FAE" w:rsidRPr="00855881" w:rsidRDefault="00C14FAE" w:rsidP="00F12E26">
            <w:pPr>
              <w:rPr>
                <w:rFonts w:ascii="Arial" w:hAnsi="Arial" w:cs="Arial"/>
                <w:sz w:val="20"/>
                <w:szCs w:val="20"/>
              </w:rPr>
            </w:pPr>
            <w:r w:rsidRPr="00855881">
              <w:rPr>
                <w:rFonts w:ascii="Arial" w:hAnsi="Arial" w:cs="Arial"/>
                <w:b/>
                <w:sz w:val="20"/>
                <w:szCs w:val="20"/>
              </w:rPr>
              <w:t>Date of most recent PP Review</w:t>
            </w:r>
          </w:p>
        </w:tc>
        <w:tc>
          <w:tcPr>
            <w:tcW w:w="1559" w:type="dxa"/>
          </w:tcPr>
          <w:p w14:paraId="10EAEE6C" w14:textId="58B02C20" w:rsidR="00C14FAE" w:rsidRPr="00855881" w:rsidRDefault="00425A23">
            <w:pPr>
              <w:rPr>
                <w:rFonts w:ascii="Arial" w:hAnsi="Arial" w:cs="Arial"/>
                <w:sz w:val="20"/>
                <w:szCs w:val="20"/>
              </w:rPr>
            </w:pPr>
            <w:r>
              <w:rPr>
                <w:rFonts w:ascii="Arial" w:hAnsi="Arial" w:cs="Arial"/>
                <w:sz w:val="20"/>
                <w:szCs w:val="20"/>
              </w:rPr>
              <w:t>N/A</w:t>
            </w:r>
          </w:p>
        </w:tc>
      </w:tr>
      <w:tr w:rsidR="00F25DF2" w:rsidRPr="00BE671B" w14:paraId="36741700" w14:textId="77777777" w:rsidTr="008B7FE5">
        <w:tc>
          <w:tcPr>
            <w:tcW w:w="2660" w:type="dxa"/>
            <w:tcMar>
              <w:top w:w="57" w:type="dxa"/>
              <w:bottom w:w="57" w:type="dxa"/>
            </w:tcMar>
          </w:tcPr>
          <w:p w14:paraId="6714C68F" w14:textId="77777777" w:rsidR="00C14FAE" w:rsidRDefault="00C14FAE" w:rsidP="00F12E26">
            <w:pPr>
              <w:rPr>
                <w:rFonts w:ascii="Arial" w:hAnsi="Arial" w:cs="Arial"/>
                <w:b/>
                <w:sz w:val="20"/>
                <w:szCs w:val="20"/>
              </w:rPr>
            </w:pPr>
            <w:r w:rsidRPr="00855881">
              <w:rPr>
                <w:rFonts w:ascii="Arial" w:hAnsi="Arial" w:cs="Arial"/>
                <w:b/>
                <w:sz w:val="20"/>
                <w:szCs w:val="20"/>
              </w:rPr>
              <w:t>Total number of pupils</w:t>
            </w:r>
          </w:p>
          <w:p w14:paraId="0BB60046" w14:textId="23124F31" w:rsidR="00D914F6" w:rsidRPr="00855881" w:rsidRDefault="00D914F6" w:rsidP="00F12E26">
            <w:pPr>
              <w:rPr>
                <w:rFonts w:ascii="Arial" w:hAnsi="Arial" w:cs="Arial"/>
                <w:sz w:val="20"/>
                <w:szCs w:val="20"/>
              </w:rPr>
            </w:pPr>
            <w:r>
              <w:rPr>
                <w:rFonts w:ascii="Arial" w:hAnsi="Arial" w:cs="Arial"/>
                <w:b/>
                <w:sz w:val="20"/>
                <w:szCs w:val="20"/>
              </w:rPr>
              <w:t>(Current at time of working)</w:t>
            </w:r>
          </w:p>
        </w:tc>
        <w:tc>
          <w:tcPr>
            <w:tcW w:w="1276" w:type="dxa"/>
            <w:tcMar>
              <w:top w:w="57" w:type="dxa"/>
              <w:bottom w:w="57" w:type="dxa"/>
            </w:tcMar>
          </w:tcPr>
          <w:p w14:paraId="603534A6" w14:textId="42BE497F" w:rsidR="00C14FAE" w:rsidRPr="00855881" w:rsidRDefault="004F4B1E">
            <w:pPr>
              <w:rPr>
                <w:rFonts w:ascii="Arial" w:hAnsi="Arial" w:cs="Arial"/>
                <w:sz w:val="20"/>
                <w:szCs w:val="20"/>
              </w:rPr>
            </w:pPr>
            <w:r>
              <w:rPr>
                <w:rFonts w:ascii="Arial" w:hAnsi="Arial" w:cs="Arial"/>
                <w:sz w:val="20"/>
                <w:szCs w:val="20"/>
              </w:rPr>
              <w:t>321</w:t>
            </w:r>
          </w:p>
        </w:tc>
        <w:tc>
          <w:tcPr>
            <w:tcW w:w="3632" w:type="dxa"/>
          </w:tcPr>
          <w:p w14:paraId="7431BF7C" w14:textId="77777777" w:rsidR="00C14FAE" w:rsidRPr="00855881" w:rsidRDefault="00C14FAE" w:rsidP="00C14FAE">
            <w:pPr>
              <w:rPr>
                <w:rFonts w:ascii="Arial" w:hAnsi="Arial" w:cs="Arial"/>
                <w:sz w:val="20"/>
                <w:szCs w:val="20"/>
              </w:rPr>
            </w:pPr>
            <w:r w:rsidRPr="00855881">
              <w:rPr>
                <w:rFonts w:ascii="Arial" w:hAnsi="Arial" w:cs="Arial"/>
                <w:b/>
                <w:sz w:val="20"/>
                <w:szCs w:val="20"/>
              </w:rPr>
              <w:t>Number of pupils eligible for PP</w:t>
            </w:r>
          </w:p>
        </w:tc>
        <w:tc>
          <w:tcPr>
            <w:tcW w:w="1471" w:type="dxa"/>
          </w:tcPr>
          <w:p w14:paraId="338BE990" w14:textId="60E27CED" w:rsidR="00C14FAE" w:rsidRPr="00855881" w:rsidRDefault="00973223">
            <w:pPr>
              <w:rPr>
                <w:rFonts w:ascii="Arial" w:hAnsi="Arial" w:cs="Arial"/>
                <w:sz w:val="20"/>
                <w:szCs w:val="20"/>
              </w:rPr>
            </w:pPr>
            <w:r>
              <w:rPr>
                <w:rFonts w:ascii="Arial" w:hAnsi="Arial" w:cs="Arial"/>
                <w:sz w:val="20"/>
                <w:szCs w:val="20"/>
              </w:rPr>
              <w:t>67</w:t>
            </w:r>
          </w:p>
        </w:tc>
        <w:tc>
          <w:tcPr>
            <w:tcW w:w="4819" w:type="dxa"/>
          </w:tcPr>
          <w:p w14:paraId="198C1A59" w14:textId="77777777" w:rsidR="00C14FAE" w:rsidRPr="00855881" w:rsidRDefault="008B7FE5" w:rsidP="00C14FAE">
            <w:pPr>
              <w:rPr>
                <w:rFonts w:ascii="Arial" w:hAnsi="Arial" w:cs="Arial"/>
                <w:sz w:val="20"/>
                <w:szCs w:val="20"/>
              </w:rPr>
            </w:pPr>
            <w:r w:rsidRPr="00855881">
              <w:rPr>
                <w:rFonts w:ascii="Arial" w:hAnsi="Arial" w:cs="Arial"/>
                <w:b/>
                <w:sz w:val="20"/>
                <w:szCs w:val="20"/>
              </w:rPr>
              <w:t>Date for next internal review of this strategy</w:t>
            </w:r>
          </w:p>
        </w:tc>
        <w:tc>
          <w:tcPr>
            <w:tcW w:w="1559" w:type="dxa"/>
          </w:tcPr>
          <w:p w14:paraId="2EDB846D" w14:textId="328F3770" w:rsidR="00C14FAE" w:rsidRPr="00855881" w:rsidRDefault="00C0255B">
            <w:pPr>
              <w:rPr>
                <w:rFonts w:ascii="Arial" w:hAnsi="Arial" w:cs="Arial"/>
                <w:sz w:val="20"/>
                <w:szCs w:val="20"/>
              </w:rPr>
            </w:pPr>
            <w:r>
              <w:rPr>
                <w:rFonts w:ascii="Arial" w:hAnsi="Arial" w:cs="Arial"/>
                <w:sz w:val="20"/>
                <w:szCs w:val="20"/>
              </w:rPr>
              <w:t>July 2018</w:t>
            </w:r>
          </w:p>
        </w:tc>
      </w:tr>
    </w:tbl>
    <w:p w14:paraId="1EA326D4" w14:textId="77777777" w:rsidR="00B80272" w:rsidRPr="00855881" w:rsidRDefault="00B80272">
      <w:pPr>
        <w:rPr>
          <w:rFonts w:ascii="Arial" w:hAnsi="Arial" w:cs="Arial"/>
          <w:sz w:val="20"/>
          <w:szCs w:val="20"/>
        </w:rPr>
      </w:pPr>
    </w:p>
    <w:tbl>
      <w:tblPr>
        <w:tblStyle w:val="TableGrid"/>
        <w:tblW w:w="15417" w:type="dxa"/>
        <w:tblLook w:val="04A0" w:firstRow="1" w:lastRow="0" w:firstColumn="1" w:lastColumn="0" w:noHBand="0" w:noVBand="1"/>
      </w:tblPr>
      <w:tblGrid>
        <w:gridCol w:w="7810"/>
        <w:gridCol w:w="3331"/>
        <w:gridCol w:w="4276"/>
      </w:tblGrid>
      <w:tr w:rsidR="00B80272" w:rsidRPr="00BE671B" w14:paraId="73F56B20" w14:textId="77777777" w:rsidTr="00D22807">
        <w:trPr>
          <w:trHeight w:val="264"/>
        </w:trPr>
        <w:tc>
          <w:tcPr>
            <w:tcW w:w="15417" w:type="dxa"/>
            <w:gridSpan w:val="3"/>
            <w:shd w:val="clear" w:color="auto" w:fill="CFDCE3"/>
            <w:tcMar>
              <w:top w:w="57" w:type="dxa"/>
              <w:bottom w:w="57" w:type="dxa"/>
            </w:tcMar>
          </w:tcPr>
          <w:p w14:paraId="741565F5" w14:textId="6A73FA88" w:rsidR="00B80272" w:rsidRPr="00855881" w:rsidRDefault="00B80272" w:rsidP="009242F1">
            <w:pPr>
              <w:pStyle w:val="ListParagraph"/>
              <w:numPr>
                <w:ilvl w:val="0"/>
                <w:numId w:val="17"/>
              </w:numPr>
              <w:ind w:left="426" w:hanging="284"/>
              <w:rPr>
                <w:rFonts w:ascii="Arial" w:hAnsi="Arial" w:cs="Arial"/>
                <w:b/>
                <w:sz w:val="20"/>
                <w:szCs w:val="20"/>
              </w:rPr>
            </w:pPr>
            <w:r w:rsidRPr="00855881">
              <w:rPr>
                <w:rFonts w:ascii="Arial" w:eastAsia="Arial" w:hAnsi="Arial" w:cs="Arial"/>
                <w:b/>
                <w:sz w:val="20"/>
                <w:szCs w:val="20"/>
              </w:rPr>
              <w:t xml:space="preserve">Current attainment </w:t>
            </w:r>
          </w:p>
        </w:tc>
      </w:tr>
      <w:tr w:rsidR="00C14FAE" w:rsidRPr="00BE671B" w14:paraId="1282EE40" w14:textId="77777777" w:rsidTr="00D22807">
        <w:trPr>
          <w:trHeight w:val="330"/>
        </w:trPr>
        <w:tc>
          <w:tcPr>
            <w:tcW w:w="7810" w:type="dxa"/>
            <w:tcMar>
              <w:top w:w="57" w:type="dxa"/>
              <w:bottom w:w="57" w:type="dxa"/>
            </w:tcMar>
          </w:tcPr>
          <w:p w14:paraId="291BA5E2" w14:textId="77777777" w:rsidR="00C14FAE" w:rsidRPr="00855881" w:rsidRDefault="00C14FAE" w:rsidP="00B80272">
            <w:pPr>
              <w:pStyle w:val="ListParagraph"/>
              <w:rPr>
                <w:rFonts w:ascii="Arial" w:hAnsi="Arial" w:cs="Arial"/>
                <w:sz w:val="20"/>
                <w:szCs w:val="20"/>
              </w:rPr>
            </w:pPr>
          </w:p>
        </w:tc>
        <w:tc>
          <w:tcPr>
            <w:tcW w:w="3331" w:type="dxa"/>
            <w:shd w:val="clear" w:color="auto" w:fill="FFFFFF" w:themeFill="background1"/>
            <w:tcMar>
              <w:top w:w="57" w:type="dxa"/>
              <w:bottom w:w="57" w:type="dxa"/>
            </w:tcMar>
            <w:vAlign w:val="center"/>
          </w:tcPr>
          <w:p w14:paraId="24B7A14D" w14:textId="10F08DFE" w:rsidR="00C14FAE" w:rsidRPr="00451E29" w:rsidRDefault="00C14FAE" w:rsidP="00451E29">
            <w:pPr>
              <w:spacing w:line="276" w:lineRule="auto"/>
              <w:ind w:right="-23"/>
              <w:jc w:val="center"/>
              <w:rPr>
                <w:b/>
                <w:i/>
              </w:rPr>
            </w:pPr>
            <w:r w:rsidRPr="00451E29">
              <w:rPr>
                <w:b/>
                <w:i/>
              </w:rPr>
              <w:t>Pupils eligible for PP</w:t>
            </w:r>
          </w:p>
        </w:tc>
        <w:tc>
          <w:tcPr>
            <w:tcW w:w="4276" w:type="dxa"/>
            <w:shd w:val="clear" w:color="auto" w:fill="FFFFFF" w:themeFill="background1"/>
            <w:tcMar>
              <w:top w:w="57" w:type="dxa"/>
              <w:bottom w:w="57" w:type="dxa"/>
            </w:tcMar>
            <w:vAlign w:val="center"/>
          </w:tcPr>
          <w:p w14:paraId="33B3C46A" w14:textId="77777777" w:rsidR="00C14FAE" w:rsidRPr="00451E29" w:rsidRDefault="00C14FAE" w:rsidP="00451E29">
            <w:pPr>
              <w:spacing w:line="276" w:lineRule="auto"/>
              <w:ind w:right="-23"/>
              <w:jc w:val="center"/>
              <w:rPr>
                <w:rFonts w:ascii="Arial" w:hAnsi="Arial" w:cs="Arial"/>
                <w:b/>
                <w:i/>
                <w:sz w:val="20"/>
                <w:szCs w:val="20"/>
              </w:rPr>
            </w:pPr>
            <w:r w:rsidRPr="00451E29">
              <w:rPr>
                <w:b/>
                <w:i/>
              </w:rPr>
              <w:t>Pupils not eligible for PP</w:t>
            </w:r>
            <w:r w:rsidR="00F25DF2" w:rsidRPr="00451E29">
              <w:rPr>
                <w:b/>
                <w:i/>
              </w:rPr>
              <w:t xml:space="preserve"> (national average)</w:t>
            </w:r>
            <w:r w:rsidR="00F25DF2" w:rsidRPr="00451E29">
              <w:rPr>
                <w:rFonts w:ascii="Arial" w:hAnsi="Arial" w:cs="Arial"/>
                <w:b/>
                <w:i/>
                <w:sz w:val="20"/>
                <w:szCs w:val="20"/>
              </w:rPr>
              <w:t xml:space="preserve"> </w:t>
            </w:r>
          </w:p>
        </w:tc>
      </w:tr>
      <w:tr w:rsidR="002954A6" w:rsidRPr="00BE671B" w14:paraId="41F6C807" w14:textId="77777777" w:rsidTr="00D22807">
        <w:trPr>
          <w:trHeight w:val="346"/>
        </w:trPr>
        <w:tc>
          <w:tcPr>
            <w:tcW w:w="7810" w:type="dxa"/>
            <w:tcMar>
              <w:top w:w="57" w:type="dxa"/>
              <w:bottom w:w="57" w:type="dxa"/>
            </w:tcMar>
            <w:vAlign w:val="bottom"/>
          </w:tcPr>
          <w:p w14:paraId="43FADBA0" w14:textId="3BA3F18F" w:rsidR="00EE50D0" w:rsidRPr="00451E29" w:rsidRDefault="00EE50D0" w:rsidP="003822C1">
            <w:pPr>
              <w:spacing w:line="276" w:lineRule="auto"/>
              <w:ind w:right="-23"/>
            </w:pPr>
            <w:r w:rsidRPr="00451E29">
              <w:t xml:space="preserve">% achieving </w:t>
            </w:r>
            <w:r w:rsidR="00201EB2" w:rsidRPr="00451E29">
              <w:t>ARE</w:t>
            </w:r>
            <w:r w:rsidR="005A25B5" w:rsidRPr="00451E29">
              <w:t xml:space="preserve"> or above in reading, writing and</w:t>
            </w:r>
            <w:r w:rsidRPr="00451E29">
              <w:t xml:space="preserve"> maths </w:t>
            </w:r>
          </w:p>
        </w:tc>
        <w:tc>
          <w:tcPr>
            <w:tcW w:w="3331" w:type="dxa"/>
            <w:shd w:val="clear" w:color="auto" w:fill="auto"/>
            <w:tcMar>
              <w:top w:w="57" w:type="dxa"/>
              <w:bottom w:w="57" w:type="dxa"/>
            </w:tcMar>
            <w:vAlign w:val="center"/>
          </w:tcPr>
          <w:p w14:paraId="09C862D1" w14:textId="55BEB1D1" w:rsidR="00EE50D0" w:rsidRPr="00451E29" w:rsidRDefault="00172B86" w:rsidP="00172B86">
            <w:pPr>
              <w:spacing w:line="276" w:lineRule="auto"/>
              <w:ind w:right="-23"/>
              <w:jc w:val="center"/>
            </w:pPr>
            <w:r>
              <w:t>36</w:t>
            </w:r>
            <w:r w:rsidR="006B2A3D" w:rsidRPr="00451E29">
              <w:t>%</w:t>
            </w:r>
          </w:p>
        </w:tc>
        <w:tc>
          <w:tcPr>
            <w:tcW w:w="4276" w:type="dxa"/>
            <w:shd w:val="clear" w:color="auto" w:fill="F2F2F2" w:themeFill="background1" w:themeFillShade="F2"/>
            <w:tcMar>
              <w:top w:w="57" w:type="dxa"/>
              <w:bottom w:w="57" w:type="dxa"/>
            </w:tcMar>
          </w:tcPr>
          <w:p w14:paraId="6783AFA9" w14:textId="0E445CFF" w:rsidR="00EE50D0" w:rsidRPr="00B6080D" w:rsidRDefault="00172B86" w:rsidP="003957BD">
            <w:pPr>
              <w:jc w:val="center"/>
              <w:rPr>
                <w:rFonts w:ascii="Arial" w:hAnsi="Arial" w:cs="Arial"/>
                <w:sz w:val="20"/>
                <w:szCs w:val="20"/>
              </w:rPr>
            </w:pPr>
            <w:r w:rsidRPr="00B6080D">
              <w:rPr>
                <w:rFonts w:ascii="Arial" w:hAnsi="Arial" w:cs="Arial"/>
                <w:sz w:val="20"/>
                <w:szCs w:val="20"/>
              </w:rPr>
              <w:t>75</w:t>
            </w:r>
            <w:r w:rsidR="006B2A3D" w:rsidRPr="00B6080D">
              <w:rPr>
                <w:rFonts w:ascii="Arial" w:hAnsi="Arial" w:cs="Arial"/>
                <w:sz w:val="20"/>
                <w:szCs w:val="20"/>
              </w:rPr>
              <w:t>%</w:t>
            </w:r>
          </w:p>
        </w:tc>
      </w:tr>
      <w:tr w:rsidR="004E629E" w:rsidRPr="00BE671B" w14:paraId="08DE6C96" w14:textId="77777777" w:rsidTr="00D22807">
        <w:trPr>
          <w:trHeight w:val="346"/>
        </w:trPr>
        <w:tc>
          <w:tcPr>
            <w:tcW w:w="7810" w:type="dxa"/>
            <w:tcMar>
              <w:top w:w="57" w:type="dxa"/>
              <w:bottom w:w="57" w:type="dxa"/>
            </w:tcMar>
            <w:vAlign w:val="bottom"/>
          </w:tcPr>
          <w:p w14:paraId="03778F3F" w14:textId="71E90E77" w:rsidR="004E629E" w:rsidRPr="00451E29" w:rsidRDefault="004E629E" w:rsidP="003822C1">
            <w:pPr>
              <w:spacing w:line="276" w:lineRule="auto"/>
              <w:ind w:right="-23"/>
            </w:pPr>
            <w:r>
              <w:t xml:space="preserve">% making expected progress in Reading </w:t>
            </w:r>
          </w:p>
        </w:tc>
        <w:tc>
          <w:tcPr>
            <w:tcW w:w="3331" w:type="dxa"/>
            <w:shd w:val="clear" w:color="auto" w:fill="auto"/>
            <w:tcMar>
              <w:top w:w="57" w:type="dxa"/>
              <w:bottom w:w="57" w:type="dxa"/>
            </w:tcMar>
            <w:vAlign w:val="center"/>
          </w:tcPr>
          <w:p w14:paraId="19805492" w14:textId="2752C663" w:rsidR="004E629E" w:rsidRPr="00451E29" w:rsidRDefault="004E629E" w:rsidP="004E629E">
            <w:pPr>
              <w:spacing w:line="276" w:lineRule="auto"/>
              <w:ind w:right="-23"/>
              <w:jc w:val="center"/>
            </w:pPr>
            <w:r>
              <w:t>47%</w:t>
            </w:r>
          </w:p>
        </w:tc>
        <w:tc>
          <w:tcPr>
            <w:tcW w:w="4276" w:type="dxa"/>
            <w:shd w:val="clear" w:color="auto" w:fill="F2F2F2" w:themeFill="background1" w:themeFillShade="F2"/>
            <w:tcMar>
              <w:top w:w="57" w:type="dxa"/>
              <w:bottom w:w="57" w:type="dxa"/>
            </w:tcMar>
          </w:tcPr>
          <w:p w14:paraId="6B391B6F" w14:textId="4B105836" w:rsidR="004E629E" w:rsidRPr="00B6080D" w:rsidRDefault="004E629E">
            <w:pPr>
              <w:jc w:val="center"/>
              <w:rPr>
                <w:rFonts w:ascii="Arial" w:hAnsi="Arial" w:cs="Arial"/>
                <w:bCs/>
                <w:sz w:val="20"/>
                <w:szCs w:val="20"/>
              </w:rPr>
            </w:pPr>
            <w:r w:rsidRPr="00B6080D">
              <w:rPr>
                <w:rFonts w:ascii="Arial" w:hAnsi="Arial" w:cs="Arial"/>
                <w:bCs/>
                <w:sz w:val="20"/>
                <w:szCs w:val="20"/>
              </w:rPr>
              <w:t>81%</w:t>
            </w:r>
          </w:p>
        </w:tc>
      </w:tr>
      <w:tr w:rsidR="004E629E" w:rsidRPr="00BE671B" w14:paraId="38F6E20F" w14:textId="77777777" w:rsidTr="00D22807">
        <w:trPr>
          <w:trHeight w:val="346"/>
        </w:trPr>
        <w:tc>
          <w:tcPr>
            <w:tcW w:w="7810" w:type="dxa"/>
            <w:tcMar>
              <w:top w:w="57" w:type="dxa"/>
              <w:bottom w:w="57" w:type="dxa"/>
            </w:tcMar>
            <w:vAlign w:val="bottom"/>
          </w:tcPr>
          <w:p w14:paraId="33648205" w14:textId="182FE220" w:rsidR="004E629E" w:rsidRPr="00451E29" w:rsidRDefault="004E629E" w:rsidP="00DE6102">
            <w:pPr>
              <w:spacing w:line="276" w:lineRule="auto"/>
              <w:ind w:right="-23"/>
            </w:pPr>
            <w:r>
              <w:t>% making expected progress in Writing</w:t>
            </w:r>
          </w:p>
        </w:tc>
        <w:tc>
          <w:tcPr>
            <w:tcW w:w="3331" w:type="dxa"/>
            <w:shd w:val="clear" w:color="auto" w:fill="auto"/>
            <w:tcMar>
              <w:top w:w="57" w:type="dxa"/>
              <w:bottom w:w="57" w:type="dxa"/>
            </w:tcMar>
            <w:vAlign w:val="center"/>
          </w:tcPr>
          <w:p w14:paraId="31DCCC9D" w14:textId="1A27D516" w:rsidR="004E629E" w:rsidRPr="00451E29" w:rsidRDefault="00C01A4C" w:rsidP="004E629E">
            <w:pPr>
              <w:spacing w:line="276" w:lineRule="auto"/>
              <w:ind w:right="-23"/>
              <w:jc w:val="center"/>
            </w:pPr>
            <w:r>
              <w:t>86%</w:t>
            </w:r>
          </w:p>
        </w:tc>
        <w:tc>
          <w:tcPr>
            <w:tcW w:w="4276" w:type="dxa"/>
            <w:shd w:val="clear" w:color="auto" w:fill="F2F2F2" w:themeFill="background1" w:themeFillShade="F2"/>
            <w:tcMar>
              <w:top w:w="57" w:type="dxa"/>
              <w:bottom w:w="57" w:type="dxa"/>
            </w:tcMar>
          </w:tcPr>
          <w:p w14:paraId="7EA271DB" w14:textId="05266771" w:rsidR="004E629E" w:rsidRPr="00B6080D" w:rsidRDefault="00C01A4C">
            <w:pPr>
              <w:jc w:val="center"/>
              <w:rPr>
                <w:rFonts w:ascii="Arial" w:hAnsi="Arial" w:cs="Arial"/>
                <w:bCs/>
                <w:sz w:val="20"/>
                <w:szCs w:val="20"/>
              </w:rPr>
            </w:pPr>
            <w:r w:rsidRPr="00B6080D">
              <w:rPr>
                <w:rFonts w:ascii="Arial" w:hAnsi="Arial" w:cs="Arial"/>
                <w:bCs/>
                <w:sz w:val="20"/>
                <w:szCs w:val="20"/>
              </w:rPr>
              <w:t>88%</w:t>
            </w:r>
          </w:p>
        </w:tc>
      </w:tr>
      <w:tr w:rsidR="004E629E" w:rsidRPr="00BE671B" w14:paraId="6199E5CC" w14:textId="77777777" w:rsidTr="00D22807">
        <w:trPr>
          <w:trHeight w:val="363"/>
        </w:trPr>
        <w:tc>
          <w:tcPr>
            <w:tcW w:w="7810" w:type="dxa"/>
            <w:tcMar>
              <w:top w:w="57" w:type="dxa"/>
              <w:bottom w:w="57" w:type="dxa"/>
            </w:tcMar>
            <w:vAlign w:val="bottom"/>
          </w:tcPr>
          <w:p w14:paraId="43E551BF" w14:textId="1099E8E6" w:rsidR="004E629E" w:rsidRPr="00451E29" w:rsidRDefault="004E629E" w:rsidP="00DE6102">
            <w:pPr>
              <w:spacing w:line="276" w:lineRule="auto"/>
              <w:ind w:right="-23"/>
            </w:pPr>
            <w:r>
              <w:t>% making expected progress in Maths</w:t>
            </w:r>
          </w:p>
        </w:tc>
        <w:tc>
          <w:tcPr>
            <w:tcW w:w="3331" w:type="dxa"/>
            <w:shd w:val="clear" w:color="auto" w:fill="auto"/>
            <w:tcMar>
              <w:top w:w="57" w:type="dxa"/>
              <w:bottom w:w="57" w:type="dxa"/>
            </w:tcMar>
            <w:vAlign w:val="center"/>
          </w:tcPr>
          <w:p w14:paraId="7A78DE37" w14:textId="40EC00CD" w:rsidR="004E629E" w:rsidRPr="00451E29" w:rsidRDefault="00C01A4C" w:rsidP="004E629E">
            <w:pPr>
              <w:spacing w:line="276" w:lineRule="auto"/>
              <w:ind w:right="-23"/>
              <w:jc w:val="center"/>
            </w:pPr>
            <w:r>
              <w:t>57%</w:t>
            </w:r>
          </w:p>
        </w:tc>
        <w:tc>
          <w:tcPr>
            <w:tcW w:w="4276" w:type="dxa"/>
            <w:shd w:val="clear" w:color="auto" w:fill="F2F2F2" w:themeFill="background1" w:themeFillShade="F2"/>
            <w:tcMar>
              <w:top w:w="57" w:type="dxa"/>
              <w:bottom w:w="57" w:type="dxa"/>
            </w:tcMar>
          </w:tcPr>
          <w:p w14:paraId="1FC848B4" w14:textId="38E795FC" w:rsidR="004E629E" w:rsidRPr="00B6080D" w:rsidRDefault="00C01A4C">
            <w:pPr>
              <w:jc w:val="center"/>
              <w:rPr>
                <w:rFonts w:ascii="Arial" w:hAnsi="Arial" w:cs="Arial"/>
                <w:bCs/>
                <w:color w:val="FF0000"/>
                <w:sz w:val="20"/>
                <w:szCs w:val="20"/>
              </w:rPr>
            </w:pPr>
            <w:r w:rsidRPr="00B6080D">
              <w:rPr>
                <w:rFonts w:ascii="Arial" w:hAnsi="Arial" w:cs="Arial"/>
                <w:bCs/>
                <w:sz w:val="20"/>
                <w:szCs w:val="20"/>
              </w:rPr>
              <w:t>81%</w:t>
            </w:r>
          </w:p>
        </w:tc>
      </w:tr>
    </w:tbl>
    <w:p w14:paraId="64B1EC9B" w14:textId="0C7487B5" w:rsidR="00B80272" w:rsidRPr="00855881" w:rsidRDefault="00B80272">
      <w:pPr>
        <w:rPr>
          <w:rFonts w:ascii="Arial" w:hAnsi="Arial" w:cs="Arial"/>
          <w:sz w:val="20"/>
          <w:szCs w:val="20"/>
        </w:rPr>
      </w:pPr>
    </w:p>
    <w:tbl>
      <w:tblPr>
        <w:tblStyle w:val="TableGrid"/>
        <w:tblW w:w="15417" w:type="dxa"/>
        <w:tblLook w:val="04A0" w:firstRow="1" w:lastRow="0" w:firstColumn="1" w:lastColumn="0" w:noHBand="0" w:noVBand="1"/>
      </w:tblPr>
      <w:tblGrid>
        <w:gridCol w:w="862"/>
        <w:gridCol w:w="14555"/>
      </w:tblGrid>
      <w:tr w:rsidR="002954A6" w:rsidRPr="00BE671B" w14:paraId="52A3A180" w14:textId="77777777" w:rsidTr="00267F85">
        <w:tc>
          <w:tcPr>
            <w:tcW w:w="15417" w:type="dxa"/>
            <w:gridSpan w:val="2"/>
            <w:shd w:val="clear" w:color="auto" w:fill="CFDCE3"/>
            <w:tcMar>
              <w:top w:w="57" w:type="dxa"/>
              <w:bottom w:w="57" w:type="dxa"/>
            </w:tcMar>
          </w:tcPr>
          <w:p w14:paraId="18CEDA91" w14:textId="2E47896C" w:rsidR="00765EFB" w:rsidRPr="00855881" w:rsidRDefault="00765EFB" w:rsidP="009242F1">
            <w:pPr>
              <w:pStyle w:val="ListParagraph"/>
              <w:numPr>
                <w:ilvl w:val="0"/>
                <w:numId w:val="17"/>
              </w:numPr>
              <w:ind w:left="426" w:hanging="284"/>
              <w:rPr>
                <w:rFonts w:ascii="Arial" w:hAnsi="Arial" w:cs="Arial"/>
                <w:b/>
                <w:sz w:val="20"/>
                <w:szCs w:val="20"/>
              </w:rPr>
            </w:pPr>
            <w:r w:rsidRPr="00855881">
              <w:rPr>
                <w:rFonts w:ascii="Arial" w:hAnsi="Arial" w:cs="Arial"/>
                <w:b/>
                <w:sz w:val="20"/>
                <w:szCs w:val="20"/>
              </w:rPr>
              <w:t xml:space="preserve">Barriers to </w:t>
            </w:r>
            <w:r w:rsidR="00C00F3C" w:rsidRPr="00855881">
              <w:rPr>
                <w:rFonts w:ascii="Arial" w:hAnsi="Arial" w:cs="Arial"/>
                <w:b/>
                <w:sz w:val="20"/>
                <w:szCs w:val="20"/>
              </w:rPr>
              <w:t>future</w:t>
            </w:r>
            <w:r w:rsidRPr="00855881">
              <w:rPr>
                <w:rFonts w:ascii="Arial" w:hAnsi="Arial" w:cs="Arial"/>
                <w:b/>
                <w:sz w:val="20"/>
                <w:szCs w:val="20"/>
              </w:rPr>
              <w:t xml:space="preserve"> attainment </w:t>
            </w:r>
            <w:r w:rsidR="00C00F3C" w:rsidRPr="00855881">
              <w:rPr>
                <w:rFonts w:ascii="Arial" w:hAnsi="Arial" w:cs="Arial"/>
                <w:b/>
                <w:sz w:val="20"/>
                <w:szCs w:val="20"/>
              </w:rPr>
              <w:t>(for pupil</w:t>
            </w:r>
            <w:r w:rsidR="003D2143" w:rsidRPr="00855881">
              <w:rPr>
                <w:rFonts w:ascii="Arial" w:hAnsi="Arial" w:cs="Arial"/>
                <w:b/>
                <w:sz w:val="20"/>
                <w:szCs w:val="20"/>
              </w:rPr>
              <w:t>s</w:t>
            </w:r>
            <w:r w:rsidR="00C00F3C" w:rsidRPr="00855881">
              <w:rPr>
                <w:rFonts w:ascii="Arial" w:hAnsi="Arial" w:cs="Arial"/>
                <w:b/>
                <w:sz w:val="20"/>
                <w:szCs w:val="20"/>
              </w:rPr>
              <w:t xml:space="preserve"> eligible for PP</w:t>
            </w:r>
            <w:r w:rsidR="00EE50D0" w:rsidRPr="00855881">
              <w:rPr>
                <w:rFonts w:ascii="Arial" w:hAnsi="Arial" w:cs="Arial"/>
                <w:b/>
                <w:sz w:val="20"/>
                <w:szCs w:val="20"/>
              </w:rPr>
              <w:t xml:space="preserve"> including high ability</w:t>
            </w:r>
            <w:r w:rsidR="00C00F3C" w:rsidRPr="00855881">
              <w:rPr>
                <w:rFonts w:ascii="Arial" w:hAnsi="Arial" w:cs="Arial"/>
                <w:b/>
                <w:sz w:val="20"/>
                <w:szCs w:val="20"/>
              </w:rPr>
              <w:t>)</w:t>
            </w:r>
          </w:p>
        </w:tc>
      </w:tr>
      <w:tr w:rsidR="002954A6" w:rsidRPr="00BE671B" w14:paraId="06968888" w14:textId="77777777" w:rsidTr="00746605">
        <w:tc>
          <w:tcPr>
            <w:tcW w:w="15417" w:type="dxa"/>
            <w:gridSpan w:val="2"/>
            <w:shd w:val="clear" w:color="auto" w:fill="auto"/>
            <w:tcMar>
              <w:top w:w="57" w:type="dxa"/>
              <w:bottom w:w="57" w:type="dxa"/>
            </w:tcMar>
          </w:tcPr>
          <w:p w14:paraId="6A778782" w14:textId="77777777" w:rsidR="00F25DF2" w:rsidRPr="00855881" w:rsidRDefault="00F25DF2" w:rsidP="00F25DF2">
            <w:pPr>
              <w:pStyle w:val="ListParagraph"/>
              <w:ind w:left="426"/>
              <w:rPr>
                <w:rFonts w:ascii="Arial" w:hAnsi="Arial" w:cs="Arial"/>
                <w:b/>
                <w:sz w:val="20"/>
                <w:szCs w:val="20"/>
              </w:rPr>
            </w:pPr>
          </w:p>
        </w:tc>
      </w:tr>
      <w:tr w:rsidR="002954A6" w:rsidRPr="00BE671B" w14:paraId="2508E42E" w14:textId="77777777" w:rsidTr="00267F85">
        <w:tc>
          <w:tcPr>
            <w:tcW w:w="15417" w:type="dxa"/>
            <w:gridSpan w:val="2"/>
            <w:shd w:val="clear" w:color="auto" w:fill="CFDCE3"/>
            <w:tcMar>
              <w:top w:w="57" w:type="dxa"/>
              <w:bottom w:w="57" w:type="dxa"/>
            </w:tcMar>
          </w:tcPr>
          <w:p w14:paraId="58007803" w14:textId="71646CC8" w:rsidR="00765EFB" w:rsidRPr="00855881" w:rsidRDefault="00765EFB" w:rsidP="002B2817">
            <w:pPr>
              <w:rPr>
                <w:rFonts w:ascii="Arial" w:hAnsi="Arial" w:cs="Arial"/>
                <w:b/>
                <w:sz w:val="20"/>
                <w:szCs w:val="20"/>
              </w:rPr>
            </w:pPr>
            <w:r w:rsidRPr="00855881">
              <w:rPr>
                <w:rFonts w:ascii="Arial" w:hAnsi="Arial" w:cs="Arial"/>
                <w:b/>
                <w:sz w:val="20"/>
                <w:szCs w:val="20"/>
              </w:rPr>
              <w:t xml:space="preserve"> </w:t>
            </w:r>
            <w:r w:rsidR="00125BA7" w:rsidRPr="00855881">
              <w:rPr>
                <w:rFonts w:ascii="Arial" w:hAnsi="Arial" w:cs="Arial"/>
                <w:b/>
                <w:sz w:val="20"/>
                <w:szCs w:val="20"/>
              </w:rPr>
              <w:t xml:space="preserve">In-school </w:t>
            </w:r>
            <w:r w:rsidRPr="00855881">
              <w:rPr>
                <w:rFonts w:ascii="Arial" w:hAnsi="Arial" w:cs="Arial"/>
                <w:b/>
                <w:sz w:val="20"/>
                <w:szCs w:val="20"/>
              </w:rPr>
              <w:t xml:space="preserve">barriers </w:t>
            </w:r>
            <w:r w:rsidR="00845265" w:rsidRPr="00855881">
              <w:rPr>
                <w:rFonts w:ascii="Arial" w:hAnsi="Arial" w:cs="Arial"/>
                <w:i/>
                <w:sz w:val="20"/>
                <w:szCs w:val="20"/>
              </w:rPr>
              <w:t>(issues to be addressed in school</w:t>
            </w:r>
            <w:r w:rsidR="002B2817">
              <w:rPr>
                <w:rFonts w:ascii="Arial" w:hAnsi="Arial" w:cs="Arial"/>
                <w:i/>
                <w:sz w:val="20"/>
                <w:szCs w:val="20"/>
              </w:rPr>
              <w:t>)</w:t>
            </w:r>
          </w:p>
        </w:tc>
      </w:tr>
      <w:tr w:rsidR="00041501" w:rsidRPr="00BE671B" w14:paraId="525F82FD" w14:textId="77777777" w:rsidTr="00746605">
        <w:tc>
          <w:tcPr>
            <w:tcW w:w="862" w:type="dxa"/>
            <w:tcMar>
              <w:top w:w="57" w:type="dxa"/>
              <w:bottom w:w="57" w:type="dxa"/>
            </w:tcMar>
          </w:tcPr>
          <w:p w14:paraId="54BAD55D" w14:textId="77777777" w:rsidR="00041501" w:rsidRPr="00855881" w:rsidRDefault="00041501" w:rsidP="002962F2">
            <w:pPr>
              <w:pStyle w:val="ListParagraph"/>
              <w:numPr>
                <w:ilvl w:val="0"/>
                <w:numId w:val="10"/>
              </w:numPr>
              <w:tabs>
                <w:tab w:val="left" w:pos="75"/>
              </w:tabs>
              <w:ind w:left="426" w:hanging="335"/>
              <w:rPr>
                <w:rFonts w:ascii="Arial" w:hAnsi="Arial" w:cs="Arial"/>
                <w:b/>
                <w:sz w:val="20"/>
                <w:szCs w:val="20"/>
              </w:rPr>
            </w:pPr>
          </w:p>
        </w:tc>
        <w:tc>
          <w:tcPr>
            <w:tcW w:w="14555" w:type="dxa"/>
          </w:tcPr>
          <w:p w14:paraId="1E98436E" w14:textId="54514688" w:rsidR="00041501" w:rsidRPr="00451E29" w:rsidRDefault="00F938B5" w:rsidP="007D075D">
            <w:r w:rsidRPr="00451E29">
              <w:t xml:space="preserve">Many of our </w:t>
            </w:r>
            <w:r w:rsidR="00862F7E">
              <w:t>children</w:t>
            </w:r>
            <w:r w:rsidRPr="00451E29">
              <w:t xml:space="preserve"> </w:t>
            </w:r>
            <w:r w:rsidR="00862F7E" w:rsidRPr="00451E29">
              <w:t>eligible</w:t>
            </w:r>
            <w:r w:rsidR="00862F7E">
              <w:t xml:space="preserve"> for PP </w:t>
            </w:r>
            <w:r w:rsidRPr="00451E29">
              <w:t>have additional vulnerabilities</w:t>
            </w:r>
            <w:r w:rsidR="007D075D">
              <w:t xml:space="preserve"> within learning: SEN. </w:t>
            </w:r>
            <w:r w:rsidRPr="00451E29">
              <w:t xml:space="preserve">Very low starting points and SEN impacts negatively on our attainment data. </w:t>
            </w:r>
          </w:p>
        </w:tc>
      </w:tr>
      <w:tr w:rsidR="00C12BFF" w:rsidRPr="00BE671B" w14:paraId="0ED7ED0F" w14:textId="77777777" w:rsidTr="00746605">
        <w:tc>
          <w:tcPr>
            <w:tcW w:w="862" w:type="dxa"/>
            <w:tcMar>
              <w:top w:w="57" w:type="dxa"/>
              <w:bottom w:w="57" w:type="dxa"/>
            </w:tcMar>
          </w:tcPr>
          <w:p w14:paraId="6FB6D104" w14:textId="77777777" w:rsidR="00C12BFF" w:rsidRPr="00855881" w:rsidRDefault="00C12BFF" w:rsidP="002962F2">
            <w:pPr>
              <w:pStyle w:val="ListParagraph"/>
              <w:numPr>
                <w:ilvl w:val="0"/>
                <w:numId w:val="10"/>
              </w:numPr>
              <w:tabs>
                <w:tab w:val="left" w:pos="75"/>
              </w:tabs>
              <w:ind w:left="426" w:hanging="335"/>
              <w:rPr>
                <w:rFonts w:ascii="Arial" w:hAnsi="Arial" w:cs="Arial"/>
                <w:b/>
                <w:sz w:val="20"/>
                <w:szCs w:val="20"/>
              </w:rPr>
            </w:pPr>
          </w:p>
        </w:tc>
        <w:tc>
          <w:tcPr>
            <w:tcW w:w="14555" w:type="dxa"/>
          </w:tcPr>
          <w:p w14:paraId="3BB72E94" w14:textId="77777777" w:rsidR="007D075D" w:rsidRDefault="00F938B5" w:rsidP="0091159B">
            <w:r w:rsidRPr="00451E29">
              <w:t>Assessment on entry to th</w:t>
            </w:r>
            <w:r w:rsidR="007D075D">
              <w:t>e foundation stage evidences</w:t>
            </w:r>
            <w:r w:rsidRPr="00451E29">
              <w:t xml:space="preserve"> that many pupils have poorly developed communication skills, some with little English and many with poor personal, social and emotional development. Attainment on entry is substantially below</w:t>
            </w:r>
            <w:r w:rsidR="007D075D">
              <w:t xml:space="preserve"> developmental milestones for almost half of all </w:t>
            </w:r>
            <w:r w:rsidRPr="00451E29">
              <w:t>pupils. The 2016 b</w:t>
            </w:r>
            <w:r w:rsidR="007D075D">
              <w:t xml:space="preserve">aseline to nursery showed 46% </w:t>
            </w:r>
            <w:r w:rsidRPr="00451E29">
              <w:t xml:space="preserve">of pupils </w:t>
            </w:r>
            <w:r w:rsidR="007D075D">
              <w:t>entering</w:t>
            </w:r>
            <w:r w:rsidRPr="00451E29">
              <w:t xml:space="preserve"> below or significantly below age related expectations in all areas combined.</w:t>
            </w:r>
            <w:r w:rsidR="0091159B" w:rsidRPr="00451E29">
              <w:t xml:space="preserve"> </w:t>
            </w:r>
          </w:p>
          <w:p w14:paraId="537D73FF" w14:textId="3C963B70" w:rsidR="00C12BFF" w:rsidRPr="00451E29" w:rsidRDefault="0091159B" w:rsidP="0091159B">
            <w:r w:rsidRPr="00451E29">
              <w:t>Poor language skills on entry to the school, and in subsequent years</w:t>
            </w:r>
            <w:r w:rsidR="007D075D">
              <w:t>,</w:t>
            </w:r>
            <w:r w:rsidRPr="00451E29">
              <w:t xml:space="preserve"> </w:t>
            </w:r>
            <w:r w:rsidR="00F428B5">
              <w:t>(</w:t>
            </w:r>
            <w:r w:rsidRPr="00451E29">
              <w:t>particularly the understanding of vocabulary in reading, and lack of wider reading</w:t>
            </w:r>
            <w:r w:rsidR="005D3285">
              <w:t>)</w:t>
            </w:r>
            <w:r w:rsidR="005D3285" w:rsidRPr="00451E29">
              <w:t>, limits</w:t>
            </w:r>
            <w:r w:rsidRPr="00451E29">
              <w:t xml:space="preserve"> progress </w:t>
            </w:r>
            <w:r w:rsidR="007D075D" w:rsidRPr="00451E29">
              <w:t>which</w:t>
            </w:r>
            <w:r w:rsidRPr="00451E29">
              <w:t xml:space="preserve"> can slow reading progress</w:t>
            </w:r>
            <w:r w:rsidR="007D075D">
              <w:t xml:space="preserve"> overall. With many pupils we would like them to develop a love of reading as this is</w:t>
            </w:r>
            <w:r w:rsidRPr="00451E29">
              <w:t xml:space="preserve"> something which is not widely encouraged in </w:t>
            </w:r>
            <w:r w:rsidR="007D075D">
              <w:t xml:space="preserve">all </w:t>
            </w:r>
            <w:r w:rsidRPr="00451E29">
              <w:t xml:space="preserve">PP families. </w:t>
            </w:r>
          </w:p>
        </w:tc>
      </w:tr>
      <w:tr w:rsidR="002954A6" w:rsidRPr="00BE671B" w14:paraId="39628239" w14:textId="77777777" w:rsidTr="00746605">
        <w:tc>
          <w:tcPr>
            <w:tcW w:w="862" w:type="dxa"/>
            <w:tcMar>
              <w:top w:w="57" w:type="dxa"/>
              <w:bottom w:w="57" w:type="dxa"/>
            </w:tcMar>
          </w:tcPr>
          <w:p w14:paraId="6126916D" w14:textId="77777777" w:rsidR="00765EFB" w:rsidRPr="00855881" w:rsidRDefault="00765EFB" w:rsidP="002962F2">
            <w:pPr>
              <w:pStyle w:val="ListParagraph"/>
              <w:numPr>
                <w:ilvl w:val="0"/>
                <w:numId w:val="10"/>
              </w:numPr>
              <w:tabs>
                <w:tab w:val="left" w:pos="75"/>
              </w:tabs>
              <w:ind w:left="426" w:hanging="335"/>
              <w:rPr>
                <w:rFonts w:ascii="Arial" w:hAnsi="Arial" w:cs="Arial"/>
                <w:b/>
                <w:sz w:val="20"/>
                <w:szCs w:val="20"/>
              </w:rPr>
            </w:pPr>
          </w:p>
        </w:tc>
        <w:tc>
          <w:tcPr>
            <w:tcW w:w="14555" w:type="dxa"/>
          </w:tcPr>
          <w:p w14:paraId="1FA5DED6" w14:textId="448C71F4" w:rsidR="00915380" w:rsidRPr="00451E29" w:rsidRDefault="0091159B" w:rsidP="007D075D">
            <w:r w:rsidRPr="00451E29">
              <w:t xml:space="preserve">Some of our pupils do not have access to additional opportunities that are needed to provide a rounded education and the characteristics that lead to successful employment In the future, </w:t>
            </w:r>
            <w:r w:rsidR="007D075D">
              <w:t>this can impact</w:t>
            </w:r>
            <w:r w:rsidRPr="00451E29">
              <w:t xml:space="preserve"> </w:t>
            </w:r>
            <w:r w:rsidR="007D075D">
              <w:t>on a</w:t>
            </w:r>
            <w:r w:rsidRPr="00451E29">
              <w:t>ttitude to learning and lack of aspiration / self-belief</w:t>
            </w:r>
          </w:p>
        </w:tc>
      </w:tr>
      <w:tr w:rsidR="00C12BFF" w:rsidRPr="00BE671B" w14:paraId="50873D70" w14:textId="77777777" w:rsidTr="00746605">
        <w:tc>
          <w:tcPr>
            <w:tcW w:w="862" w:type="dxa"/>
            <w:tcMar>
              <w:top w:w="57" w:type="dxa"/>
              <w:bottom w:w="57" w:type="dxa"/>
            </w:tcMar>
          </w:tcPr>
          <w:p w14:paraId="1AAE79F3" w14:textId="77777777" w:rsidR="00C12BFF" w:rsidRPr="00855881" w:rsidRDefault="00C12BFF" w:rsidP="002962F2">
            <w:pPr>
              <w:pStyle w:val="ListParagraph"/>
              <w:numPr>
                <w:ilvl w:val="0"/>
                <w:numId w:val="10"/>
              </w:numPr>
              <w:tabs>
                <w:tab w:val="left" w:pos="75"/>
              </w:tabs>
              <w:ind w:left="426" w:hanging="335"/>
              <w:rPr>
                <w:rFonts w:ascii="Arial" w:hAnsi="Arial" w:cs="Arial"/>
                <w:b/>
                <w:sz w:val="20"/>
                <w:szCs w:val="20"/>
              </w:rPr>
            </w:pPr>
          </w:p>
        </w:tc>
        <w:tc>
          <w:tcPr>
            <w:tcW w:w="14555" w:type="dxa"/>
          </w:tcPr>
          <w:p w14:paraId="66E6C83D" w14:textId="21330A5C" w:rsidR="00C12BFF" w:rsidRPr="00451E29" w:rsidRDefault="0091159B" w:rsidP="003F7BE2">
            <w:r w:rsidRPr="00451E29">
              <w:t xml:space="preserve">Many pupils PP have social and emotional needs which can be a </w:t>
            </w:r>
            <w:r w:rsidR="007D075D" w:rsidRPr="00451E29">
              <w:t>potential</w:t>
            </w:r>
            <w:r w:rsidRPr="00451E29">
              <w:t xml:space="preserve"> barrier to learning</w:t>
            </w:r>
          </w:p>
          <w:p w14:paraId="010E9158" w14:textId="77777777" w:rsidR="0091159B" w:rsidRDefault="0091159B" w:rsidP="003F7BE2"/>
          <w:p w14:paraId="328918C0" w14:textId="078A7CEA" w:rsidR="007D075D" w:rsidRPr="00451E29" w:rsidRDefault="007D075D" w:rsidP="003F7BE2"/>
        </w:tc>
      </w:tr>
      <w:tr w:rsidR="002954A6" w:rsidRPr="00BE671B" w14:paraId="55470693" w14:textId="77777777" w:rsidTr="00267F85">
        <w:trPr>
          <w:trHeight w:val="70"/>
        </w:trPr>
        <w:tc>
          <w:tcPr>
            <w:tcW w:w="15417" w:type="dxa"/>
            <w:gridSpan w:val="2"/>
            <w:shd w:val="clear" w:color="auto" w:fill="CFDCE3"/>
            <w:tcMar>
              <w:top w:w="57" w:type="dxa"/>
              <w:bottom w:w="57" w:type="dxa"/>
            </w:tcMar>
          </w:tcPr>
          <w:p w14:paraId="05E5A065" w14:textId="3F372372" w:rsidR="00765EFB" w:rsidRPr="00855881" w:rsidRDefault="00827203" w:rsidP="00FA11FD">
            <w:pPr>
              <w:rPr>
                <w:rFonts w:ascii="Arial" w:hAnsi="Arial" w:cs="Arial"/>
                <w:b/>
                <w:sz w:val="20"/>
                <w:szCs w:val="20"/>
              </w:rPr>
            </w:pPr>
            <w:r w:rsidRPr="00855881">
              <w:rPr>
                <w:rFonts w:ascii="Arial" w:hAnsi="Arial" w:cs="Arial"/>
                <w:b/>
                <w:sz w:val="20"/>
                <w:szCs w:val="20"/>
              </w:rPr>
              <w:lastRenderedPageBreak/>
              <w:t xml:space="preserve"> </w:t>
            </w:r>
            <w:r w:rsidR="00765EFB" w:rsidRPr="00855881">
              <w:rPr>
                <w:rFonts w:ascii="Arial" w:hAnsi="Arial" w:cs="Arial"/>
                <w:b/>
                <w:sz w:val="20"/>
                <w:szCs w:val="20"/>
              </w:rPr>
              <w:t xml:space="preserve">External barriers </w:t>
            </w:r>
            <w:r w:rsidR="00845265" w:rsidRPr="00855881">
              <w:rPr>
                <w:rFonts w:ascii="Arial" w:hAnsi="Arial" w:cs="Arial"/>
                <w:i/>
                <w:sz w:val="20"/>
                <w:szCs w:val="20"/>
              </w:rPr>
              <w:t>(issues which also require action outside school</w:t>
            </w:r>
            <w:r w:rsidR="00FA11FD">
              <w:rPr>
                <w:rFonts w:ascii="Arial" w:hAnsi="Arial" w:cs="Arial"/>
                <w:i/>
                <w:sz w:val="20"/>
                <w:szCs w:val="20"/>
              </w:rPr>
              <w:t>)</w:t>
            </w:r>
          </w:p>
        </w:tc>
      </w:tr>
      <w:tr w:rsidR="00FA11FD" w:rsidRPr="00BE671B" w14:paraId="4C737BCB" w14:textId="77777777" w:rsidTr="00746605">
        <w:trPr>
          <w:trHeight w:val="70"/>
        </w:trPr>
        <w:tc>
          <w:tcPr>
            <w:tcW w:w="862" w:type="dxa"/>
            <w:tcMar>
              <w:top w:w="57" w:type="dxa"/>
              <w:bottom w:w="57" w:type="dxa"/>
            </w:tcMar>
          </w:tcPr>
          <w:p w14:paraId="5ED8C8D2" w14:textId="74118CA1" w:rsidR="00FA11FD" w:rsidRPr="00855881" w:rsidRDefault="00C12BFF" w:rsidP="002962F2">
            <w:pPr>
              <w:tabs>
                <w:tab w:val="left" w:pos="60"/>
                <w:tab w:val="left" w:pos="426"/>
              </w:tabs>
              <w:ind w:left="426" w:hanging="284"/>
              <w:rPr>
                <w:rFonts w:ascii="Arial" w:hAnsi="Arial" w:cs="Arial"/>
                <w:b/>
                <w:sz w:val="20"/>
                <w:szCs w:val="20"/>
              </w:rPr>
            </w:pPr>
            <w:r>
              <w:rPr>
                <w:rFonts w:ascii="Arial" w:hAnsi="Arial" w:cs="Arial"/>
                <w:b/>
                <w:sz w:val="20"/>
                <w:szCs w:val="20"/>
              </w:rPr>
              <w:t>A</w:t>
            </w:r>
            <w:r w:rsidR="00FA11FD" w:rsidRPr="00855881">
              <w:rPr>
                <w:rFonts w:ascii="Arial" w:hAnsi="Arial" w:cs="Arial"/>
                <w:b/>
                <w:sz w:val="20"/>
                <w:szCs w:val="20"/>
              </w:rPr>
              <w:t>.</w:t>
            </w:r>
          </w:p>
        </w:tc>
        <w:tc>
          <w:tcPr>
            <w:tcW w:w="14555" w:type="dxa"/>
          </w:tcPr>
          <w:p w14:paraId="4363AD68" w14:textId="77777777" w:rsidR="00272652" w:rsidRPr="00272652" w:rsidRDefault="00272652" w:rsidP="00272652">
            <w:r w:rsidRPr="00272652">
              <w:t xml:space="preserve">Complex family situations for many of our children who are entitled to PPG. Parental support and engagement for this group of children, due to own needs can have a negative impact – we do as much as we can with the Inclusion team as well as external agencies to support and help families to the best of our ability. In-school barrier E is an area we are consistently working on to rectify family by family because each family has their own unique circumstances and needs. This </w:t>
            </w:r>
          </w:p>
          <w:p w14:paraId="3D9D091D" w14:textId="20D91B85" w:rsidR="00FA11FD" w:rsidRPr="00272652" w:rsidRDefault="00272652" w:rsidP="00272652">
            <w:r w:rsidRPr="00272652">
              <w:t>support ranges from help establishing and sticking to routines, housing support, seeking financial support, help with teenage siblings,</w:t>
            </w:r>
            <w:r>
              <w:t xml:space="preserve"> diet support, safer internet/ </w:t>
            </w:r>
            <w:r w:rsidRPr="00272652">
              <w:t>mobile phone use or homework support- all of which we do because we know it will improve family life and therefore pupi</w:t>
            </w:r>
            <w:r>
              <w:t>ls’ access to a good education.</w:t>
            </w:r>
          </w:p>
        </w:tc>
      </w:tr>
      <w:tr w:rsidR="00765EFB" w:rsidRPr="00BE671B" w14:paraId="2C9B3ED9" w14:textId="77777777" w:rsidTr="00FA11FD">
        <w:trPr>
          <w:trHeight w:val="329"/>
        </w:trPr>
        <w:tc>
          <w:tcPr>
            <w:tcW w:w="862" w:type="dxa"/>
            <w:tcMar>
              <w:top w:w="57" w:type="dxa"/>
              <w:bottom w:w="57" w:type="dxa"/>
            </w:tcMar>
          </w:tcPr>
          <w:p w14:paraId="20D424F9" w14:textId="0CD6AFE3" w:rsidR="00765EFB" w:rsidRPr="00855881" w:rsidRDefault="00C12BFF" w:rsidP="002962F2">
            <w:pPr>
              <w:tabs>
                <w:tab w:val="left" w:pos="60"/>
                <w:tab w:val="left" w:pos="426"/>
              </w:tabs>
              <w:ind w:left="426" w:hanging="284"/>
              <w:rPr>
                <w:rFonts w:ascii="Arial" w:hAnsi="Arial" w:cs="Arial"/>
                <w:b/>
                <w:sz w:val="20"/>
                <w:szCs w:val="20"/>
              </w:rPr>
            </w:pPr>
            <w:r>
              <w:rPr>
                <w:rFonts w:ascii="Arial" w:hAnsi="Arial" w:cs="Arial"/>
                <w:b/>
                <w:sz w:val="20"/>
                <w:szCs w:val="20"/>
              </w:rPr>
              <w:t>C</w:t>
            </w:r>
            <w:r w:rsidR="00765EFB" w:rsidRPr="00855881">
              <w:rPr>
                <w:rFonts w:ascii="Arial" w:hAnsi="Arial" w:cs="Arial"/>
                <w:b/>
                <w:sz w:val="20"/>
                <w:szCs w:val="20"/>
              </w:rPr>
              <w:t xml:space="preserve"> </w:t>
            </w:r>
          </w:p>
        </w:tc>
        <w:tc>
          <w:tcPr>
            <w:tcW w:w="14555" w:type="dxa"/>
          </w:tcPr>
          <w:p w14:paraId="059B29B2" w14:textId="62E9EC9A" w:rsidR="00915380" w:rsidRPr="00272652" w:rsidRDefault="00663E32" w:rsidP="00510539">
            <w:r w:rsidRPr="00272652">
              <w:t>Attendance</w:t>
            </w:r>
            <w:r w:rsidR="007B230A" w:rsidRPr="00272652">
              <w:t xml:space="preserve"> </w:t>
            </w:r>
            <w:r w:rsidR="00A71706" w:rsidRPr="00272652">
              <w:t xml:space="preserve">rates </w:t>
            </w:r>
            <w:r w:rsidR="007B230A" w:rsidRPr="00272652">
              <w:t xml:space="preserve">for pupils eligible for </w:t>
            </w:r>
            <w:r w:rsidR="00603D0A" w:rsidRPr="00272652">
              <w:t xml:space="preserve">the </w:t>
            </w:r>
            <w:r w:rsidR="007B230A" w:rsidRPr="00272652">
              <w:t>P</w:t>
            </w:r>
            <w:r w:rsidR="00603D0A" w:rsidRPr="00272652">
              <w:t xml:space="preserve">upil </w:t>
            </w:r>
            <w:r w:rsidR="007B230A" w:rsidRPr="00272652">
              <w:t>P</w:t>
            </w:r>
            <w:r w:rsidR="00603D0A" w:rsidRPr="00272652">
              <w:t>remium (PP)</w:t>
            </w:r>
            <w:r w:rsidR="007B230A" w:rsidRPr="00272652">
              <w:t xml:space="preserve"> </w:t>
            </w:r>
            <w:r w:rsidR="00777394" w:rsidRPr="00272652">
              <w:t>was</w:t>
            </w:r>
            <w:r w:rsidR="00510539">
              <w:t xml:space="preserve"> 92.45</w:t>
            </w:r>
            <w:r w:rsidR="00777394" w:rsidRPr="00272652">
              <w:t xml:space="preserve"> </w:t>
            </w:r>
            <w:r w:rsidR="007B230A" w:rsidRPr="00272652">
              <w:t xml:space="preserve">% </w:t>
            </w:r>
            <w:r w:rsidR="00777394" w:rsidRPr="00272652">
              <w:t xml:space="preserve">which was </w:t>
            </w:r>
            <w:r w:rsidR="00510539">
              <w:t>3.1%</w:t>
            </w:r>
            <w:r w:rsidR="00FA11FD" w:rsidRPr="00272652">
              <w:t xml:space="preserve"> </w:t>
            </w:r>
            <w:r w:rsidR="007B230A" w:rsidRPr="00272652">
              <w:t xml:space="preserve">below the </w:t>
            </w:r>
            <w:r w:rsidR="00FA11FD" w:rsidRPr="00272652">
              <w:t xml:space="preserve">attendance </w:t>
            </w:r>
            <w:r w:rsidR="007B230A" w:rsidRPr="00272652">
              <w:t xml:space="preserve">for all </w:t>
            </w:r>
            <w:r w:rsidR="00510539">
              <w:t>other children (2017</w:t>
            </w:r>
            <w:r w:rsidR="00777394" w:rsidRPr="00272652">
              <w:t>-201</w:t>
            </w:r>
            <w:r w:rsidR="00510539">
              <w:t>8</w:t>
            </w:r>
            <w:r w:rsidR="00FA11FD" w:rsidRPr="00272652">
              <w:t xml:space="preserve">) – </w:t>
            </w:r>
            <w:r w:rsidR="007B230A" w:rsidRPr="00272652">
              <w:t>this reduce</w:t>
            </w:r>
            <w:r w:rsidR="00A71706" w:rsidRPr="00272652">
              <w:t>s their school hours and can cause them to fall behin</w:t>
            </w:r>
            <w:r w:rsidR="009050F3" w:rsidRPr="00272652">
              <w:t>d</w:t>
            </w:r>
            <w:r w:rsidR="00A71706" w:rsidRPr="00272652">
              <w:t xml:space="preserve"> on average. </w:t>
            </w:r>
          </w:p>
        </w:tc>
      </w:tr>
      <w:tr w:rsidR="009D156B" w:rsidRPr="00BE671B" w14:paraId="7BBD07BD" w14:textId="77777777" w:rsidTr="00FA11FD">
        <w:trPr>
          <w:trHeight w:val="329"/>
        </w:trPr>
        <w:tc>
          <w:tcPr>
            <w:tcW w:w="862" w:type="dxa"/>
            <w:tcMar>
              <w:top w:w="57" w:type="dxa"/>
              <w:bottom w:w="57" w:type="dxa"/>
            </w:tcMar>
          </w:tcPr>
          <w:p w14:paraId="1D7A0C9A" w14:textId="1509DD58" w:rsidR="009D156B" w:rsidRDefault="0091159B" w:rsidP="002962F2">
            <w:pPr>
              <w:tabs>
                <w:tab w:val="left" w:pos="60"/>
                <w:tab w:val="left" w:pos="426"/>
              </w:tabs>
              <w:ind w:left="426" w:hanging="284"/>
              <w:rPr>
                <w:rFonts w:ascii="Arial" w:hAnsi="Arial" w:cs="Arial"/>
                <w:b/>
                <w:sz w:val="20"/>
                <w:szCs w:val="20"/>
              </w:rPr>
            </w:pPr>
            <w:r>
              <w:rPr>
                <w:rFonts w:ascii="Arial" w:hAnsi="Arial" w:cs="Arial"/>
                <w:b/>
                <w:sz w:val="20"/>
                <w:szCs w:val="20"/>
              </w:rPr>
              <w:t>E</w:t>
            </w:r>
          </w:p>
        </w:tc>
        <w:tc>
          <w:tcPr>
            <w:tcW w:w="14555" w:type="dxa"/>
          </w:tcPr>
          <w:p w14:paraId="6E422CC9" w14:textId="2AC16B90" w:rsidR="009D156B" w:rsidRPr="00272652" w:rsidRDefault="009D156B" w:rsidP="00777394">
            <w:r w:rsidRPr="00272652">
              <w:t xml:space="preserve">Low aspirations of many of our families entitled to </w:t>
            </w:r>
            <w:r w:rsidR="0091159B" w:rsidRPr="00272652">
              <w:t xml:space="preserve">the </w:t>
            </w:r>
            <w:r w:rsidRPr="00272652">
              <w:t>PPG</w:t>
            </w:r>
            <w:r w:rsidR="007400B4">
              <w:t xml:space="preserve"> </w:t>
            </w:r>
          </w:p>
        </w:tc>
      </w:tr>
    </w:tbl>
    <w:p w14:paraId="5AC6D29D" w14:textId="19F82032" w:rsidR="00B80272" w:rsidRPr="00855881" w:rsidRDefault="00B80272">
      <w:pPr>
        <w:rPr>
          <w:rFonts w:ascii="Arial" w:hAnsi="Arial" w:cs="Arial"/>
          <w:sz w:val="20"/>
          <w:szCs w:val="20"/>
        </w:rPr>
      </w:pPr>
    </w:p>
    <w:tbl>
      <w:tblPr>
        <w:tblStyle w:val="TableGrid"/>
        <w:tblW w:w="15417" w:type="dxa"/>
        <w:tblLayout w:type="fixed"/>
        <w:tblLook w:val="04A0" w:firstRow="1" w:lastRow="0" w:firstColumn="1" w:lastColumn="0" w:noHBand="0" w:noVBand="1"/>
      </w:tblPr>
      <w:tblGrid>
        <w:gridCol w:w="817"/>
        <w:gridCol w:w="7116"/>
        <w:gridCol w:w="5075"/>
        <w:gridCol w:w="2409"/>
      </w:tblGrid>
      <w:tr w:rsidR="00CA35AC" w:rsidRPr="00BE671B" w14:paraId="1ADB6446" w14:textId="002050B0" w:rsidTr="004426AB">
        <w:tc>
          <w:tcPr>
            <w:tcW w:w="13008" w:type="dxa"/>
            <w:gridSpan w:val="3"/>
            <w:shd w:val="clear" w:color="auto" w:fill="CFDCE3"/>
            <w:tcMar>
              <w:top w:w="57" w:type="dxa"/>
              <w:bottom w:w="57" w:type="dxa"/>
            </w:tcMar>
          </w:tcPr>
          <w:p w14:paraId="188AAB54" w14:textId="59285257" w:rsidR="00CA35AC" w:rsidRPr="00855881" w:rsidRDefault="00CA35AC" w:rsidP="001A64F9">
            <w:pPr>
              <w:pStyle w:val="ListParagraph"/>
              <w:numPr>
                <w:ilvl w:val="0"/>
                <w:numId w:val="17"/>
              </w:numPr>
              <w:ind w:left="426" w:hanging="284"/>
              <w:rPr>
                <w:rFonts w:ascii="Arial" w:hAnsi="Arial" w:cs="Arial"/>
                <w:b/>
                <w:sz w:val="20"/>
                <w:szCs w:val="20"/>
              </w:rPr>
            </w:pPr>
            <w:r>
              <w:rPr>
                <w:rFonts w:ascii="Arial" w:hAnsi="Arial" w:cs="Arial"/>
                <w:b/>
                <w:sz w:val="20"/>
                <w:szCs w:val="20"/>
              </w:rPr>
              <w:t>Desired o</w:t>
            </w:r>
            <w:r w:rsidRPr="00855881">
              <w:rPr>
                <w:rFonts w:ascii="Arial" w:hAnsi="Arial" w:cs="Arial"/>
                <w:b/>
                <w:sz w:val="20"/>
                <w:szCs w:val="20"/>
              </w:rPr>
              <w:t xml:space="preserve">utcomes </w:t>
            </w:r>
          </w:p>
        </w:tc>
        <w:tc>
          <w:tcPr>
            <w:tcW w:w="2409" w:type="dxa"/>
            <w:shd w:val="clear" w:color="auto" w:fill="CFDCE3"/>
          </w:tcPr>
          <w:p w14:paraId="72C41E9D" w14:textId="77777777" w:rsidR="00CA35AC" w:rsidRDefault="00CA35AC" w:rsidP="001A64F9">
            <w:pPr>
              <w:pStyle w:val="ListParagraph"/>
              <w:numPr>
                <w:ilvl w:val="0"/>
                <w:numId w:val="17"/>
              </w:numPr>
              <w:ind w:left="426" w:hanging="284"/>
              <w:rPr>
                <w:rFonts w:ascii="Arial" w:hAnsi="Arial" w:cs="Arial"/>
                <w:b/>
                <w:sz w:val="20"/>
                <w:szCs w:val="20"/>
              </w:rPr>
            </w:pPr>
          </w:p>
        </w:tc>
      </w:tr>
      <w:tr w:rsidR="00CA35AC" w:rsidRPr="00BE671B" w14:paraId="21DE37D2" w14:textId="68D77375" w:rsidTr="004426AB">
        <w:trPr>
          <w:trHeight w:val="134"/>
        </w:trPr>
        <w:tc>
          <w:tcPr>
            <w:tcW w:w="817" w:type="dxa"/>
            <w:tcMar>
              <w:top w:w="57" w:type="dxa"/>
              <w:bottom w:w="57" w:type="dxa"/>
            </w:tcMar>
          </w:tcPr>
          <w:p w14:paraId="6DA29217" w14:textId="77777777" w:rsidR="00CA35AC" w:rsidRPr="00855881" w:rsidRDefault="00CA35AC" w:rsidP="00A6273A">
            <w:pPr>
              <w:jc w:val="both"/>
              <w:rPr>
                <w:rFonts w:ascii="Arial" w:hAnsi="Arial" w:cs="Arial"/>
                <w:sz w:val="20"/>
                <w:szCs w:val="20"/>
              </w:rPr>
            </w:pPr>
          </w:p>
        </w:tc>
        <w:tc>
          <w:tcPr>
            <w:tcW w:w="7116" w:type="dxa"/>
            <w:tcMar>
              <w:top w:w="57" w:type="dxa"/>
              <w:bottom w:w="57" w:type="dxa"/>
            </w:tcMar>
          </w:tcPr>
          <w:p w14:paraId="10CB7332" w14:textId="77777777" w:rsidR="00CA35AC" w:rsidRPr="00855881" w:rsidRDefault="00CA35AC" w:rsidP="00683A3C">
            <w:pPr>
              <w:rPr>
                <w:rFonts w:ascii="Arial" w:hAnsi="Arial" w:cs="Arial"/>
                <w:i/>
                <w:sz w:val="20"/>
                <w:szCs w:val="20"/>
              </w:rPr>
            </w:pPr>
            <w:r w:rsidRPr="00855881">
              <w:rPr>
                <w:rFonts w:ascii="Arial" w:hAnsi="Arial" w:cs="Arial"/>
                <w:i/>
                <w:sz w:val="20"/>
                <w:szCs w:val="20"/>
              </w:rPr>
              <w:t>Desired outcomes and how they will be measured</w:t>
            </w:r>
          </w:p>
        </w:tc>
        <w:tc>
          <w:tcPr>
            <w:tcW w:w="5075" w:type="dxa"/>
          </w:tcPr>
          <w:p w14:paraId="680EFBC9" w14:textId="4E0AC381" w:rsidR="00CA35AC" w:rsidRPr="00855881" w:rsidRDefault="00CA35AC" w:rsidP="00C14FAE">
            <w:pPr>
              <w:rPr>
                <w:rFonts w:ascii="Arial" w:hAnsi="Arial" w:cs="Arial"/>
                <w:i/>
                <w:sz w:val="20"/>
                <w:szCs w:val="20"/>
              </w:rPr>
            </w:pPr>
            <w:r>
              <w:rPr>
                <w:rFonts w:ascii="Arial" w:hAnsi="Arial" w:cs="Arial"/>
                <w:i/>
                <w:sz w:val="20"/>
                <w:szCs w:val="20"/>
              </w:rPr>
              <w:t>Success C</w:t>
            </w:r>
            <w:r w:rsidRPr="00855881">
              <w:rPr>
                <w:rFonts w:ascii="Arial" w:hAnsi="Arial" w:cs="Arial"/>
                <w:i/>
                <w:sz w:val="20"/>
                <w:szCs w:val="20"/>
              </w:rPr>
              <w:t xml:space="preserve">riteria </w:t>
            </w:r>
          </w:p>
        </w:tc>
        <w:tc>
          <w:tcPr>
            <w:tcW w:w="2409" w:type="dxa"/>
          </w:tcPr>
          <w:p w14:paraId="2C75327C" w14:textId="050EA9FE" w:rsidR="00CA35AC" w:rsidRDefault="00CA35AC" w:rsidP="00C14FAE">
            <w:pPr>
              <w:rPr>
                <w:rFonts w:ascii="Arial" w:hAnsi="Arial" w:cs="Arial"/>
                <w:i/>
                <w:sz w:val="20"/>
                <w:szCs w:val="20"/>
              </w:rPr>
            </w:pPr>
            <w:r>
              <w:rPr>
                <w:rFonts w:ascii="Arial" w:hAnsi="Arial" w:cs="Arial"/>
                <w:i/>
                <w:sz w:val="20"/>
                <w:szCs w:val="20"/>
              </w:rPr>
              <w:t>Impact</w:t>
            </w:r>
          </w:p>
        </w:tc>
      </w:tr>
      <w:tr w:rsidR="00CA35AC" w:rsidRPr="00BE671B" w14:paraId="2E8DF75C" w14:textId="271E96DD" w:rsidTr="004426AB">
        <w:tc>
          <w:tcPr>
            <w:tcW w:w="817" w:type="dxa"/>
            <w:tcMar>
              <w:top w:w="57" w:type="dxa"/>
              <w:bottom w:w="57" w:type="dxa"/>
            </w:tcMar>
          </w:tcPr>
          <w:p w14:paraId="2587E5A3"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shd w:val="clear" w:color="auto" w:fill="FFFFFF" w:themeFill="background1"/>
            <w:tcMar>
              <w:top w:w="57" w:type="dxa"/>
              <w:bottom w:w="57" w:type="dxa"/>
            </w:tcMar>
          </w:tcPr>
          <w:p w14:paraId="69816C10" w14:textId="7BB37E9F" w:rsidR="00CA35AC" w:rsidRPr="00272652" w:rsidRDefault="00CA35AC" w:rsidP="00EE50D0">
            <w:r w:rsidRPr="00272652">
              <w:t>Quality First Teaching and high expectations for all PPG pupils, including rapid intervention as well as additional tuition for Y6</w:t>
            </w:r>
          </w:p>
        </w:tc>
        <w:tc>
          <w:tcPr>
            <w:tcW w:w="5075" w:type="dxa"/>
            <w:shd w:val="clear" w:color="auto" w:fill="FFFFFF" w:themeFill="background1"/>
          </w:tcPr>
          <w:p w14:paraId="251B9774" w14:textId="5A265655" w:rsidR="00CA35AC" w:rsidRPr="00272652" w:rsidRDefault="00CA35AC" w:rsidP="00D35464">
            <w:r w:rsidRPr="00272652">
              <w:t>By July 2018 PP pupils across the school compared to Non PP– gap will be smaller than at this stage in 2017</w:t>
            </w:r>
          </w:p>
        </w:tc>
        <w:tc>
          <w:tcPr>
            <w:tcW w:w="2409" w:type="dxa"/>
            <w:shd w:val="clear" w:color="auto" w:fill="FFFFFF" w:themeFill="background1"/>
          </w:tcPr>
          <w:p w14:paraId="5B8E71A1" w14:textId="31F7D701" w:rsidR="00CA35AC" w:rsidRPr="00272652" w:rsidRDefault="004426AB" w:rsidP="00D35464">
            <w:r>
              <w:t>Teaching across the school graded as Good- with some outstanding</w:t>
            </w:r>
          </w:p>
        </w:tc>
      </w:tr>
      <w:tr w:rsidR="00CA35AC" w:rsidRPr="00BE671B" w14:paraId="360F8EE7" w14:textId="02AA030F" w:rsidTr="004426AB">
        <w:tc>
          <w:tcPr>
            <w:tcW w:w="817" w:type="dxa"/>
            <w:tcMar>
              <w:top w:w="57" w:type="dxa"/>
              <w:bottom w:w="57" w:type="dxa"/>
            </w:tcMar>
          </w:tcPr>
          <w:p w14:paraId="6510390C"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shd w:val="clear" w:color="auto" w:fill="FFFFFF" w:themeFill="background1"/>
            <w:tcMar>
              <w:top w:w="57" w:type="dxa"/>
              <w:bottom w:w="57" w:type="dxa"/>
            </w:tcMar>
          </w:tcPr>
          <w:p w14:paraId="1A580BAE" w14:textId="2F5444CA" w:rsidR="00CA35AC" w:rsidRPr="00272652" w:rsidRDefault="00CA35AC" w:rsidP="00EE50D0">
            <w:r w:rsidRPr="00272652">
              <w:t xml:space="preserve">Improve opportunities for supported reading for children entitled to PPG – that progress for this group of learners matches the fluency and for that of their peers  </w:t>
            </w:r>
          </w:p>
          <w:p w14:paraId="3A695F52" w14:textId="6C8ACD8F" w:rsidR="00CA35AC" w:rsidRPr="00272652" w:rsidRDefault="00CA35AC" w:rsidP="00EE50D0"/>
        </w:tc>
        <w:tc>
          <w:tcPr>
            <w:tcW w:w="5075" w:type="dxa"/>
            <w:shd w:val="clear" w:color="auto" w:fill="FFFFFF" w:themeFill="background1"/>
          </w:tcPr>
          <w:p w14:paraId="0F63FB32" w14:textId="4FB9FC41" w:rsidR="00CA35AC" w:rsidRPr="00272652" w:rsidRDefault="00CA35AC" w:rsidP="00D35464">
            <w:r w:rsidRPr="00272652">
              <w:t>By July 2018 PP pupils across the school make rapid progress so the large majority meet at least age related expectation.</w:t>
            </w:r>
          </w:p>
          <w:p w14:paraId="777A9E15" w14:textId="00F65AEF" w:rsidR="00CA35AC" w:rsidRPr="00272652" w:rsidRDefault="00CA35AC" w:rsidP="00D35464">
            <w:r w:rsidRPr="00272652">
              <w:t>Pupils eligible for PP without SEND will score as highly in school based and SATs assessment as non PP pupils.</w:t>
            </w:r>
          </w:p>
        </w:tc>
        <w:tc>
          <w:tcPr>
            <w:tcW w:w="2409" w:type="dxa"/>
            <w:shd w:val="clear" w:color="auto" w:fill="FFFFFF" w:themeFill="background1"/>
          </w:tcPr>
          <w:p w14:paraId="3BE210C8" w14:textId="77777777" w:rsidR="00CA35AC" w:rsidRDefault="004426AB" w:rsidP="00D35464">
            <w:r>
              <w:t>July 18- 71% PP children at Broadly ARE- compared to 89% Non PP children</w:t>
            </w:r>
          </w:p>
          <w:p w14:paraId="4F441A8F" w14:textId="7B8F19EA" w:rsidR="004426AB" w:rsidRPr="00272652" w:rsidRDefault="004426AB" w:rsidP="00D35464"/>
        </w:tc>
      </w:tr>
      <w:tr w:rsidR="00CA35AC" w:rsidRPr="00BE671B" w14:paraId="1066AA10" w14:textId="02BBBE11" w:rsidTr="004426AB">
        <w:tc>
          <w:tcPr>
            <w:tcW w:w="817" w:type="dxa"/>
            <w:tcMar>
              <w:top w:w="57" w:type="dxa"/>
              <w:bottom w:w="57" w:type="dxa"/>
            </w:tcMar>
          </w:tcPr>
          <w:p w14:paraId="45B8794A"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tcMar>
              <w:top w:w="57" w:type="dxa"/>
              <w:bottom w:w="57" w:type="dxa"/>
            </w:tcMar>
          </w:tcPr>
          <w:p w14:paraId="092ABB46" w14:textId="18AFEB92" w:rsidR="00CA35AC" w:rsidRPr="00272652" w:rsidRDefault="00CA35AC" w:rsidP="00FF5CAC">
            <w:r w:rsidRPr="00272652">
              <w:t xml:space="preserve">PPG pupils progress in phonics improves in line with Non-PPG pupils end </w:t>
            </w:r>
          </w:p>
          <w:p w14:paraId="50AA0414" w14:textId="2165045D" w:rsidR="00CA35AC" w:rsidRPr="00272652" w:rsidRDefault="00CA35AC" w:rsidP="00EE50D0">
            <w:r w:rsidRPr="00272652">
              <w:t>of year 1 and end of year 2</w:t>
            </w:r>
          </w:p>
          <w:p w14:paraId="5111D96F" w14:textId="7439B743" w:rsidR="00CA35AC" w:rsidRPr="00272652" w:rsidRDefault="00CA35AC" w:rsidP="00EE50D0"/>
        </w:tc>
        <w:tc>
          <w:tcPr>
            <w:tcW w:w="5075" w:type="dxa"/>
          </w:tcPr>
          <w:p w14:paraId="34CF5117" w14:textId="355D6AB9" w:rsidR="00CA35AC" w:rsidRPr="00272652" w:rsidRDefault="00CA35AC" w:rsidP="00D35464">
            <w:r w:rsidRPr="00272652">
              <w:t xml:space="preserve">By July 2018 PP pupils in Year 1 make rapid progress to ensure that they pass the phonics screening – so that the in-school percentage of children with PP matches those of national and local percentages achieved.  </w:t>
            </w:r>
          </w:p>
        </w:tc>
        <w:tc>
          <w:tcPr>
            <w:tcW w:w="2409" w:type="dxa"/>
          </w:tcPr>
          <w:p w14:paraId="77773BAF" w14:textId="1F9CBBD9" w:rsidR="00CA35AC" w:rsidRPr="00272652" w:rsidRDefault="00510539" w:rsidP="00510539">
            <w:r>
              <w:t>7/11 pupils achieved phonics screening test- out of those 4 not achieving- 4 were SEND</w:t>
            </w:r>
          </w:p>
        </w:tc>
      </w:tr>
      <w:tr w:rsidR="00CA35AC" w:rsidRPr="00BE671B" w14:paraId="47071DED" w14:textId="34399A8B" w:rsidTr="004426AB">
        <w:tc>
          <w:tcPr>
            <w:tcW w:w="817" w:type="dxa"/>
            <w:tcMar>
              <w:top w:w="57" w:type="dxa"/>
              <w:bottom w:w="57" w:type="dxa"/>
            </w:tcMar>
          </w:tcPr>
          <w:p w14:paraId="33CD1432"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tcMar>
              <w:top w:w="57" w:type="dxa"/>
              <w:bottom w:w="57" w:type="dxa"/>
            </w:tcMar>
          </w:tcPr>
          <w:p w14:paraId="5D8C9DE0" w14:textId="194A9BA0" w:rsidR="00CA35AC" w:rsidRPr="00272652" w:rsidRDefault="00CA35AC" w:rsidP="00EE50D0">
            <w:r w:rsidRPr="00272652">
              <w:t xml:space="preserve">Improve the rate of attainment at KS1 and 2  in Reading and Writing </w:t>
            </w:r>
          </w:p>
        </w:tc>
        <w:tc>
          <w:tcPr>
            <w:tcW w:w="5075" w:type="dxa"/>
          </w:tcPr>
          <w:p w14:paraId="769180CD" w14:textId="5E411A32" w:rsidR="00CA35AC" w:rsidRPr="00272652" w:rsidRDefault="00CA35AC" w:rsidP="00D35464">
            <w:r w:rsidRPr="00272652">
              <w:t xml:space="preserve">By July 2018 that the gap between PP and Non-PP closes in both Key Stages for both Reading and Writing </w:t>
            </w:r>
          </w:p>
        </w:tc>
        <w:tc>
          <w:tcPr>
            <w:tcW w:w="2409" w:type="dxa"/>
          </w:tcPr>
          <w:p w14:paraId="1B182DAA" w14:textId="77777777" w:rsidR="00CA35AC" w:rsidRDefault="00493E7B" w:rsidP="00D35464">
            <w:r>
              <w:t>R PP71% Non PP- 89%</w:t>
            </w:r>
          </w:p>
          <w:p w14:paraId="13558A9B" w14:textId="77777777" w:rsidR="00493E7B" w:rsidRDefault="00493E7B" w:rsidP="00D35464">
            <w:r>
              <w:t>W- PP 65% Non PP83%</w:t>
            </w:r>
          </w:p>
          <w:p w14:paraId="20EA9B8B" w14:textId="191DB06D" w:rsidR="00493E7B" w:rsidRPr="00272652" w:rsidRDefault="00493E7B" w:rsidP="00D35464"/>
        </w:tc>
      </w:tr>
      <w:tr w:rsidR="00CA35AC" w:rsidRPr="00BE671B" w14:paraId="4901A4FC" w14:textId="635DDD30" w:rsidTr="004426AB">
        <w:tc>
          <w:tcPr>
            <w:tcW w:w="817" w:type="dxa"/>
            <w:tcMar>
              <w:top w:w="57" w:type="dxa"/>
              <w:bottom w:w="57" w:type="dxa"/>
            </w:tcMar>
          </w:tcPr>
          <w:p w14:paraId="0C978C5D"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tcMar>
              <w:top w:w="57" w:type="dxa"/>
              <w:bottom w:w="57" w:type="dxa"/>
            </w:tcMar>
          </w:tcPr>
          <w:p w14:paraId="2CF08675" w14:textId="114403DF" w:rsidR="00CA35AC" w:rsidRPr="00272652" w:rsidRDefault="00CA35AC" w:rsidP="006E6C0F">
            <w:r w:rsidRPr="00272652">
              <w:t>Improved learning behaviours and increased aspiration will support pupil progress in all areas of the curriculum</w:t>
            </w:r>
          </w:p>
        </w:tc>
        <w:tc>
          <w:tcPr>
            <w:tcW w:w="5075" w:type="dxa"/>
          </w:tcPr>
          <w:p w14:paraId="7481144D" w14:textId="57D4E485" w:rsidR="00CA35AC" w:rsidRPr="00272652" w:rsidRDefault="00CA35AC" w:rsidP="00603D0A">
            <w:r w:rsidRPr="00272652">
              <w:t>The large majority of pupils will achieve at least their Good Learner badge.</w:t>
            </w:r>
          </w:p>
          <w:p w14:paraId="2262F299" w14:textId="1D4FAE4A" w:rsidR="00CA35AC" w:rsidRPr="00272652" w:rsidRDefault="00CA35AC" w:rsidP="00603D0A">
            <w:r w:rsidRPr="00272652">
              <w:lastRenderedPageBreak/>
              <w:t>An increased number of parents feel more able to support their children with learning at home and are motivated for their children to do well in reading, writing and maths.</w:t>
            </w:r>
          </w:p>
        </w:tc>
        <w:tc>
          <w:tcPr>
            <w:tcW w:w="2409" w:type="dxa"/>
          </w:tcPr>
          <w:p w14:paraId="22FB7566" w14:textId="144126E0" w:rsidR="00CA35AC" w:rsidRPr="00272652" w:rsidRDefault="00493E7B" w:rsidP="00603D0A">
            <w:r>
              <w:lastRenderedPageBreak/>
              <w:t>Behaviour…..</w:t>
            </w:r>
          </w:p>
        </w:tc>
      </w:tr>
      <w:tr w:rsidR="00CA35AC" w:rsidRPr="00BE671B" w14:paraId="204CF49E" w14:textId="23D3804E" w:rsidTr="004426AB">
        <w:trPr>
          <w:trHeight w:val="206"/>
        </w:trPr>
        <w:tc>
          <w:tcPr>
            <w:tcW w:w="817" w:type="dxa"/>
            <w:tcMar>
              <w:top w:w="57" w:type="dxa"/>
              <w:bottom w:w="57" w:type="dxa"/>
            </w:tcMar>
          </w:tcPr>
          <w:p w14:paraId="5F23235F" w14:textId="16F4B274"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shd w:val="clear" w:color="auto" w:fill="FFFFFF" w:themeFill="background1"/>
            <w:tcMar>
              <w:top w:w="57" w:type="dxa"/>
              <w:bottom w:w="57" w:type="dxa"/>
            </w:tcMar>
          </w:tcPr>
          <w:p w14:paraId="6210ECD2" w14:textId="4A975961" w:rsidR="00CA35AC" w:rsidRPr="00272652" w:rsidRDefault="00CA35AC" w:rsidP="006E6C0F">
            <w:r w:rsidRPr="00272652">
              <w:t>Increase attendance rates for pupils eligible for PP across the school</w:t>
            </w:r>
          </w:p>
        </w:tc>
        <w:tc>
          <w:tcPr>
            <w:tcW w:w="5075" w:type="dxa"/>
            <w:shd w:val="clear" w:color="auto" w:fill="FFFFFF" w:themeFill="background1"/>
          </w:tcPr>
          <w:p w14:paraId="3E5A110D" w14:textId="7A10CC25" w:rsidR="00CA35AC" w:rsidRPr="00272652" w:rsidRDefault="00CA35AC" w:rsidP="00D35464">
            <w:r w:rsidRPr="00272652">
              <w:t>The difference between the attendance of PPs/non PPs narrows.</w:t>
            </w:r>
          </w:p>
        </w:tc>
        <w:tc>
          <w:tcPr>
            <w:tcW w:w="2409" w:type="dxa"/>
            <w:shd w:val="clear" w:color="auto" w:fill="FFFFFF" w:themeFill="background1"/>
          </w:tcPr>
          <w:p w14:paraId="03EDF74C" w14:textId="014482F8" w:rsidR="00CA35AC" w:rsidRPr="00272652" w:rsidRDefault="0009751B" w:rsidP="00D35464">
            <w:r>
              <w:t>Attendance of PP 92.4% compared to Non PP 96.2%</w:t>
            </w:r>
          </w:p>
        </w:tc>
      </w:tr>
      <w:tr w:rsidR="00CA35AC" w:rsidRPr="00BE671B" w14:paraId="0B3B49EF" w14:textId="5B34D29C" w:rsidTr="004426AB">
        <w:trPr>
          <w:trHeight w:val="206"/>
        </w:trPr>
        <w:tc>
          <w:tcPr>
            <w:tcW w:w="817" w:type="dxa"/>
            <w:tcMar>
              <w:top w:w="57" w:type="dxa"/>
              <w:bottom w:w="57" w:type="dxa"/>
            </w:tcMar>
          </w:tcPr>
          <w:p w14:paraId="33C56338" w14:textId="77777777" w:rsidR="00CA35AC" w:rsidRPr="00855881" w:rsidRDefault="00CA35AC" w:rsidP="002962F2">
            <w:pPr>
              <w:pStyle w:val="ListParagraph"/>
              <w:numPr>
                <w:ilvl w:val="0"/>
                <w:numId w:val="21"/>
              </w:numPr>
              <w:tabs>
                <w:tab w:val="left" w:pos="142"/>
              </w:tabs>
              <w:ind w:left="426"/>
              <w:jc w:val="both"/>
              <w:rPr>
                <w:rFonts w:ascii="Arial" w:hAnsi="Arial" w:cs="Arial"/>
                <w:b/>
                <w:sz w:val="20"/>
                <w:szCs w:val="20"/>
              </w:rPr>
            </w:pPr>
          </w:p>
        </w:tc>
        <w:tc>
          <w:tcPr>
            <w:tcW w:w="7116" w:type="dxa"/>
            <w:shd w:val="clear" w:color="auto" w:fill="FFFFFF" w:themeFill="background1"/>
            <w:tcMar>
              <w:top w:w="57" w:type="dxa"/>
              <w:bottom w:w="57" w:type="dxa"/>
            </w:tcMar>
          </w:tcPr>
          <w:p w14:paraId="367C3256" w14:textId="3EA1AB0C" w:rsidR="00CA35AC" w:rsidRPr="00272652" w:rsidRDefault="00CA35AC" w:rsidP="006E6C0F">
            <w:r w:rsidRPr="00272652">
              <w:t xml:space="preserve">To provide targeted social and emotional support to those pupils entitled to PPG and their families </w:t>
            </w:r>
          </w:p>
        </w:tc>
        <w:tc>
          <w:tcPr>
            <w:tcW w:w="5075" w:type="dxa"/>
            <w:shd w:val="clear" w:color="auto" w:fill="FFFFFF" w:themeFill="background1"/>
          </w:tcPr>
          <w:p w14:paraId="55A3E2A9" w14:textId="083BF51E" w:rsidR="00CA35AC" w:rsidRPr="00272652" w:rsidRDefault="00CA35AC" w:rsidP="00D35464">
            <w:r w:rsidRPr="00272652">
              <w:t xml:space="preserve">The aspirations, confidence and self-belief of pupils identified as eligible will improve and increase and evidence will be noted in increased confidence and contributions in classrooms, pupil and parental feedback </w:t>
            </w:r>
          </w:p>
        </w:tc>
        <w:tc>
          <w:tcPr>
            <w:tcW w:w="2409" w:type="dxa"/>
            <w:shd w:val="clear" w:color="auto" w:fill="FFFFFF" w:themeFill="background1"/>
          </w:tcPr>
          <w:p w14:paraId="148086C3" w14:textId="77777777" w:rsidR="00CA35AC" w:rsidRPr="00272652" w:rsidRDefault="00CA35AC" w:rsidP="00D35464"/>
        </w:tc>
      </w:tr>
    </w:tbl>
    <w:p w14:paraId="1D4E7852" w14:textId="77777777" w:rsidR="000115E6" w:rsidRDefault="000115E6">
      <w:pPr>
        <w:rPr>
          <w:rFonts w:ascii="Arial" w:hAnsi="Arial" w:cs="Arial"/>
          <w:sz w:val="20"/>
          <w:szCs w:val="20"/>
        </w:rPr>
      </w:pPr>
    </w:p>
    <w:p w14:paraId="038B2729" w14:textId="77777777" w:rsidR="000115E6" w:rsidRPr="00B04D88" w:rsidRDefault="000115E6">
      <w:pPr>
        <w:rPr>
          <w:rFonts w:ascii="Arial" w:hAnsi="Arial" w:cs="Arial"/>
          <w:sz w:val="20"/>
          <w:szCs w:val="20"/>
        </w:rPr>
      </w:pPr>
    </w:p>
    <w:tbl>
      <w:tblPr>
        <w:tblStyle w:val="TableGrid"/>
        <w:tblW w:w="14992" w:type="dxa"/>
        <w:tblLayout w:type="fixed"/>
        <w:tblLook w:val="04A0" w:firstRow="1" w:lastRow="0" w:firstColumn="1" w:lastColumn="0" w:noHBand="0" w:noVBand="1"/>
      </w:tblPr>
      <w:tblGrid>
        <w:gridCol w:w="1668"/>
        <w:gridCol w:w="2835"/>
        <w:gridCol w:w="2835"/>
        <w:gridCol w:w="2693"/>
        <w:gridCol w:w="1701"/>
        <w:gridCol w:w="1134"/>
        <w:gridCol w:w="2126"/>
      </w:tblGrid>
      <w:tr w:rsidR="00493E7B" w:rsidRPr="00BE671B" w14:paraId="32A9EE08" w14:textId="084D23A1" w:rsidTr="00F634C8">
        <w:tc>
          <w:tcPr>
            <w:tcW w:w="14992" w:type="dxa"/>
            <w:gridSpan w:val="7"/>
            <w:shd w:val="clear" w:color="auto" w:fill="FFFF00"/>
            <w:tcMar>
              <w:top w:w="57" w:type="dxa"/>
              <w:bottom w:w="57" w:type="dxa"/>
            </w:tcMar>
          </w:tcPr>
          <w:p w14:paraId="125C9814" w14:textId="730DE35A" w:rsidR="00493E7B" w:rsidRPr="00493E7B" w:rsidRDefault="00493E7B" w:rsidP="00493E7B">
            <w:pPr>
              <w:ind w:left="142"/>
              <w:rPr>
                <w:b/>
              </w:rPr>
            </w:pPr>
            <w:r w:rsidRPr="0030617D">
              <w:rPr>
                <w:b/>
              </w:rPr>
              <w:t>Planned expenditure</w:t>
            </w:r>
            <w:r w:rsidRPr="0030617D">
              <w:rPr>
                <w:rFonts w:ascii="Arial" w:hAnsi="Arial" w:cs="Arial"/>
                <w:b/>
                <w:sz w:val="20"/>
                <w:szCs w:val="20"/>
              </w:rPr>
              <w:t xml:space="preserve"> </w:t>
            </w:r>
          </w:p>
        </w:tc>
      </w:tr>
      <w:tr w:rsidR="00493E7B" w:rsidRPr="00BE671B" w14:paraId="0A92DD1E" w14:textId="054300C6" w:rsidTr="00F634C8">
        <w:trPr>
          <w:trHeight w:val="247"/>
        </w:trPr>
        <w:tc>
          <w:tcPr>
            <w:tcW w:w="1668" w:type="dxa"/>
            <w:shd w:val="clear" w:color="auto" w:fill="auto"/>
            <w:tcMar>
              <w:top w:w="57" w:type="dxa"/>
              <w:bottom w:w="57" w:type="dxa"/>
            </w:tcMar>
          </w:tcPr>
          <w:p w14:paraId="3C1D76E8" w14:textId="77777777" w:rsidR="00493E7B" w:rsidRPr="0030617D" w:rsidRDefault="00493E7B" w:rsidP="0030617D">
            <w:pPr>
              <w:rPr>
                <w:b/>
              </w:rPr>
            </w:pPr>
            <w:r w:rsidRPr="0030617D">
              <w:rPr>
                <w:b/>
              </w:rPr>
              <w:t>Academic year</w:t>
            </w:r>
          </w:p>
        </w:tc>
        <w:tc>
          <w:tcPr>
            <w:tcW w:w="13324" w:type="dxa"/>
            <w:gridSpan w:val="6"/>
            <w:shd w:val="clear" w:color="auto" w:fill="auto"/>
          </w:tcPr>
          <w:p w14:paraId="768166AC" w14:textId="3F0C32DF" w:rsidR="00493E7B" w:rsidRPr="0030617D" w:rsidRDefault="00493E7B" w:rsidP="002074B0">
            <w:pPr>
              <w:rPr>
                <w:b/>
              </w:rPr>
            </w:pPr>
            <w:r w:rsidRPr="0030617D">
              <w:rPr>
                <w:b/>
              </w:rPr>
              <w:t>2017-2018</w:t>
            </w:r>
          </w:p>
        </w:tc>
      </w:tr>
      <w:tr w:rsidR="00493E7B" w:rsidRPr="00BE671B" w14:paraId="1C21F955" w14:textId="5D4CBDE8" w:rsidTr="00F634C8">
        <w:tc>
          <w:tcPr>
            <w:tcW w:w="14992" w:type="dxa"/>
            <w:gridSpan w:val="7"/>
            <w:shd w:val="clear" w:color="auto" w:fill="FFFFFF" w:themeFill="background1"/>
            <w:tcMar>
              <w:top w:w="57" w:type="dxa"/>
              <w:bottom w:w="57" w:type="dxa"/>
            </w:tcMar>
          </w:tcPr>
          <w:p w14:paraId="641E5CFF" w14:textId="373EF1DC" w:rsidR="00493E7B" w:rsidRPr="00D0356B" w:rsidRDefault="00493E7B" w:rsidP="00267F85">
            <w:pPr>
              <w:rPr>
                <w:b/>
              </w:rPr>
            </w:pPr>
            <w:r w:rsidRPr="00D0356B">
              <w:rPr>
                <w:b/>
              </w:rPr>
              <w:t>The three headings below enable schools to demonstrate how they are using the pupil premium to improve classroom pedagogy, provide targeted support and support whole school strategies.</w:t>
            </w:r>
          </w:p>
        </w:tc>
      </w:tr>
      <w:tr w:rsidR="00493E7B" w:rsidRPr="00BE671B" w14:paraId="2F5C647F" w14:textId="7BE29C2B" w:rsidTr="00493E7B">
        <w:tc>
          <w:tcPr>
            <w:tcW w:w="12866" w:type="dxa"/>
            <w:gridSpan w:val="6"/>
            <w:shd w:val="clear" w:color="auto" w:fill="FFFFFF" w:themeFill="background1"/>
            <w:tcMar>
              <w:top w:w="57" w:type="dxa"/>
              <w:bottom w:w="57" w:type="dxa"/>
            </w:tcMar>
          </w:tcPr>
          <w:p w14:paraId="5E66F89C" w14:textId="77777777" w:rsidR="00493E7B" w:rsidRPr="00855881" w:rsidRDefault="00493E7B" w:rsidP="006F2883">
            <w:pPr>
              <w:pStyle w:val="ListParagraph"/>
              <w:numPr>
                <w:ilvl w:val="0"/>
                <w:numId w:val="14"/>
              </w:numPr>
              <w:ind w:left="426" w:hanging="142"/>
              <w:rPr>
                <w:rFonts w:ascii="Arial" w:hAnsi="Arial" w:cs="Arial"/>
                <w:b/>
                <w:sz w:val="20"/>
                <w:szCs w:val="20"/>
              </w:rPr>
            </w:pPr>
            <w:r w:rsidRPr="00855881">
              <w:rPr>
                <w:rFonts w:ascii="Arial" w:hAnsi="Arial" w:cs="Arial"/>
                <w:b/>
                <w:sz w:val="20"/>
                <w:szCs w:val="20"/>
              </w:rPr>
              <w:t>Quality of teaching for all</w:t>
            </w:r>
          </w:p>
        </w:tc>
        <w:tc>
          <w:tcPr>
            <w:tcW w:w="2126" w:type="dxa"/>
            <w:shd w:val="clear" w:color="auto" w:fill="FFFFFF" w:themeFill="background1"/>
          </w:tcPr>
          <w:p w14:paraId="3F8E0F4A" w14:textId="6CF70A2E" w:rsidR="00493E7B" w:rsidRPr="00493E7B" w:rsidRDefault="00493E7B" w:rsidP="00493E7B">
            <w:pPr>
              <w:ind w:left="284"/>
              <w:rPr>
                <w:rFonts w:ascii="Arial" w:hAnsi="Arial" w:cs="Arial"/>
                <w:b/>
                <w:sz w:val="20"/>
                <w:szCs w:val="20"/>
              </w:rPr>
            </w:pPr>
            <w:r>
              <w:rPr>
                <w:rFonts w:ascii="Arial" w:hAnsi="Arial" w:cs="Arial"/>
                <w:b/>
                <w:sz w:val="20"/>
                <w:szCs w:val="20"/>
              </w:rPr>
              <w:t>Impact</w:t>
            </w:r>
          </w:p>
        </w:tc>
      </w:tr>
      <w:tr w:rsidR="00493E7B" w:rsidRPr="00BE671B" w14:paraId="552B8829" w14:textId="47ED527D" w:rsidTr="00493E7B">
        <w:trPr>
          <w:trHeight w:val="289"/>
        </w:trPr>
        <w:tc>
          <w:tcPr>
            <w:tcW w:w="1668" w:type="dxa"/>
            <w:tcMar>
              <w:top w:w="57" w:type="dxa"/>
              <w:bottom w:w="57" w:type="dxa"/>
            </w:tcMar>
          </w:tcPr>
          <w:p w14:paraId="06881E3A" w14:textId="77777777" w:rsidR="00493E7B" w:rsidRPr="00272652" w:rsidRDefault="00493E7B">
            <w:pPr>
              <w:rPr>
                <w:b/>
              </w:rPr>
            </w:pPr>
            <w:r w:rsidRPr="00272652">
              <w:rPr>
                <w:b/>
              </w:rPr>
              <w:t>Desired outcome</w:t>
            </w:r>
          </w:p>
        </w:tc>
        <w:tc>
          <w:tcPr>
            <w:tcW w:w="2835" w:type="dxa"/>
            <w:tcMar>
              <w:top w:w="57" w:type="dxa"/>
              <w:bottom w:w="57" w:type="dxa"/>
            </w:tcMar>
          </w:tcPr>
          <w:p w14:paraId="2EFC527D" w14:textId="77777777" w:rsidR="00493E7B" w:rsidRPr="00272652" w:rsidRDefault="00493E7B" w:rsidP="006F0B6A">
            <w:pPr>
              <w:rPr>
                <w:b/>
              </w:rPr>
            </w:pPr>
            <w:r w:rsidRPr="00272652">
              <w:rPr>
                <w:b/>
              </w:rPr>
              <w:t>Chosen action / approach</w:t>
            </w:r>
          </w:p>
        </w:tc>
        <w:tc>
          <w:tcPr>
            <w:tcW w:w="2835" w:type="dxa"/>
            <w:shd w:val="clear" w:color="auto" w:fill="auto"/>
            <w:tcMar>
              <w:top w:w="57" w:type="dxa"/>
              <w:bottom w:w="57" w:type="dxa"/>
            </w:tcMar>
          </w:tcPr>
          <w:p w14:paraId="20F560D3" w14:textId="77777777" w:rsidR="00493E7B" w:rsidRPr="00272652" w:rsidRDefault="00493E7B" w:rsidP="000A25FC">
            <w:pPr>
              <w:rPr>
                <w:b/>
              </w:rPr>
            </w:pPr>
            <w:r w:rsidRPr="00272652">
              <w:rPr>
                <w:b/>
              </w:rPr>
              <w:t>What is the evidence and rationale for this choice?</w:t>
            </w:r>
          </w:p>
        </w:tc>
        <w:tc>
          <w:tcPr>
            <w:tcW w:w="2693" w:type="dxa"/>
            <w:shd w:val="clear" w:color="auto" w:fill="auto"/>
            <w:tcMar>
              <w:top w:w="57" w:type="dxa"/>
              <w:bottom w:w="57" w:type="dxa"/>
            </w:tcMar>
          </w:tcPr>
          <w:p w14:paraId="00904936" w14:textId="77777777" w:rsidR="00493E7B" w:rsidRPr="00272652" w:rsidRDefault="00493E7B" w:rsidP="00B01C9A">
            <w:pPr>
              <w:rPr>
                <w:b/>
              </w:rPr>
            </w:pPr>
            <w:r w:rsidRPr="00272652">
              <w:rPr>
                <w:b/>
              </w:rPr>
              <w:t>How will you ensure it is implemented well?</w:t>
            </w:r>
          </w:p>
        </w:tc>
        <w:tc>
          <w:tcPr>
            <w:tcW w:w="1701" w:type="dxa"/>
            <w:shd w:val="clear" w:color="auto" w:fill="auto"/>
          </w:tcPr>
          <w:p w14:paraId="3A5545D4" w14:textId="77777777" w:rsidR="00493E7B" w:rsidRPr="00272652" w:rsidRDefault="00493E7B" w:rsidP="00B01C9A">
            <w:pPr>
              <w:rPr>
                <w:b/>
              </w:rPr>
            </w:pPr>
            <w:r w:rsidRPr="00272652">
              <w:rPr>
                <w:b/>
              </w:rPr>
              <w:t>Staff lead</w:t>
            </w:r>
          </w:p>
        </w:tc>
        <w:tc>
          <w:tcPr>
            <w:tcW w:w="1134" w:type="dxa"/>
          </w:tcPr>
          <w:p w14:paraId="7464AC1B" w14:textId="77777777" w:rsidR="00493E7B" w:rsidRPr="00272652" w:rsidRDefault="00493E7B" w:rsidP="00240F98">
            <w:pPr>
              <w:rPr>
                <w:b/>
              </w:rPr>
            </w:pPr>
            <w:r w:rsidRPr="00272652">
              <w:rPr>
                <w:b/>
              </w:rPr>
              <w:t>When will you review implementation?</w:t>
            </w:r>
          </w:p>
        </w:tc>
        <w:tc>
          <w:tcPr>
            <w:tcW w:w="2126" w:type="dxa"/>
          </w:tcPr>
          <w:p w14:paraId="76825F9F" w14:textId="77777777" w:rsidR="00493E7B" w:rsidRPr="00272652" w:rsidRDefault="00493E7B" w:rsidP="00240F98">
            <w:pPr>
              <w:rPr>
                <w:b/>
              </w:rPr>
            </w:pPr>
          </w:p>
        </w:tc>
      </w:tr>
      <w:tr w:rsidR="00493E7B" w:rsidRPr="00BE671B" w14:paraId="4391B468" w14:textId="029B4B47" w:rsidTr="00493E7B">
        <w:trPr>
          <w:trHeight w:val="2475"/>
        </w:trPr>
        <w:tc>
          <w:tcPr>
            <w:tcW w:w="1668" w:type="dxa"/>
            <w:shd w:val="clear" w:color="auto" w:fill="FFFFFF" w:themeFill="background1"/>
            <w:tcMar>
              <w:top w:w="57" w:type="dxa"/>
              <w:bottom w:w="57" w:type="dxa"/>
            </w:tcMar>
          </w:tcPr>
          <w:p w14:paraId="0A98157F" w14:textId="77777777" w:rsidR="00493E7B" w:rsidRPr="00A31877" w:rsidRDefault="00493E7B" w:rsidP="001845A1">
            <w:r w:rsidRPr="00A31877">
              <w:t xml:space="preserve">Quality First Teaching </w:t>
            </w:r>
          </w:p>
          <w:p w14:paraId="077D67B5" w14:textId="77777777" w:rsidR="00493E7B" w:rsidRPr="00A31877" w:rsidRDefault="00493E7B" w:rsidP="001845A1">
            <w:r w:rsidRPr="00A31877">
              <w:t xml:space="preserve">and high expectations </w:t>
            </w:r>
          </w:p>
          <w:p w14:paraId="71003190" w14:textId="77777777" w:rsidR="00493E7B" w:rsidRPr="00A31877" w:rsidRDefault="00493E7B" w:rsidP="001845A1">
            <w:r w:rsidRPr="00A31877">
              <w:t xml:space="preserve">for all PPG pupils, </w:t>
            </w:r>
          </w:p>
          <w:p w14:paraId="2F7A64F6" w14:textId="77777777" w:rsidR="00493E7B" w:rsidRPr="00A31877" w:rsidRDefault="00493E7B" w:rsidP="001845A1">
            <w:r w:rsidRPr="00A31877">
              <w:t xml:space="preserve">including additional </w:t>
            </w:r>
          </w:p>
          <w:p w14:paraId="1960BF12" w14:textId="6E332D54" w:rsidR="00493E7B" w:rsidRPr="00A31877" w:rsidRDefault="00493E7B" w:rsidP="001845A1">
            <w:r>
              <w:t xml:space="preserve">Tuition for Y6. </w:t>
            </w:r>
          </w:p>
        </w:tc>
        <w:tc>
          <w:tcPr>
            <w:tcW w:w="2835" w:type="dxa"/>
            <w:shd w:val="clear" w:color="auto" w:fill="FFFFFF" w:themeFill="background1"/>
            <w:tcMar>
              <w:top w:w="57" w:type="dxa"/>
              <w:bottom w:w="57" w:type="dxa"/>
            </w:tcMar>
          </w:tcPr>
          <w:p w14:paraId="44295821" w14:textId="44FD834C" w:rsidR="00493E7B" w:rsidRPr="00A31877" w:rsidRDefault="00493E7B" w:rsidP="00A62C22">
            <w:r>
              <w:t xml:space="preserve">Whole school CPD </w:t>
            </w:r>
            <w:r w:rsidRPr="00A31877">
              <w:t xml:space="preserve">linked to </w:t>
            </w:r>
          </w:p>
          <w:p w14:paraId="2895228A" w14:textId="6CA551ED" w:rsidR="00493E7B" w:rsidRDefault="00493E7B" w:rsidP="00A62C22">
            <w:r w:rsidRPr="00A31877">
              <w:t xml:space="preserve">Quality First teaching and Growth </w:t>
            </w:r>
            <w:r>
              <w:t xml:space="preserve">Mind set approach, to creating a whole school vision of high expectations for all. </w:t>
            </w:r>
          </w:p>
          <w:p w14:paraId="178D3E31" w14:textId="7C5AE03F" w:rsidR="00493E7B" w:rsidRPr="00A31877" w:rsidRDefault="00493E7B" w:rsidP="00A62C22">
            <w:r w:rsidRPr="00A31877">
              <w:t xml:space="preserve">Robust ‘teaching over </w:t>
            </w:r>
          </w:p>
          <w:p w14:paraId="40D4888A" w14:textId="662A05B2" w:rsidR="00493E7B" w:rsidRPr="00A31877" w:rsidRDefault="00493E7B" w:rsidP="00A62C22">
            <w:r>
              <w:t xml:space="preserve">time’ monitoring schedule in place to </w:t>
            </w:r>
            <w:r w:rsidRPr="00A31877">
              <w:t xml:space="preserve">ensure both high </w:t>
            </w:r>
          </w:p>
          <w:p w14:paraId="5FB840C0" w14:textId="6BDABCFD" w:rsidR="00493E7B" w:rsidRPr="00A31877" w:rsidRDefault="00493E7B" w:rsidP="00A62C22">
            <w:r>
              <w:t xml:space="preserve">standards and expectations as well as a high level of </w:t>
            </w:r>
            <w:r w:rsidRPr="00A31877">
              <w:lastRenderedPageBreak/>
              <w:t xml:space="preserve">consistency </w:t>
            </w:r>
            <w:r>
              <w:t xml:space="preserve">and continuity </w:t>
            </w:r>
          </w:p>
          <w:p w14:paraId="79586D10" w14:textId="1DEEDC52" w:rsidR="00493E7B" w:rsidRPr="00A31877" w:rsidRDefault="00493E7B" w:rsidP="00A62C22">
            <w:r w:rsidRPr="00A31877">
              <w:t xml:space="preserve">Across the school. </w:t>
            </w:r>
          </w:p>
          <w:p w14:paraId="6EF7AF09" w14:textId="77777777" w:rsidR="00493E7B" w:rsidRDefault="00493E7B" w:rsidP="00A62C22"/>
          <w:p w14:paraId="09703A02" w14:textId="1AD26212" w:rsidR="00493E7B" w:rsidRDefault="00493E7B" w:rsidP="00A62C22">
            <w:r>
              <w:t xml:space="preserve">Two teachers per class for Year Six </w:t>
            </w:r>
          </w:p>
          <w:p w14:paraId="419125C7" w14:textId="77777777" w:rsidR="00493E7B" w:rsidRDefault="00493E7B" w:rsidP="00A62C22"/>
          <w:p w14:paraId="2F8ED947" w14:textId="653E67D0" w:rsidR="00493E7B" w:rsidRPr="00A31877" w:rsidRDefault="00493E7B" w:rsidP="00A62C22">
            <w:r>
              <w:t xml:space="preserve">DHT out of class to support teaching and learning across the school to move teaching from Good to Outstanding </w:t>
            </w:r>
          </w:p>
        </w:tc>
        <w:tc>
          <w:tcPr>
            <w:tcW w:w="2835" w:type="dxa"/>
            <w:shd w:val="clear" w:color="auto" w:fill="FFFFFF" w:themeFill="background1"/>
            <w:tcMar>
              <w:top w:w="57" w:type="dxa"/>
              <w:bottom w:w="57" w:type="dxa"/>
            </w:tcMar>
          </w:tcPr>
          <w:p w14:paraId="5D3F84A8" w14:textId="77777777" w:rsidR="00493E7B" w:rsidRDefault="00493E7B" w:rsidP="005F5E83">
            <w:r w:rsidRPr="005F5E83">
              <w:lastRenderedPageBreak/>
              <w:t xml:space="preserve">EEF Evidence suggests Meta-cognition and self-regulation approaches have consistently high levels of impact, with pupils making an average of eight months’ additional progress. </w:t>
            </w:r>
          </w:p>
          <w:p w14:paraId="68D0F71F" w14:textId="77777777" w:rsidR="00493E7B" w:rsidRDefault="00493E7B" w:rsidP="005F5E83"/>
          <w:p w14:paraId="16323410" w14:textId="00836DAA" w:rsidR="00493E7B" w:rsidRPr="00A31877" w:rsidRDefault="00493E7B" w:rsidP="0020174F">
            <w:r w:rsidRPr="0020174F">
              <w:t xml:space="preserve">EEF evidence demonstrates that reducing class size appears to result in around 3 </w:t>
            </w:r>
            <w:r w:rsidRPr="0020174F">
              <w:lastRenderedPageBreak/>
              <w:t xml:space="preserve">months </w:t>
            </w:r>
            <w:r>
              <w:t xml:space="preserve">+ of additional progress. </w:t>
            </w:r>
          </w:p>
        </w:tc>
        <w:tc>
          <w:tcPr>
            <w:tcW w:w="2693" w:type="dxa"/>
            <w:shd w:val="clear" w:color="auto" w:fill="FFFFFF" w:themeFill="background1"/>
            <w:tcMar>
              <w:top w:w="57" w:type="dxa"/>
              <w:bottom w:w="57" w:type="dxa"/>
            </w:tcMar>
          </w:tcPr>
          <w:p w14:paraId="169390AD" w14:textId="618A16A6" w:rsidR="00493E7B" w:rsidRPr="00A31877" w:rsidRDefault="00493E7B" w:rsidP="005F5E83">
            <w:r>
              <w:lastRenderedPageBreak/>
              <w:t xml:space="preserve">Monitoring </w:t>
            </w:r>
            <w:r w:rsidRPr="00A31877">
              <w:t xml:space="preserve">schedule in place to </w:t>
            </w:r>
          </w:p>
          <w:p w14:paraId="4EABB638" w14:textId="0993DB97" w:rsidR="00493E7B" w:rsidRPr="00A31877" w:rsidRDefault="00493E7B" w:rsidP="005F5E83">
            <w:r>
              <w:t xml:space="preserve">ensure both high </w:t>
            </w:r>
            <w:r w:rsidRPr="00A31877">
              <w:t xml:space="preserve">standards and </w:t>
            </w:r>
          </w:p>
          <w:p w14:paraId="70DE1E53" w14:textId="2F527571" w:rsidR="00493E7B" w:rsidRPr="00A31877" w:rsidRDefault="00493E7B" w:rsidP="005F5E83">
            <w:r>
              <w:t xml:space="preserve">Expectations as well as a high level of consistency </w:t>
            </w:r>
            <w:r w:rsidRPr="00A31877">
              <w:t xml:space="preserve">across the school. </w:t>
            </w:r>
          </w:p>
          <w:p w14:paraId="2E1F4AA0" w14:textId="77777777" w:rsidR="00493E7B" w:rsidRDefault="00493E7B" w:rsidP="00A62C22"/>
          <w:p w14:paraId="017E9680" w14:textId="77777777" w:rsidR="00493E7B" w:rsidRDefault="00493E7B" w:rsidP="00A62C22"/>
          <w:p w14:paraId="58397353" w14:textId="77777777" w:rsidR="00493E7B" w:rsidRDefault="00493E7B" w:rsidP="00A62C22">
            <w:r>
              <w:t>Lesson observations</w:t>
            </w:r>
          </w:p>
          <w:p w14:paraId="3387D763" w14:textId="77777777" w:rsidR="00493E7B" w:rsidRDefault="00493E7B" w:rsidP="00A62C22"/>
          <w:p w14:paraId="5493DB92" w14:textId="77777777" w:rsidR="00493E7B" w:rsidRDefault="00493E7B" w:rsidP="00A62C22">
            <w:r>
              <w:lastRenderedPageBreak/>
              <w:t xml:space="preserve">Learning walks </w:t>
            </w:r>
          </w:p>
          <w:p w14:paraId="14256ECD" w14:textId="77777777" w:rsidR="00493E7B" w:rsidRDefault="00493E7B" w:rsidP="00A62C22"/>
          <w:p w14:paraId="7B186DDC" w14:textId="77777777" w:rsidR="00493E7B" w:rsidRDefault="00493E7B" w:rsidP="00A62C22"/>
          <w:p w14:paraId="6CC78477" w14:textId="77777777" w:rsidR="00493E7B" w:rsidRDefault="00493E7B" w:rsidP="00A62C22">
            <w:r>
              <w:t xml:space="preserve">Assessment data </w:t>
            </w:r>
          </w:p>
          <w:p w14:paraId="3D31B92D" w14:textId="77777777" w:rsidR="00493E7B" w:rsidRDefault="00493E7B" w:rsidP="00A62C22"/>
          <w:p w14:paraId="1F04174A" w14:textId="3799B536" w:rsidR="00493E7B" w:rsidRPr="00A31877" w:rsidRDefault="00493E7B" w:rsidP="00A62C22">
            <w:r>
              <w:t xml:space="preserve">Linked to staff appraisal </w:t>
            </w:r>
          </w:p>
        </w:tc>
        <w:tc>
          <w:tcPr>
            <w:tcW w:w="1701" w:type="dxa"/>
            <w:shd w:val="clear" w:color="auto" w:fill="FFFFFF" w:themeFill="background1"/>
          </w:tcPr>
          <w:p w14:paraId="7AFE44AD" w14:textId="409C7081" w:rsidR="00493E7B" w:rsidRPr="008201C3" w:rsidRDefault="00493E7B" w:rsidP="008032D2">
            <w:r>
              <w:lastRenderedPageBreak/>
              <w:t xml:space="preserve">DHT – to improve QFT throughout the school – leading on Teaching and learning </w:t>
            </w:r>
          </w:p>
        </w:tc>
        <w:tc>
          <w:tcPr>
            <w:tcW w:w="1134" w:type="dxa"/>
            <w:shd w:val="clear" w:color="auto" w:fill="FFFFFF" w:themeFill="background1"/>
          </w:tcPr>
          <w:p w14:paraId="45D65D70" w14:textId="7964E12C" w:rsidR="00493E7B" w:rsidRPr="008201C3" w:rsidRDefault="00493E7B" w:rsidP="008032D2">
            <w:r>
              <w:t xml:space="preserve">On a half termly basis </w:t>
            </w:r>
          </w:p>
          <w:p w14:paraId="4BCB751E" w14:textId="77777777" w:rsidR="00493E7B" w:rsidRPr="008201C3" w:rsidRDefault="00493E7B" w:rsidP="008032D2"/>
          <w:p w14:paraId="5758DB29" w14:textId="77777777" w:rsidR="00493E7B" w:rsidRPr="008201C3" w:rsidRDefault="00493E7B" w:rsidP="008032D2"/>
          <w:p w14:paraId="06DC96E1" w14:textId="77777777" w:rsidR="00493E7B" w:rsidRPr="008201C3" w:rsidRDefault="00493E7B" w:rsidP="008032D2"/>
          <w:p w14:paraId="6D8320F4" w14:textId="58266F66" w:rsidR="00493E7B" w:rsidRPr="00D0356B" w:rsidRDefault="00493E7B" w:rsidP="008032D2">
            <w:pPr>
              <w:rPr>
                <w:color w:val="00B050"/>
              </w:rPr>
            </w:pPr>
            <w:r w:rsidRPr="00D0356B">
              <w:rPr>
                <w:color w:val="00B050"/>
              </w:rPr>
              <w:t>Approx. cost £2000 Growth Mindset</w:t>
            </w:r>
          </w:p>
          <w:p w14:paraId="7FE979D2" w14:textId="77777777" w:rsidR="00493E7B" w:rsidRPr="00D0356B" w:rsidRDefault="00493E7B" w:rsidP="008032D2">
            <w:pPr>
              <w:rPr>
                <w:color w:val="00B050"/>
              </w:rPr>
            </w:pPr>
          </w:p>
          <w:p w14:paraId="3AF357FD" w14:textId="77777777" w:rsidR="00493E7B" w:rsidRPr="00D0356B" w:rsidRDefault="00493E7B" w:rsidP="008032D2">
            <w:pPr>
              <w:rPr>
                <w:color w:val="00B050"/>
              </w:rPr>
            </w:pPr>
          </w:p>
          <w:p w14:paraId="24835190" w14:textId="26B0D9B3" w:rsidR="00493E7B" w:rsidRPr="00D0356B" w:rsidRDefault="00493E7B" w:rsidP="008032D2">
            <w:pPr>
              <w:rPr>
                <w:color w:val="00B050"/>
              </w:rPr>
            </w:pPr>
            <w:r w:rsidRPr="00D0356B">
              <w:rPr>
                <w:color w:val="00B050"/>
              </w:rPr>
              <w:t>Approx. Cost £ 20,000 small class size Year 6</w:t>
            </w:r>
          </w:p>
          <w:p w14:paraId="1EC4E4DF" w14:textId="77777777" w:rsidR="00493E7B" w:rsidRPr="00D0356B" w:rsidRDefault="00493E7B" w:rsidP="008032D2">
            <w:pPr>
              <w:rPr>
                <w:color w:val="00B050"/>
              </w:rPr>
            </w:pPr>
          </w:p>
          <w:p w14:paraId="079D960A" w14:textId="3C591431" w:rsidR="00493E7B" w:rsidRPr="008201C3" w:rsidRDefault="00493E7B" w:rsidP="008032D2">
            <w:r w:rsidRPr="00D0356B">
              <w:rPr>
                <w:color w:val="00B050"/>
              </w:rPr>
              <w:t xml:space="preserve">Approx. cost £25,000 additional teacher to support QFT </w:t>
            </w:r>
          </w:p>
        </w:tc>
        <w:tc>
          <w:tcPr>
            <w:tcW w:w="2126" w:type="dxa"/>
            <w:shd w:val="clear" w:color="auto" w:fill="FFFFFF" w:themeFill="background1"/>
          </w:tcPr>
          <w:p w14:paraId="4AD8221D" w14:textId="77777777" w:rsidR="00493E7B" w:rsidRDefault="00493E7B" w:rsidP="008032D2">
            <w:r>
              <w:lastRenderedPageBreak/>
              <w:t>Triangulation of lesson Observations, Learning walks and Book looks evidence that Quality First  teaching evident around the school.</w:t>
            </w:r>
          </w:p>
          <w:p w14:paraId="2E99274F" w14:textId="77777777" w:rsidR="00493E7B" w:rsidRDefault="00493E7B" w:rsidP="008032D2"/>
          <w:p w14:paraId="5DA8D5C9" w14:textId="77777777" w:rsidR="00493E7B" w:rsidRDefault="00493E7B" w:rsidP="008032D2"/>
          <w:p w14:paraId="78F36A58" w14:textId="77777777" w:rsidR="00493E7B" w:rsidRDefault="00493E7B" w:rsidP="008032D2"/>
          <w:p w14:paraId="16BB6EE4" w14:textId="77777777" w:rsidR="00493E7B" w:rsidRDefault="00493E7B" w:rsidP="008032D2"/>
          <w:p w14:paraId="3FA2B5C5" w14:textId="77777777" w:rsidR="00493E7B" w:rsidRDefault="00493E7B" w:rsidP="008032D2"/>
          <w:p w14:paraId="64862CC1" w14:textId="77777777" w:rsidR="00493E7B" w:rsidRDefault="00493E7B" w:rsidP="008032D2"/>
          <w:p w14:paraId="1AA3A7A8" w14:textId="2154B3E5" w:rsidR="00493E7B" w:rsidRDefault="00493E7B" w:rsidP="008032D2">
            <w:r>
              <w:t>Two teachers maintained for Year 6 up till May- MT maternity leave- DH supporting for last few weeks leading up to SATs</w:t>
            </w:r>
          </w:p>
        </w:tc>
      </w:tr>
      <w:tr w:rsidR="00493E7B" w:rsidRPr="00BE671B" w14:paraId="421C66CD" w14:textId="136388BD" w:rsidTr="00493E7B">
        <w:trPr>
          <w:trHeight w:val="2475"/>
        </w:trPr>
        <w:tc>
          <w:tcPr>
            <w:tcW w:w="1668" w:type="dxa"/>
            <w:tcMar>
              <w:top w:w="57" w:type="dxa"/>
              <w:bottom w:w="57" w:type="dxa"/>
            </w:tcMar>
          </w:tcPr>
          <w:p w14:paraId="669DFABD" w14:textId="475B49A7" w:rsidR="00493E7B" w:rsidRPr="00A31877" w:rsidRDefault="00493E7B" w:rsidP="008032D2">
            <w:r w:rsidRPr="00A31877">
              <w:lastRenderedPageBreak/>
              <w:t>All classes across the school achieve expected progress by the end of the year with 20% and above achieving above ARE</w:t>
            </w:r>
          </w:p>
          <w:p w14:paraId="55A90757" w14:textId="77777777" w:rsidR="00493E7B" w:rsidRPr="00A31877" w:rsidRDefault="00493E7B" w:rsidP="008032D2"/>
          <w:p w14:paraId="508B76E9" w14:textId="77777777" w:rsidR="00493E7B" w:rsidRPr="00A31877" w:rsidRDefault="00493E7B" w:rsidP="008032D2"/>
          <w:p w14:paraId="5E2EC714" w14:textId="3E76B32D" w:rsidR="00493E7B" w:rsidRPr="00A31877" w:rsidRDefault="00493E7B" w:rsidP="008032D2"/>
        </w:tc>
        <w:tc>
          <w:tcPr>
            <w:tcW w:w="2835" w:type="dxa"/>
            <w:tcMar>
              <w:top w:w="57" w:type="dxa"/>
              <w:bottom w:w="57" w:type="dxa"/>
            </w:tcMar>
          </w:tcPr>
          <w:p w14:paraId="2E1FD6F4" w14:textId="3BDB0879" w:rsidR="00493E7B" w:rsidRPr="00A31877" w:rsidRDefault="00493E7B" w:rsidP="008032D2">
            <w:r w:rsidRPr="00A31877">
              <w:t>To set aspirational targets for all year groups across the school including those pupils achieving at the expected level of attainment as well as setting targets for those achieving Above ARE</w:t>
            </w:r>
          </w:p>
          <w:p w14:paraId="16862735" w14:textId="77777777" w:rsidR="00493E7B" w:rsidRPr="00A31877" w:rsidRDefault="00493E7B" w:rsidP="008032D2"/>
          <w:p w14:paraId="43983ACF" w14:textId="339AEA8E" w:rsidR="00493E7B" w:rsidRPr="00A31877" w:rsidRDefault="00493E7B" w:rsidP="008032D2">
            <w:r w:rsidRPr="00A31877">
              <w:t xml:space="preserve">Pupil Progress meetings every half term – attended by PPG leader / SEN/ HT and DHT – leader for Teaching and Learning  - to reviews targets and progress made </w:t>
            </w:r>
          </w:p>
        </w:tc>
        <w:tc>
          <w:tcPr>
            <w:tcW w:w="2835" w:type="dxa"/>
            <w:shd w:val="clear" w:color="auto" w:fill="auto"/>
            <w:tcMar>
              <w:top w:w="57" w:type="dxa"/>
              <w:bottom w:w="57" w:type="dxa"/>
            </w:tcMar>
          </w:tcPr>
          <w:p w14:paraId="3503BE33" w14:textId="77777777" w:rsidR="00493E7B" w:rsidRDefault="00493E7B" w:rsidP="008032D2">
            <w:r w:rsidRPr="00A31877">
              <w:t xml:space="preserve">Evidence shows that the most successful schools </w:t>
            </w:r>
            <w:r>
              <w:t xml:space="preserve">set aspirational targets for all pupils. </w:t>
            </w:r>
          </w:p>
          <w:p w14:paraId="4214EA4B" w14:textId="0D729274" w:rsidR="00493E7B" w:rsidRPr="00A31877" w:rsidRDefault="00493E7B" w:rsidP="008032D2">
            <w:r>
              <w:t xml:space="preserve">As a school we need to set targets that are based on achieving ARE as well as above ARE. We also need to set targets that are based on children making good / expected progress as well as outstanding / more than expected progress. </w:t>
            </w:r>
          </w:p>
        </w:tc>
        <w:tc>
          <w:tcPr>
            <w:tcW w:w="2693" w:type="dxa"/>
            <w:shd w:val="clear" w:color="auto" w:fill="auto"/>
            <w:tcMar>
              <w:top w:w="57" w:type="dxa"/>
              <w:bottom w:w="57" w:type="dxa"/>
            </w:tcMar>
          </w:tcPr>
          <w:p w14:paraId="77966332" w14:textId="77777777" w:rsidR="00493E7B" w:rsidRDefault="00493E7B" w:rsidP="008032D2">
            <w:r>
              <w:t xml:space="preserve">Target setting meetings </w:t>
            </w:r>
          </w:p>
          <w:p w14:paraId="44CA7023" w14:textId="77777777" w:rsidR="00493E7B" w:rsidRDefault="00493E7B" w:rsidP="008032D2"/>
          <w:p w14:paraId="690B732C" w14:textId="77777777" w:rsidR="00493E7B" w:rsidRDefault="00493E7B" w:rsidP="008032D2">
            <w:r>
              <w:t xml:space="preserve">Half termly pupil progress meetings </w:t>
            </w:r>
          </w:p>
          <w:p w14:paraId="14926705" w14:textId="77777777" w:rsidR="00493E7B" w:rsidRDefault="00493E7B" w:rsidP="008032D2"/>
          <w:p w14:paraId="4F86D467" w14:textId="77777777" w:rsidR="00493E7B" w:rsidRDefault="00493E7B" w:rsidP="008032D2">
            <w:r>
              <w:t xml:space="preserve">Assessment data meetings </w:t>
            </w:r>
          </w:p>
          <w:p w14:paraId="4D7CDB31" w14:textId="77777777" w:rsidR="00493E7B" w:rsidRDefault="00493E7B" w:rsidP="008032D2"/>
          <w:p w14:paraId="49F1D04D" w14:textId="77777777" w:rsidR="00493E7B" w:rsidRDefault="00493E7B" w:rsidP="008032D2">
            <w:r>
              <w:t>Staff meetings</w:t>
            </w:r>
          </w:p>
          <w:p w14:paraId="3B7B6A9D" w14:textId="77777777" w:rsidR="00493E7B" w:rsidRDefault="00493E7B" w:rsidP="008032D2"/>
          <w:p w14:paraId="08B5EB6B" w14:textId="46152E4E" w:rsidR="00493E7B" w:rsidRDefault="00493E7B" w:rsidP="008032D2">
            <w:r>
              <w:t xml:space="preserve">Linked to staff appraisal </w:t>
            </w:r>
          </w:p>
          <w:p w14:paraId="376D29F2" w14:textId="58B3221C" w:rsidR="00493E7B" w:rsidRPr="00A31877" w:rsidRDefault="00493E7B" w:rsidP="008032D2"/>
        </w:tc>
        <w:tc>
          <w:tcPr>
            <w:tcW w:w="1701" w:type="dxa"/>
            <w:shd w:val="clear" w:color="auto" w:fill="auto"/>
          </w:tcPr>
          <w:p w14:paraId="71EEF590" w14:textId="6B306ABB" w:rsidR="00493E7B" w:rsidRPr="008201C3" w:rsidRDefault="00493E7B" w:rsidP="008032D2">
            <w:r>
              <w:t xml:space="preserve">All staff members </w:t>
            </w:r>
          </w:p>
        </w:tc>
        <w:tc>
          <w:tcPr>
            <w:tcW w:w="1134" w:type="dxa"/>
          </w:tcPr>
          <w:p w14:paraId="31078CBF" w14:textId="77777777" w:rsidR="00493E7B" w:rsidRDefault="00493E7B" w:rsidP="008032D2">
            <w:r>
              <w:t xml:space="preserve">Half termly </w:t>
            </w:r>
          </w:p>
          <w:p w14:paraId="2756D8E1" w14:textId="77777777" w:rsidR="00493E7B" w:rsidRDefault="00493E7B" w:rsidP="008032D2"/>
          <w:p w14:paraId="48C98E72" w14:textId="002E1BC0" w:rsidR="00493E7B" w:rsidRDefault="00493E7B" w:rsidP="008032D2">
            <w:pPr>
              <w:rPr>
                <w:color w:val="00B050"/>
              </w:rPr>
            </w:pPr>
            <w:r w:rsidRPr="005B3993">
              <w:rPr>
                <w:color w:val="00B050"/>
              </w:rPr>
              <w:t xml:space="preserve">Approx. cost </w:t>
            </w:r>
          </w:p>
          <w:p w14:paraId="774F8E8B" w14:textId="776A9715" w:rsidR="00493E7B" w:rsidRPr="008201C3" w:rsidRDefault="00493E7B" w:rsidP="008032D2">
            <w:r w:rsidRPr="005B3993">
              <w:rPr>
                <w:color w:val="00B050"/>
              </w:rPr>
              <w:t xml:space="preserve">£ 4000 </w:t>
            </w:r>
          </w:p>
        </w:tc>
        <w:tc>
          <w:tcPr>
            <w:tcW w:w="2126" w:type="dxa"/>
          </w:tcPr>
          <w:p w14:paraId="5FF42409" w14:textId="77777777" w:rsidR="00493E7B" w:rsidRPr="006A4805" w:rsidRDefault="00493E7B" w:rsidP="008032D2">
            <w:pPr>
              <w:rPr>
                <w:sz w:val="16"/>
              </w:rPr>
            </w:pPr>
            <w:r w:rsidRPr="006A4805">
              <w:rPr>
                <w:sz w:val="16"/>
              </w:rPr>
              <w:t>Target setting meetings completed, aspirational targets set with DHT-</w:t>
            </w:r>
          </w:p>
          <w:p w14:paraId="1269BB37" w14:textId="77777777" w:rsidR="006A4805" w:rsidRDefault="006A4805" w:rsidP="008032D2">
            <w:pPr>
              <w:rPr>
                <w:sz w:val="16"/>
              </w:rPr>
            </w:pPr>
          </w:p>
          <w:p w14:paraId="2A3BC68C" w14:textId="74B65863" w:rsidR="00493E7B" w:rsidRDefault="006A4805" w:rsidP="008032D2">
            <w:pPr>
              <w:rPr>
                <w:sz w:val="16"/>
              </w:rPr>
            </w:pPr>
            <w:r>
              <w:rPr>
                <w:sz w:val="16"/>
              </w:rPr>
              <w:t xml:space="preserve">% of children making good progress in </w:t>
            </w:r>
          </w:p>
          <w:p w14:paraId="368B403A" w14:textId="12829D1B" w:rsidR="006A4805" w:rsidRPr="006A4805" w:rsidRDefault="006A4805" w:rsidP="008032D2">
            <w:pPr>
              <w:rPr>
                <w:sz w:val="16"/>
              </w:rPr>
            </w:pPr>
            <w:r>
              <w:rPr>
                <w:sz w:val="16"/>
              </w:rPr>
              <w:t xml:space="preserve">                R             W            M</w:t>
            </w:r>
          </w:p>
          <w:tbl>
            <w:tblPr>
              <w:tblW w:w="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567"/>
              <w:gridCol w:w="580"/>
              <w:gridCol w:w="580"/>
            </w:tblGrid>
            <w:tr w:rsidR="006A4805" w:rsidRPr="006A4805" w14:paraId="3F758BCA" w14:textId="519497E6" w:rsidTr="006A4805">
              <w:trPr>
                <w:trHeight w:val="255"/>
              </w:trPr>
              <w:tc>
                <w:tcPr>
                  <w:tcW w:w="463" w:type="dxa"/>
                  <w:shd w:val="clear" w:color="auto" w:fill="auto"/>
                  <w:noWrap/>
                  <w:vAlign w:val="center"/>
                  <w:hideMark/>
                </w:tcPr>
                <w:p w14:paraId="76E80E32"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1</w:t>
                  </w:r>
                </w:p>
              </w:tc>
              <w:tc>
                <w:tcPr>
                  <w:tcW w:w="567" w:type="dxa"/>
                  <w:vAlign w:val="center"/>
                </w:tcPr>
                <w:p w14:paraId="2C6348CB" w14:textId="31D8685A"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92.9</w:t>
                  </w:r>
                </w:p>
              </w:tc>
              <w:tc>
                <w:tcPr>
                  <w:tcW w:w="580" w:type="dxa"/>
                  <w:vAlign w:val="center"/>
                </w:tcPr>
                <w:p w14:paraId="3DA1ADAE" w14:textId="695239B7"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92.9</w:t>
                  </w:r>
                </w:p>
              </w:tc>
              <w:tc>
                <w:tcPr>
                  <w:tcW w:w="580" w:type="dxa"/>
                  <w:vAlign w:val="center"/>
                </w:tcPr>
                <w:p w14:paraId="4C942580" w14:textId="6A6F7C42"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94.6</w:t>
                  </w:r>
                </w:p>
              </w:tc>
            </w:tr>
            <w:tr w:rsidR="006A4805" w:rsidRPr="006A4805" w14:paraId="2D576401" w14:textId="51FEEB3C" w:rsidTr="006A4805">
              <w:trPr>
                <w:trHeight w:val="255"/>
              </w:trPr>
              <w:tc>
                <w:tcPr>
                  <w:tcW w:w="463" w:type="dxa"/>
                  <w:shd w:val="clear" w:color="auto" w:fill="auto"/>
                  <w:noWrap/>
                  <w:vAlign w:val="center"/>
                  <w:hideMark/>
                </w:tcPr>
                <w:p w14:paraId="1B808ABE"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2</w:t>
                  </w:r>
                </w:p>
              </w:tc>
              <w:tc>
                <w:tcPr>
                  <w:tcW w:w="567" w:type="dxa"/>
                  <w:vAlign w:val="center"/>
                </w:tcPr>
                <w:p w14:paraId="01A5216C" w14:textId="592E81B6"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98.1</w:t>
                  </w:r>
                </w:p>
              </w:tc>
              <w:tc>
                <w:tcPr>
                  <w:tcW w:w="580" w:type="dxa"/>
                  <w:vAlign w:val="center"/>
                </w:tcPr>
                <w:p w14:paraId="44280EDB" w14:textId="6071A292"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87.0</w:t>
                  </w:r>
                </w:p>
              </w:tc>
              <w:tc>
                <w:tcPr>
                  <w:tcW w:w="580" w:type="dxa"/>
                  <w:vAlign w:val="center"/>
                </w:tcPr>
                <w:p w14:paraId="3B932EEB" w14:textId="187BCA36"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87.0</w:t>
                  </w:r>
                </w:p>
              </w:tc>
            </w:tr>
            <w:tr w:rsidR="006A4805" w:rsidRPr="006A4805" w14:paraId="16C665FF" w14:textId="60092F1D" w:rsidTr="006A4805">
              <w:trPr>
                <w:trHeight w:val="255"/>
              </w:trPr>
              <w:tc>
                <w:tcPr>
                  <w:tcW w:w="463" w:type="dxa"/>
                  <w:shd w:val="clear" w:color="auto" w:fill="auto"/>
                  <w:noWrap/>
                  <w:vAlign w:val="center"/>
                  <w:hideMark/>
                </w:tcPr>
                <w:p w14:paraId="0CA4510F"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3</w:t>
                  </w:r>
                </w:p>
              </w:tc>
              <w:tc>
                <w:tcPr>
                  <w:tcW w:w="567" w:type="dxa"/>
                  <w:vAlign w:val="center"/>
                </w:tcPr>
                <w:p w14:paraId="23188187" w14:textId="09BCD68C"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100.0</w:t>
                  </w:r>
                </w:p>
              </w:tc>
              <w:tc>
                <w:tcPr>
                  <w:tcW w:w="580" w:type="dxa"/>
                  <w:vAlign w:val="center"/>
                </w:tcPr>
                <w:p w14:paraId="08C532D2" w14:textId="1CBB5093"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83.3</w:t>
                  </w:r>
                </w:p>
              </w:tc>
              <w:tc>
                <w:tcPr>
                  <w:tcW w:w="580" w:type="dxa"/>
                  <w:vAlign w:val="center"/>
                </w:tcPr>
                <w:p w14:paraId="5B615FE6" w14:textId="41A8D7C4"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83.3</w:t>
                  </w:r>
                </w:p>
              </w:tc>
            </w:tr>
            <w:tr w:rsidR="006A4805" w:rsidRPr="006A4805" w14:paraId="4382581A" w14:textId="056A528C" w:rsidTr="006A4805">
              <w:trPr>
                <w:trHeight w:val="255"/>
              </w:trPr>
              <w:tc>
                <w:tcPr>
                  <w:tcW w:w="463" w:type="dxa"/>
                  <w:shd w:val="clear" w:color="auto" w:fill="auto"/>
                  <w:noWrap/>
                  <w:vAlign w:val="center"/>
                  <w:hideMark/>
                </w:tcPr>
                <w:p w14:paraId="5443AE4B"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4</w:t>
                  </w:r>
                </w:p>
              </w:tc>
              <w:tc>
                <w:tcPr>
                  <w:tcW w:w="567" w:type="dxa"/>
                  <w:vAlign w:val="center"/>
                </w:tcPr>
                <w:p w14:paraId="2FC1FC86" w14:textId="2F2F93A2"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93.1</w:t>
                  </w:r>
                </w:p>
              </w:tc>
              <w:tc>
                <w:tcPr>
                  <w:tcW w:w="580" w:type="dxa"/>
                  <w:vAlign w:val="center"/>
                </w:tcPr>
                <w:p w14:paraId="06C4BD04" w14:textId="27BAE037"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65.5</w:t>
                  </w:r>
                </w:p>
              </w:tc>
              <w:tc>
                <w:tcPr>
                  <w:tcW w:w="580" w:type="dxa"/>
                  <w:vAlign w:val="center"/>
                </w:tcPr>
                <w:p w14:paraId="5AED7E41" w14:textId="641162B2"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75.9</w:t>
                  </w:r>
                </w:p>
              </w:tc>
            </w:tr>
            <w:tr w:rsidR="006A4805" w:rsidRPr="006A4805" w14:paraId="4DE51F13" w14:textId="0A0433C3" w:rsidTr="006A4805">
              <w:trPr>
                <w:trHeight w:val="255"/>
              </w:trPr>
              <w:tc>
                <w:tcPr>
                  <w:tcW w:w="463" w:type="dxa"/>
                  <w:shd w:val="clear" w:color="auto" w:fill="auto"/>
                  <w:noWrap/>
                  <w:vAlign w:val="center"/>
                  <w:hideMark/>
                </w:tcPr>
                <w:p w14:paraId="7A7AA3A6"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5</w:t>
                  </w:r>
                </w:p>
              </w:tc>
              <w:tc>
                <w:tcPr>
                  <w:tcW w:w="567" w:type="dxa"/>
                  <w:vAlign w:val="center"/>
                </w:tcPr>
                <w:p w14:paraId="0765FAC9" w14:textId="4EECF505"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90.0</w:t>
                  </w:r>
                </w:p>
              </w:tc>
              <w:tc>
                <w:tcPr>
                  <w:tcW w:w="580" w:type="dxa"/>
                  <w:vAlign w:val="center"/>
                </w:tcPr>
                <w:p w14:paraId="7351BFF2" w14:textId="5BEC49E0"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73.3</w:t>
                  </w:r>
                </w:p>
              </w:tc>
              <w:tc>
                <w:tcPr>
                  <w:tcW w:w="580" w:type="dxa"/>
                  <w:vAlign w:val="center"/>
                </w:tcPr>
                <w:p w14:paraId="5E42854C" w14:textId="39009D0F"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86.7</w:t>
                  </w:r>
                </w:p>
              </w:tc>
            </w:tr>
            <w:tr w:rsidR="006A4805" w:rsidRPr="006A4805" w14:paraId="36D4C2E7" w14:textId="67962A3B" w:rsidTr="006A4805">
              <w:trPr>
                <w:trHeight w:val="255"/>
              </w:trPr>
              <w:tc>
                <w:tcPr>
                  <w:tcW w:w="463" w:type="dxa"/>
                  <w:shd w:val="clear" w:color="auto" w:fill="auto"/>
                  <w:noWrap/>
                  <w:vAlign w:val="center"/>
                  <w:hideMark/>
                </w:tcPr>
                <w:p w14:paraId="69E5FAD6" w14:textId="77777777" w:rsidR="006A4805" w:rsidRPr="006A4805" w:rsidRDefault="006A4805" w:rsidP="006A4805">
                  <w:pPr>
                    <w:jc w:val="center"/>
                    <w:outlineLvl w:val="0"/>
                    <w:rPr>
                      <w:rFonts w:ascii="Arial" w:eastAsia="Times New Roman" w:hAnsi="Arial" w:cs="Arial"/>
                      <w:sz w:val="10"/>
                      <w:szCs w:val="20"/>
                      <w:lang w:eastAsia="en-GB"/>
                    </w:rPr>
                  </w:pPr>
                  <w:r w:rsidRPr="006A4805">
                    <w:rPr>
                      <w:rFonts w:ascii="Arial" w:eastAsia="Times New Roman" w:hAnsi="Arial" w:cs="Arial"/>
                      <w:sz w:val="10"/>
                      <w:szCs w:val="20"/>
                      <w:lang w:eastAsia="en-GB"/>
                    </w:rPr>
                    <w:t>Year 6</w:t>
                  </w:r>
                </w:p>
              </w:tc>
              <w:tc>
                <w:tcPr>
                  <w:tcW w:w="567" w:type="dxa"/>
                  <w:vAlign w:val="center"/>
                </w:tcPr>
                <w:p w14:paraId="27B9571F" w14:textId="2AF2EB97"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96.8</w:t>
                  </w:r>
                </w:p>
              </w:tc>
              <w:tc>
                <w:tcPr>
                  <w:tcW w:w="580" w:type="dxa"/>
                  <w:vAlign w:val="center"/>
                </w:tcPr>
                <w:p w14:paraId="0C01B20D" w14:textId="74A5BAFE"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96.8</w:t>
                  </w:r>
                </w:p>
              </w:tc>
              <w:tc>
                <w:tcPr>
                  <w:tcW w:w="580" w:type="dxa"/>
                  <w:vAlign w:val="center"/>
                </w:tcPr>
                <w:p w14:paraId="06DEF4DA" w14:textId="3263F363" w:rsidR="006A4805" w:rsidRPr="006A4805" w:rsidRDefault="006A4805" w:rsidP="006A4805">
                  <w:pPr>
                    <w:spacing w:after="200" w:line="276" w:lineRule="auto"/>
                    <w:rPr>
                      <w:rFonts w:ascii="Times New Roman" w:eastAsia="Times New Roman" w:hAnsi="Times New Roman" w:cs="Times New Roman"/>
                      <w:sz w:val="12"/>
                      <w:szCs w:val="20"/>
                      <w:lang w:eastAsia="en-GB"/>
                    </w:rPr>
                  </w:pPr>
                  <w:r w:rsidRPr="006A4805">
                    <w:rPr>
                      <w:rFonts w:ascii="Arial" w:hAnsi="Arial" w:cs="Arial"/>
                      <w:sz w:val="12"/>
                      <w:szCs w:val="20"/>
                    </w:rPr>
                    <w:t>96.8</w:t>
                  </w:r>
                </w:p>
              </w:tc>
            </w:tr>
          </w:tbl>
          <w:p w14:paraId="6C8187AF" w14:textId="178025ED" w:rsidR="00E33478" w:rsidRDefault="00E33478" w:rsidP="008032D2"/>
        </w:tc>
      </w:tr>
      <w:tr w:rsidR="00493E7B" w:rsidRPr="00BE671B" w14:paraId="4664605A" w14:textId="403F3A49" w:rsidTr="00493E7B">
        <w:trPr>
          <w:trHeight w:val="2475"/>
        </w:trPr>
        <w:tc>
          <w:tcPr>
            <w:tcW w:w="1668" w:type="dxa"/>
            <w:tcMar>
              <w:top w:w="57" w:type="dxa"/>
              <w:bottom w:w="57" w:type="dxa"/>
            </w:tcMar>
          </w:tcPr>
          <w:p w14:paraId="7A5419BC" w14:textId="09AF5B86" w:rsidR="00493E7B" w:rsidRPr="00A31877" w:rsidRDefault="00493E7B" w:rsidP="009D2773">
            <w:r w:rsidRPr="00A31877">
              <w:lastRenderedPageBreak/>
              <w:t xml:space="preserve">Improved progress </w:t>
            </w:r>
          </w:p>
          <w:p w14:paraId="076C3597" w14:textId="77777777" w:rsidR="00493E7B" w:rsidRPr="00A31877" w:rsidRDefault="00493E7B" w:rsidP="009D2773">
            <w:r w:rsidRPr="00A31877">
              <w:t xml:space="preserve">and attainment for </w:t>
            </w:r>
          </w:p>
          <w:p w14:paraId="5D5091BC" w14:textId="77777777" w:rsidR="00493E7B" w:rsidRPr="00A31877" w:rsidRDefault="00493E7B" w:rsidP="009D2773">
            <w:r w:rsidRPr="00A31877">
              <w:t xml:space="preserve">all groups of </w:t>
            </w:r>
          </w:p>
          <w:p w14:paraId="76F3B5C1" w14:textId="77777777" w:rsidR="00493E7B" w:rsidRPr="00A31877" w:rsidRDefault="00493E7B" w:rsidP="009D2773">
            <w:r w:rsidRPr="00A31877">
              <w:t xml:space="preserve">children via </w:t>
            </w:r>
          </w:p>
          <w:p w14:paraId="7E90B2DB" w14:textId="77777777" w:rsidR="00493E7B" w:rsidRPr="00A31877" w:rsidRDefault="00493E7B" w:rsidP="009D2773">
            <w:r w:rsidRPr="00A31877">
              <w:t xml:space="preserve">improved </w:t>
            </w:r>
          </w:p>
          <w:p w14:paraId="102A849B" w14:textId="77777777" w:rsidR="00493E7B" w:rsidRPr="00A31877" w:rsidRDefault="00493E7B" w:rsidP="009D2773">
            <w:r w:rsidRPr="00A31877">
              <w:t>feedback, in class</w:t>
            </w:r>
          </w:p>
          <w:p w14:paraId="4BFD04B4" w14:textId="4A2DEA53" w:rsidR="00493E7B" w:rsidRPr="00A31877" w:rsidRDefault="00493E7B" w:rsidP="009D2773">
            <w:r w:rsidRPr="00A31877">
              <w:t>intervention</w:t>
            </w:r>
          </w:p>
        </w:tc>
        <w:tc>
          <w:tcPr>
            <w:tcW w:w="2835" w:type="dxa"/>
            <w:tcMar>
              <w:top w:w="57" w:type="dxa"/>
              <w:bottom w:w="57" w:type="dxa"/>
            </w:tcMar>
          </w:tcPr>
          <w:p w14:paraId="0B2DFC27" w14:textId="77777777" w:rsidR="00493E7B" w:rsidRPr="00A31877" w:rsidRDefault="00493E7B" w:rsidP="009D2773">
            <w:r w:rsidRPr="00A31877">
              <w:t xml:space="preserve">Additional TAs in Year </w:t>
            </w:r>
          </w:p>
          <w:p w14:paraId="7E2F0A01" w14:textId="77777777" w:rsidR="00493E7B" w:rsidRPr="00A31877" w:rsidRDefault="00493E7B" w:rsidP="009D2773">
            <w:r w:rsidRPr="00A31877">
              <w:t xml:space="preserve">Groups to support writing, </w:t>
            </w:r>
          </w:p>
          <w:p w14:paraId="6D9FBE26" w14:textId="77777777" w:rsidR="00493E7B" w:rsidRPr="00A31877" w:rsidRDefault="00493E7B" w:rsidP="009D2773">
            <w:r w:rsidRPr="00A31877">
              <w:t xml:space="preserve">maths and language </w:t>
            </w:r>
          </w:p>
          <w:p w14:paraId="244EA653" w14:textId="77777777" w:rsidR="00493E7B" w:rsidRPr="00A31877" w:rsidRDefault="00493E7B" w:rsidP="009D2773">
            <w:r w:rsidRPr="00A31877">
              <w:t>development</w:t>
            </w:r>
          </w:p>
          <w:p w14:paraId="627E5B45" w14:textId="77777777" w:rsidR="00493E7B" w:rsidRPr="00A31877" w:rsidRDefault="00493E7B" w:rsidP="009D2773">
            <w:r w:rsidRPr="00A31877">
              <w:t xml:space="preserve">Improved progress </w:t>
            </w:r>
          </w:p>
          <w:p w14:paraId="248051D1" w14:textId="77777777" w:rsidR="00493E7B" w:rsidRPr="00A31877" w:rsidRDefault="00493E7B" w:rsidP="009D2773">
            <w:r w:rsidRPr="00A31877">
              <w:t xml:space="preserve">and attainment for </w:t>
            </w:r>
          </w:p>
          <w:p w14:paraId="69CF7A0B" w14:textId="77777777" w:rsidR="00493E7B" w:rsidRPr="00A31877" w:rsidRDefault="00493E7B" w:rsidP="009D2773">
            <w:r w:rsidRPr="00A31877">
              <w:t xml:space="preserve">all groups of </w:t>
            </w:r>
          </w:p>
          <w:p w14:paraId="5789DDE6" w14:textId="77777777" w:rsidR="00493E7B" w:rsidRPr="00A31877" w:rsidRDefault="00493E7B" w:rsidP="009D2773">
            <w:r w:rsidRPr="00A31877">
              <w:t xml:space="preserve">children via </w:t>
            </w:r>
          </w:p>
          <w:p w14:paraId="5F129B97" w14:textId="77777777" w:rsidR="00493E7B" w:rsidRPr="00A31877" w:rsidRDefault="00493E7B" w:rsidP="009D2773">
            <w:r w:rsidRPr="00A31877">
              <w:t xml:space="preserve">improved </w:t>
            </w:r>
          </w:p>
          <w:p w14:paraId="67E7E44B" w14:textId="77777777" w:rsidR="00493E7B" w:rsidRPr="00A31877" w:rsidRDefault="00493E7B" w:rsidP="009D2773">
            <w:r w:rsidRPr="00A31877">
              <w:t>feedback, in class</w:t>
            </w:r>
          </w:p>
          <w:p w14:paraId="462DF56D" w14:textId="77777777" w:rsidR="00493E7B" w:rsidRPr="00A31877" w:rsidRDefault="00493E7B" w:rsidP="009D2773">
            <w:r w:rsidRPr="00A31877">
              <w:t>intervention</w:t>
            </w:r>
          </w:p>
          <w:p w14:paraId="0A2C98DD" w14:textId="77777777" w:rsidR="00493E7B" w:rsidRDefault="00493E7B" w:rsidP="009D2773"/>
          <w:p w14:paraId="6C2D2AD1" w14:textId="77777777" w:rsidR="00493E7B" w:rsidRPr="00A31877" w:rsidRDefault="00493E7B" w:rsidP="009D2773">
            <w:r w:rsidRPr="00A31877">
              <w:t xml:space="preserve">Additional teacher within </w:t>
            </w:r>
          </w:p>
          <w:p w14:paraId="1BD07410" w14:textId="77777777" w:rsidR="00493E7B" w:rsidRPr="00A31877" w:rsidRDefault="00493E7B" w:rsidP="009D2773">
            <w:r w:rsidRPr="00A31877">
              <w:t xml:space="preserve">year six to enable smaller </w:t>
            </w:r>
          </w:p>
          <w:p w14:paraId="27013F17" w14:textId="77777777" w:rsidR="00493E7B" w:rsidRPr="00A31877" w:rsidRDefault="00493E7B" w:rsidP="009D2773">
            <w:r w:rsidRPr="00A31877">
              <w:t xml:space="preserve">groups and targeted </w:t>
            </w:r>
          </w:p>
          <w:p w14:paraId="75DE0E73" w14:textId="77777777" w:rsidR="00493E7B" w:rsidRPr="00A31877" w:rsidRDefault="00493E7B" w:rsidP="009D2773">
            <w:r w:rsidRPr="00A31877">
              <w:t xml:space="preserve">teaching for Maths, </w:t>
            </w:r>
          </w:p>
          <w:p w14:paraId="62DD3B59" w14:textId="77777777" w:rsidR="00493E7B" w:rsidRPr="00A31877" w:rsidRDefault="00493E7B" w:rsidP="009D2773">
            <w:r w:rsidRPr="00A31877">
              <w:t xml:space="preserve">particularly for the more </w:t>
            </w:r>
          </w:p>
          <w:p w14:paraId="5C3AC2FC" w14:textId="77777777" w:rsidR="00493E7B" w:rsidRPr="00A31877" w:rsidRDefault="00493E7B" w:rsidP="009D2773">
            <w:r w:rsidRPr="00A31877">
              <w:t xml:space="preserve">able and those at risk of not </w:t>
            </w:r>
          </w:p>
          <w:p w14:paraId="4F293081" w14:textId="1C3F7365" w:rsidR="00493E7B" w:rsidRPr="00A31877" w:rsidRDefault="00493E7B" w:rsidP="009D2773">
            <w:r w:rsidRPr="00A31877">
              <w:t xml:space="preserve">achieving the Expected </w:t>
            </w:r>
          </w:p>
          <w:p w14:paraId="7A369D5A" w14:textId="77777777" w:rsidR="00493E7B" w:rsidRPr="00A31877" w:rsidRDefault="00493E7B" w:rsidP="009D2773">
            <w:r w:rsidRPr="00A31877">
              <w:t>Standard.</w:t>
            </w:r>
          </w:p>
          <w:p w14:paraId="44AA49DA" w14:textId="55572ED6" w:rsidR="00493E7B" w:rsidRPr="00A31877" w:rsidRDefault="00493E7B" w:rsidP="009D2773"/>
        </w:tc>
        <w:tc>
          <w:tcPr>
            <w:tcW w:w="2835" w:type="dxa"/>
            <w:shd w:val="clear" w:color="auto" w:fill="auto"/>
            <w:tcMar>
              <w:top w:w="57" w:type="dxa"/>
              <w:bottom w:w="57" w:type="dxa"/>
            </w:tcMar>
          </w:tcPr>
          <w:p w14:paraId="2AB23651" w14:textId="77777777" w:rsidR="00493E7B" w:rsidRPr="00A31877" w:rsidRDefault="00493E7B" w:rsidP="009D2773">
            <w:r w:rsidRPr="00A31877">
              <w:t xml:space="preserve">The provision of additional adults serves to </w:t>
            </w:r>
          </w:p>
          <w:p w14:paraId="11DA8F48" w14:textId="77777777" w:rsidR="00493E7B" w:rsidRPr="00A31877" w:rsidRDefault="00493E7B" w:rsidP="009D2773">
            <w:r w:rsidRPr="00A31877">
              <w:t xml:space="preserve">support a more personalised learning approach </w:t>
            </w:r>
          </w:p>
          <w:p w14:paraId="08B76612" w14:textId="77777777" w:rsidR="00493E7B" w:rsidRPr="00A31877" w:rsidRDefault="00493E7B" w:rsidP="009D2773">
            <w:r w:rsidRPr="00A31877">
              <w:t xml:space="preserve">whereby individual learning challenges can be </w:t>
            </w:r>
          </w:p>
          <w:p w14:paraId="7ED37AC1" w14:textId="77777777" w:rsidR="00493E7B" w:rsidRPr="00A31877" w:rsidRDefault="00493E7B" w:rsidP="009D2773">
            <w:r w:rsidRPr="00A31877">
              <w:t xml:space="preserve">more easily identified, addressed and resolved. </w:t>
            </w:r>
          </w:p>
          <w:p w14:paraId="623424F3" w14:textId="77777777" w:rsidR="00493E7B" w:rsidRPr="00A31877" w:rsidRDefault="00493E7B" w:rsidP="009D2773">
            <w:r w:rsidRPr="00A31877">
              <w:t xml:space="preserve">Professional reflection between staff involved with </w:t>
            </w:r>
          </w:p>
          <w:p w14:paraId="057A7A4A" w14:textId="77777777" w:rsidR="00493E7B" w:rsidRPr="00A31877" w:rsidRDefault="00493E7B" w:rsidP="009D2773">
            <w:r w:rsidRPr="00A31877">
              <w:t xml:space="preserve">a class serves to give a wider view of how / </w:t>
            </w:r>
          </w:p>
          <w:p w14:paraId="46B20D99" w14:textId="77777777" w:rsidR="00493E7B" w:rsidRPr="00A31877" w:rsidRDefault="00493E7B" w:rsidP="009D2773">
            <w:r w:rsidRPr="00A31877">
              <w:t xml:space="preserve">where learning is happening in the class and </w:t>
            </w:r>
          </w:p>
          <w:p w14:paraId="37C08092" w14:textId="77777777" w:rsidR="00493E7B" w:rsidRPr="00A31877" w:rsidRDefault="00493E7B" w:rsidP="009D2773">
            <w:r w:rsidRPr="00A31877">
              <w:t>provides access for pupils to alternative expertise</w:t>
            </w:r>
          </w:p>
          <w:p w14:paraId="6F1140A5" w14:textId="77777777" w:rsidR="00493E7B" w:rsidRPr="00A31877" w:rsidRDefault="00493E7B" w:rsidP="009D2773">
            <w:r w:rsidRPr="00A31877">
              <w:t xml:space="preserve">Pupils are more able to access additional support </w:t>
            </w:r>
          </w:p>
          <w:p w14:paraId="03E9F175" w14:textId="77777777" w:rsidR="00493E7B" w:rsidRPr="00A31877" w:rsidRDefault="00493E7B" w:rsidP="009D2773">
            <w:r w:rsidRPr="00A31877">
              <w:t xml:space="preserve">or resources as they encounter challenges in </w:t>
            </w:r>
          </w:p>
          <w:p w14:paraId="40E0BE31" w14:textId="77777777" w:rsidR="00493E7B" w:rsidRPr="00A31877" w:rsidRDefault="00493E7B" w:rsidP="009D2773">
            <w:r w:rsidRPr="00A31877">
              <w:t xml:space="preserve">their learning when there is additional adult </w:t>
            </w:r>
          </w:p>
          <w:p w14:paraId="08ED297B" w14:textId="77777777" w:rsidR="00493E7B" w:rsidRPr="00A31877" w:rsidRDefault="00493E7B" w:rsidP="009D2773">
            <w:r w:rsidRPr="00A31877">
              <w:t>support</w:t>
            </w:r>
          </w:p>
          <w:p w14:paraId="53E00F94" w14:textId="77777777" w:rsidR="00493E7B" w:rsidRPr="00A31877" w:rsidRDefault="00493E7B" w:rsidP="009D2773"/>
        </w:tc>
        <w:tc>
          <w:tcPr>
            <w:tcW w:w="2693" w:type="dxa"/>
            <w:shd w:val="clear" w:color="auto" w:fill="auto"/>
            <w:tcMar>
              <w:top w:w="57" w:type="dxa"/>
              <w:bottom w:w="57" w:type="dxa"/>
            </w:tcMar>
          </w:tcPr>
          <w:p w14:paraId="4CDC53BF" w14:textId="35722FF2" w:rsidR="00493E7B" w:rsidRDefault="00493E7B" w:rsidP="009D2773">
            <w:r w:rsidRPr="00A31877">
              <w:t>Observations</w:t>
            </w:r>
          </w:p>
          <w:p w14:paraId="4F330181" w14:textId="77777777" w:rsidR="00493E7B" w:rsidRPr="00A31877" w:rsidRDefault="00493E7B" w:rsidP="009D2773"/>
          <w:p w14:paraId="3B85AD90" w14:textId="7D95D196" w:rsidR="00493E7B" w:rsidRDefault="00493E7B" w:rsidP="009D2773">
            <w:r>
              <w:t xml:space="preserve">Work scrutiny </w:t>
            </w:r>
          </w:p>
          <w:p w14:paraId="72CD9BE2" w14:textId="77777777" w:rsidR="00493E7B" w:rsidRPr="00A31877" w:rsidRDefault="00493E7B" w:rsidP="009D2773"/>
          <w:p w14:paraId="12604BBA" w14:textId="77777777" w:rsidR="00493E7B" w:rsidRDefault="00493E7B" w:rsidP="009D2773">
            <w:r w:rsidRPr="00A31877">
              <w:t>Assessment data</w:t>
            </w:r>
          </w:p>
          <w:p w14:paraId="54E22E21" w14:textId="77777777" w:rsidR="00493E7B" w:rsidRPr="00A31877" w:rsidRDefault="00493E7B" w:rsidP="009D2773"/>
          <w:p w14:paraId="1345CCF4" w14:textId="77777777" w:rsidR="00493E7B" w:rsidRPr="00A31877" w:rsidRDefault="00493E7B" w:rsidP="009D2773">
            <w:r w:rsidRPr="00A31877">
              <w:t xml:space="preserve">Increased proportion in </w:t>
            </w:r>
          </w:p>
          <w:p w14:paraId="2BF933BB" w14:textId="041079BD" w:rsidR="00493E7B" w:rsidRPr="00A31877" w:rsidRDefault="00493E7B" w:rsidP="009D2773">
            <w:r>
              <w:t xml:space="preserve">each key stage attaining </w:t>
            </w:r>
            <w:r w:rsidRPr="00A31877">
              <w:t xml:space="preserve">Age related </w:t>
            </w:r>
          </w:p>
          <w:p w14:paraId="12426820" w14:textId="77777777" w:rsidR="00493E7B" w:rsidRPr="00A31877" w:rsidRDefault="00493E7B" w:rsidP="009D2773">
            <w:r w:rsidRPr="00A31877">
              <w:t>expectations</w:t>
            </w:r>
          </w:p>
          <w:p w14:paraId="55C2835F" w14:textId="40A64EDC" w:rsidR="00493E7B" w:rsidRPr="00A31877" w:rsidRDefault="00493E7B" w:rsidP="009D2773"/>
        </w:tc>
        <w:tc>
          <w:tcPr>
            <w:tcW w:w="1701" w:type="dxa"/>
            <w:shd w:val="clear" w:color="auto" w:fill="auto"/>
          </w:tcPr>
          <w:p w14:paraId="071B01A9" w14:textId="77777777" w:rsidR="00493E7B" w:rsidRDefault="00493E7B" w:rsidP="009D2773">
            <w:r w:rsidRPr="008201C3">
              <w:t>All members of the SLT</w:t>
            </w:r>
          </w:p>
          <w:p w14:paraId="321B5423" w14:textId="77777777" w:rsidR="00493E7B" w:rsidRDefault="00493E7B" w:rsidP="009D2773"/>
          <w:p w14:paraId="09DB5B90" w14:textId="77777777" w:rsidR="00493E7B" w:rsidRDefault="00493E7B" w:rsidP="009D2773">
            <w:r>
              <w:t xml:space="preserve">Class teachers </w:t>
            </w:r>
          </w:p>
          <w:p w14:paraId="3F54469B" w14:textId="77777777" w:rsidR="00493E7B" w:rsidRDefault="00493E7B" w:rsidP="009D2773"/>
          <w:p w14:paraId="2236AEDA" w14:textId="1F2570FE" w:rsidR="00493E7B" w:rsidRPr="008201C3" w:rsidRDefault="00493E7B" w:rsidP="009D2773">
            <w:r>
              <w:t xml:space="preserve">TAs </w:t>
            </w:r>
          </w:p>
        </w:tc>
        <w:tc>
          <w:tcPr>
            <w:tcW w:w="1134" w:type="dxa"/>
          </w:tcPr>
          <w:p w14:paraId="317CCBD0" w14:textId="77777777" w:rsidR="00493E7B" w:rsidRPr="008201C3" w:rsidRDefault="00493E7B" w:rsidP="009D2773">
            <w:r w:rsidRPr="008201C3">
              <w:t>January 2018</w:t>
            </w:r>
          </w:p>
          <w:p w14:paraId="73B2A099" w14:textId="77777777" w:rsidR="00493E7B" w:rsidRPr="008201C3" w:rsidRDefault="00493E7B" w:rsidP="009D2773">
            <w:r w:rsidRPr="008201C3">
              <w:t>April 2018</w:t>
            </w:r>
          </w:p>
          <w:p w14:paraId="74C9E40B" w14:textId="77777777" w:rsidR="00493E7B" w:rsidRDefault="00493E7B" w:rsidP="009D2773">
            <w:r w:rsidRPr="008201C3">
              <w:t>July 2018</w:t>
            </w:r>
          </w:p>
          <w:p w14:paraId="003E67D8" w14:textId="77777777" w:rsidR="00493E7B" w:rsidRDefault="00493E7B" w:rsidP="009D2773"/>
          <w:p w14:paraId="26DEA4C8" w14:textId="6F689298" w:rsidR="00493E7B" w:rsidRPr="008201C3" w:rsidRDefault="00493E7B" w:rsidP="009D2773">
            <w:r>
              <w:t xml:space="preserve">Approx. cost </w:t>
            </w:r>
            <w:r w:rsidRPr="00C1681A">
              <w:rPr>
                <w:color w:val="00B050"/>
              </w:rPr>
              <w:t>£</w:t>
            </w:r>
            <w:r>
              <w:rPr>
                <w:color w:val="00B050"/>
              </w:rPr>
              <w:t>41,500</w:t>
            </w:r>
          </w:p>
        </w:tc>
        <w:tc>
          <w:tcPr>
            <w:tcW w:w="2126" w:type="dxa"/>
          </w:tcPr>
          <w:p w14:paraId="76056E57" w14:textId="629B5C17" w:rsidR="00493E7B" w:rsidRDefault="00493E7B" w:rsidP="009D2773">
            <w:r>
              <w:t xml:space="preserve">Interventions planned </w:t>
            </w:r>
            <w:r w:rsidR="006A4805">
              <w:t xml:space="preserve">and delivered </w:t>
            </w:r>
            <w:r>
              <w:t xml:space="preserve"> through out KS1 and KS2 classes*</w:t>
            </w:r>
          </w:p>
          <w:p w14:paraId="1DC0DBC5" w14:textId="77777777" w:rsidR="00493E7B" w:rsidRDefault="00493E7B" w:rsidP="009D2773">
            <w:r>
              <w:t>Delivery by TA planned by class teachers.</w:t>
            </w:r>
          </w:p>
          <w:p w14:paraId="62A82C23" w14:textId="77777777" w:rsidR="00493E7B" w:rsidRDefault="00493E7B" w:rsidP="009D2773"/>
          <w:p w14:paraId="17350A6F" w14:textId="77777777" w:rsidR="00493E7B" w:rsidRDefault="00493E7B" w:rsidP="009D2773"/>
          <w:p w14:paraId="2AE7B210" w14:textId="77777777" w:rsidR="00493E7B" w:rsidRDefault="00493E7B" w:rsidP="009D2773"/>
          <w:p w14:paraId="3CD1FAB3" w14:textId="77777777" w:rsidR="00493E7B" w:rsidRDefault="00493E7B" w:rsidP="009D2773"/>
          <w:p w14:paraId="24F425D6" w14:textId="77777777" w:rsidR="00493E7B" w:rsidRDefault="00493E7B" w:rsidP="009D2773"/>
          <w:p w14:paraId="004D94DA" w14:textId="77777777" w:rsidR="00493E7B" w:rsidRDefault="00493E7B" w:rsidP="009D2773"/>
          <w:p w14:paraId="6B1F6933" w14:textId="77777777" w:rsidR="00493E7B" w:rsidRDefault="00493E7B" w:rsidP="009D2773">
            <w:r>
              <w:t>Small group teaching for maths within Year 6 in lead up to SATs</w:t>
            </w:r>
          </w:p>
          <w:p w14:paraId="54ABEA25" w14:textId="1F5BA7B8" w:rsidR="00493E7B" w:rsidRPr="008201C3" w:rsidRDefault="00493E7B" w:rsidP="009D2773">
            <w:r>
              <w:t>NGT supporting T and L in Year 6 with heavy focus on PP children</w:t>
            </w:r>
            <w:r w:rsidR="006A4805">
              <w:t xml:space="preserve"> up to May</w:t>
            </w:r>
          </w:p>
        </w:tc>
      </w:tr>
      <w:tr w:rsidR="00493E7B" w:rsidRPr="00BE671B" w14:paraId="548F996D" w14:textId="62426F4C" w:rsidTr="00516CBD">
        <w:trPr>
          <w:trHeight w:hRule="exact" w:val="7439"/>
        </w:trPr>
        <w:tc>
          <w:tcPr>
            <w:tcW w:w="1668" w:type="dxa"/>
            <w:tcMar>
              <w:top w:w="57" w:type="dxa"/>
              <w:bottom w:w="57" w:type="dxa"/>
            </w:tcMar>
          </w:tcPr>
          <w:p w14:paraId="32FDE222" w14:textId="77777777" w:rsidR="00493E7B" w:rsidRPr="008201C3" w:rsidRDefault="00493E7B" w:rsidP="009D2773">
            <w:r w:rsidRPr="008201C3">
              <w:lastRenderedPageBreak/>
              <w:t xml:space="preserve">Improve the rate of </w:t>
            </w:r>
          </w:p>
          <w:p w14:paraId="50D90931" w14:textId="77777777" w:rsidR="00493E7B" w:rsidRPr="008201C3" w:rsidRDefault="00493E7B" w:rsidP="009D2773">
            <w:r w:rsidRPr="008201C3">
              <w:t xml:space="preserve">attainment at Key </w:t>
            </w:r>
          </w:p>
          <w:p w14:paraId="10D28B68" w14:textId="31428AA6" w:rsidR="00493E7B" w:rsidRPr="008201C3" w:rsidRDefault="00493E7B" w:rsidP="009D2773">
            <w:r w:rsidRPr="008201C3">
              <w:t xml:space="preserve">Stage 1 and 2 in Writing </w:t>
            </w:r>
          </w:p>
        </w:tc>
        <w:tc>
          <w:tcPr>
            <w:tcW w:w="2835" w:type="dxa"/>
            <w:tcMar>
              <w:top w:w="57" w:type="dxa"/>
              <w:bottom w:w="57" w:type="dxa"/>
            </w:tcMar>
          </w:tcPr>
          <w:p w14:paraId="22ED52F2" w14:textId="4F961A39" w:rsidR="00493E7B" w:rsidRPr="008201C3" w:rsidRDefault="00493E7B" w:rsidP="009D2773">
            <w:r w:rsidRPr="008201C3">
              <w:t>Re-establish and re-launch the teaching sequence for writing</w:t>
            </w:r>
          </w:p>
          <w:p w14:paraId="6DA7C74E" w14:textId="77777777" w:rsidR="00493E7B" w:rsidRPr="008201C3" w:rsidRDefault="00493E7B" w:rsidP="009D2773"/>
          <w:p w14:paraId="0CBD306F" w14:textId="2EF8E0A5" w:rsidR="00493E7B" w:rsidRDefault="00493E7B" w:rsidP="009D2773">
            <w:r w:rsidRPr="008201C3">
              <w:t xml:space="preserve">3 x CPD days with Literacy consultant with targeted support </w:t>
            </w:r>
          </w:p>
          <w:p w14:paraId="1CCEE2ED" w14:textId="77777777" w:rsidR="00493E7B" w:rsidRPr="008201C3" w:rsidRDefault="00493E7B" w:rsidP="009D2773"/>
          <w:p w14:paraId="760494D9" w14:textId="77777777" w:rsidR="00493E7B" w:rsidRPr="008201C3" w:rsidRDefault="00493E7B" w:rsidP="001747DF">
            <w:r w:rsidRPr="008201C3">
              <w:t xml:space="preserve">2 teachers Year 6 </w:t>
            </w:r>
          </w:p>
          <w:p w14:paraId="50F7D768" w14:textId="77777777" w:rsidR="00493E7B" w:rsidRDefault="00493E7B" w:rsidP="009D2773"/>
          <w:p w14:paraId="47E44E6D" w14:textId="77777777" w:rsidR="00493E7B" w:rsidRDefault="00493E7B" w:rsidP="009D2773">
            <w:r>
              <w:t xml:space="preserve">Increased proportion of CPD on improving writing outcomes </w:t>
            </w:r>
          </w:p>
          <w:p w14:paraId="1CA18B82" w14:textId="77777777" w:rsidR="00493E7B" w:rsidRDefault="00493E7B" w:rsidP="009D2773"/>
          <w:p w14:paraId="330182F5" w14:textId="5C09B75C" w:rsidR="00493E7B" w:rsidRPr="008201C3" w:rsidRDefault="00493E7B" w:rsidP="009D2773">
            <w:r>
              <w:t>Moderation clusters every term</w:t>
            </w:r>
          </w:p>
          <w:p w14:paraId="24FD6824" w14:textId="77777777" w:rsidR="00493E7B" w:rsidRPr="008201C3" w:rsidRDefault="00493E7B" w:rsidP="009D2773"/>
          <w:p w14:paraId="0593C61D" w14:textId="77777777" w:rsidR="00493E7B" w:rsidRPr="008201C3" w:rsidRDefault="00493E7B" w:rsidP="009D2773">
            <w:r w:rsidRPr="008201C3">
              <w:t xml:space="preserve">Teacher targeting </w:t>
            </w:r>
          </w:p>
          <w:p w14:paraId="3451DD66" w14:textId="77777777" w:rsidR="00493E7B" w:rsidRDefault="00493E7B" w:rsidP="001747DF">
            <w:r w:rsidRPr="008201C3">
              <w:t xml:space="preserve">pupils 1:1 with </w:t>
            </w:r>
            <w:r>
              <w:t xml:space="preserve">Immediate feedback </w:t>
            </w:r>
            <w:r w:rsidRPr="008201C3">
              <w:t xml:space="preserve">and improvement suggestions provided </w:t>
            </w:r>
          </w:p>
          <w:p w14:paraId="09617C2D" w14:textId="77777777" w:rsidR="00493E7B" w:rsidRDefault="00493E7B" w:rsidP="001747DF"/>
          <w:p w14:paraId="7E8AF7D0" w14:textId="0060A869" w:rsidR="00493E7B" w:rsidRPr="008201C3" w:rsidRDefault="00493E7B" w:rsidP="001747DF">
            <w:r w:rsidRPr="008201C3">
              <w:t xml:space="preserve">Writing intervention </w:t>
            </w:r>
            <w:r>
              <w:t xml:space="preserve">with PPG leader </w:t>
            </w:r>
            <w:r w:rsidRPr="008201C3">
              <w:t>for</w:t>
            </w:r>
            <w:r>
              <w:t xml:space="preserve"> all pupils at risk of not making expected progress. </w:t>
            </w:r>
          </w:p>
          <w:p w14:paraId="783AC628" w14:textId="05150D2B" w:rsidR="00493E7B" w:rsidRPr="008201C3" w:rsidRDefault="00493E7B" w:rsidP="009D2773"/>
        </w:tc>
        <w:tc>
          <w:tcPr>
            <w:tcW w:w="2835" w:type="dxa"/>
            <w:tcMar>
              <w:top w:w="57" w:type="dxa"/>
              <w:bottom w:w="57" w:type="dxa"/>
            </w:tcMar>
          </w:tcPr>
          <w:p w14:paraId="7F95FF69" w14:textId="6521C58B" w:rsidR="00493E7B" w:rsidRPr="008201C3" w:rsidRDefault="00493E7B" w:rsidP="009D2773">
            <w:r>
              <w:t xml:space="preserve">EEF Evidence indicates </w:t>
            </w:r>
            <w:r w:rsidRPr="008201C3">
              <w:t>that reducing class size can results in a</w:t>
            </w:r>
            <w:r>
              <w:t>dditional 3 months progress and more</w:t>
            </w:r>
            <w:r w:rsidRPr="008201C3">
              <w:t xml:space="preserve"> for all children. </w:t>
            </w:r>
          </w:p>
          <w:p w14:paraId="0D2D8207" w14:textId="77777777" w:rsidR="00493E7B" w:rsidRPr="008201C3" w:rsidRDefault="00493E7B" w:rsidP="009D2773"/>
          <w:p w14:paraId="25E202F0" w14:textId="40FFD91C" w:rsidR="00493E7B" w:rsidRPr="008201C3" w:rsidRDefault="00493E7B" w:rsidP="009D2773">
            <w:r w:rsidRPr="008201C3">
              <w:t xml:space="preserve">Teaching sequence for writing will support the engagement of boys especially with the re-introduction of Talk for writing, Speaking and listening activities as well as Drama. </w:t>
            </w:r>
          </w:p>
          <w:p w14:paraId="6A977419" w14:textId="77777777" w:rsidR="00493E7B" w:rsidRPr="008201C3" w:rsidRDefault="00493E7B" w:rsidP="009D2773"/>
          <w:p w14:paraId="75834DD3" w14:textId="4A2B8CA0" w:rsidR="00493E7B" w:rsidRPr="008201C3" w:rsidRDefault="00493E7B" w:rsidP="009D2773">
            <w:r w:rsidRPr="008201C3">
              <w:t>Every Body Writes Days will again support reluctant writers to become e</w:t>
            </w:r>
            <w:r>
              <w:t xml:space="preserve">ngaged and hooked into writing. </w:t>
            </w:r>
          </w:p>
          <w:p w14:paraId="44184A00" w14:textId="77777777" w:rsidR="00493E7B" w:rsidRPr="008201C3" w:rsidRDefault="00493E7B" w:rsidP="009D2773"/>
          <w:p w14:paraId="3C292B5C" w14:textId="77777777" w:rsidR="00493E7B" w:rsidRPr="008201C3" w:rsidRDefault="00493E7B" w:rsidP="009D2773"/>
          <w:p w14:paraId="01D0E146" w14:textId="4A1B1CD2" w:rsidR="00493E7B" w:rsidRPr="008201C3" w:rsidRDefault="00493E7B" w:rsidP="009D2773">
            <w:r w:rsidRPr="008201C3">
              <w:t xml:space="preserve">Target intervention is proven to help make pupil progress </w:t>
            </w:r>
          </w:p>
        </w:tc>
        <w:tc>
          <w:tcPr>
            <w:tcW w:w="2693" w:type="dxa"/>
            <w:tcMar>
              <w:top w:w="57" w:type="dxa"/>
              <w:bottom w:w="57" w:type="dxa"/>
            </w:tcMar>
          </w:tcPr>
          <w:p w14:paraId="00D96D97" w14:textId="77777777" w:rsidR="00493E7B" w:rsidRPr="008201C3" w:rsidRDefault="00493E7B" w:rsidP="009D2773">
            <w:r w:rsidRPr="008201C3">
              <w:t>Moderation of writing- half termly</w:t>
            </w:r>
          </w:p>
          <w:p w14:paraId="304DE5B1" w14:textId="77777777" w:rsidR="00493E7B" w:rsidRPr="008201C3" w:rsidRDefault="00493E7B" w:rsidP="009D2773"/>
          <w:p w14:paraId="377174BE" w14:textId="77777777" w:rsidR="00493E7B" w:rsidRPr="008201C3" w:rsidRDefault="00493E7B" w:rsidP="009D2773">
            <w:r w:rsidRPr="008201C3">
              <w:t>Book scrutiny for PPG children</w:t>
            </w:r>
          </w:p>
          <w:p w14:paraId="16988045" w14:textId="15B4124A" w:rsidR="00493E7B" w:rsidRPr="008201C3" w:rsidRDefault="00493E7B" w:rsidP="009D2773">
            <w:r w:rsidRPr="008201C3">
              <w:t xml:space="preserve">By PPG leader with targeted support and feedback which will support children moving onto the next step in learning. </w:t>
            </w:r>
          </w:p>
          <w:p w14:paraId="737D8DC3" w14:textId="77777777" w:rsidR="00493E7B" w:rsidRPr="008201C3" w:rsidRDefault="00493E7B" w:rsidP="009D2773"/>
          <w:p w14:paraId="32B4629C" w14:textId="77777777" w:rsidR="00493E7B" w:rsidRPr="008201C3" w:rsidRDefault="00493E7B" w:rsidP="009D2773">
            <w:r w:rsidRPr="008201C3">
              <w:t xml:space="preserve">Data analysis and support given to </w:t>
            </w:r>
          </w:p>
          <w:p w14:paraId="03BEB06B" w14:textId="77777777" w:rsidR="00493E7B" w:rsidRDefault="00493E7B" w:rsidP="009D2773">
            <w:r w:rsidRPr="008201C3">
              <w:t>Teachers/Intervention partner</w:t>
            </w:r>
          </w:p>
          <w:p w14:paraId="4582A7A0" w14:textId="77777777" w:rsidR="00493E7B" w:rsidRDefault="00493E7B" w:rsidP="009D2773"/>
          <w:p w14:paraId="40658C27" w14:textId="77777777" w:rsidR="00493E7B" w:rsidRDefault="00493E7B" w:rsidP="009D2773"/>
          <w:p w14:paraId="12BE84A5" w14:textId="77777777" w:rsidR="00493E7B" w:rsidRDefault="00493E7B" w:rsidP="009D2773">
            <w:r>
              <w:t xml:space="preserve">Book looks </w:t>
            </w:r>
          </w:p>
          <w:p w14:paraId="6165D21C" w14:textId="77777777" w:rsidR="00493E7B" w:rsidRDefault="00493E7B" w:rsidP="009D2773"/>
          <w:p w14:paraId="1A3A684C" w14:textId="77777777" w:rsidR="00493E7B" w:rsidRDefault="00493E7B" w:rsidP="009D2773">
            <w:r>
              <w:t xml:space="preserve">Lesson observations </w:t>
            </w:r>
          </w:p>
          <w:p w14:paraId="557C398D" w14:textId="77777777" w:rsidR="00493E7B" w:rsidRDefault="00493E7B" w:rsidP="009D2773"/>
          <w:p w14:paraId="70E94493" w14:textId="77777777" w:rsidR="00493E7B" w:rsidRDefault="00493E7B" w:rsidP="009D2773">
            <w:r>
              <w:t xml:space="preserve">Learning walks </w:t>
            </w:r>
          </w:p>
          <w:p w14:paraId="4065278B" w14:textId="77777777" w:rsidR="00516CBD" w:rsidRDefault="00516CBD" w:rsidP="009D2773"/>
          <w:p w14:paraId="455EEDE8" w14:textId="3FF8A1D4" w:rsidR="00516CBD" w:rsidRPr="008201C3" w:rsidRDefault="00516CBD" w:rsidP="009D2773"/>
        </w:tc>
        <w:tc>
          <w:tcPr>
            <w:tcW w:w="1701" w:type="dxa"/>
          </w:tcPr>
          <w:p w14:paraId="21E36AFC" w14:textId="77777777" w:rsidR="00493E7B" w:rsidRDefault="00493E7B" w:rsidP="009D2773">
            <w:r>
              <w:t xml:space="preserve">Literacy leads </w:t>
            </w:r>
          </w:p>
          <w:p w14:paraId="11EE4092" w14:textId="77777777" w:rsidR="00493E7B" w:rsidRDefault="00493E7B" w:rsidP="009D2773"/>
          <w:p w14:paraId="7C2FCC32" w14:textId="77777777" w:rsidR="00493E7B" w:rsidRDefault="00493E7B" w:rsidP="009D2773">
            <w:r>
              <w:t>PP leader</w:t>
            </w:r>
          </w:p>
          <w:p w14:paraId="793BF2B9" w14:textId="77777777" w:rsidR="00493E7B" w:rsidRDefault="00493E7B" w:rsidP="009D2773"/>
          <w:p w14:paraId="65D9AEF4" w14:textId="0BDB9B8C" w:rsidR="00493E7B" w:rsidRPr="008201C3" w:rsidRDefault="00493E7B" w:rsidP="009D2773">
            <w:r>
              <w:t>HT/DHT</w:t>
            </w:r>
            <w:r w:rsidRPr="008201C3">
              <w:t xml:space="preserve"> </w:t>
            </w:r>
          </w:p>
        </w:tc>
        <w:tc>
          <w:tcPr>
            <w:tcW w:w="1134" w:type="dxa"/>
          </w:tcPr>
          <w:p w14:paraId="2772237B" w14:textId="77777777" w:rsidR="00493E7B" w:rsidRDefault="00493E7B" w:rsidP="009D2773">
            <w:r>
              <w:t xml:space="preserve">Half termly basis </w:t>
            </w:r>
          </w:p>
          <w:p w14:paraId="17296ACF" w14:textId="77777777" w:rsidR="00493E7B" w:rsidRPr="008201C3" w:rsidRDefault="00493E7B" w:rsidP="009D2773"/>
          <w:p w14:paraId="209D8CD1" w14:textId="1C0BE5AB" w:rsidR="00493E7B" w:rsidRDefault="00493E7B" w:rsidP="001747DF">
            <w:pPr>
              <w:rPr>
                <w:color w:val="00B050"/>
              </w:rPr>
            </w:pPr>
            <w:r w:rsidRPr="001747DF">
              <w:rPr>
                <w:color w:val="00B050"/>
              </w:rPr>
              <w:t xml:space="preserve">Approx. costs £3000 </w:t>
            </w:r>
            <w:r>
              <w:rPr>
                <w:color w:val="00B050"/>
              </w:rPr>
              <w:t xml:space="preserve">CPD </w:t>
            </w:r>
          </w:p>
          <w:p w14:paraId="66C0F1BB" w14:textId="77777777" w:rsidR="00493E7B" w:rsidRDefault="00493E7B" w:rsidP="001747DF">
            <w:pPr>
              <w:rPr>
                <w:color w:val="00B050"/>
              </w:rPr>
            </w:pPr>
          </w:p>
          <w:p w14:paraId="6B19B708" w14:textId="7BFC545A" w:rsidR="00493E7B" w:rsidRPr="008201C3" w:rsidRDefault="00493E7B" w:rsidP="001747DF">
            <w:r>
              <w:rPr>
                <w:color w:val="00B050"/>
              </w:rPr>
              <w:t>£2000 for workshops to support Every Body Writes Days</w:t>
            </w:r>
          </w:p>
        </w:tc>
        <w:tc>
          <w:tcPr>
            <w:tcW w:w="2126" w:type="dxa"/>
          </w:tcPr>
          <w:p w14:paraId="3C8A5B4E" w14:textId="77777777" w:rsidR="00493E7B" w:rsidRPr="006A4805" w:rsidRDefault="00493E7B" w:rsidP="009D2773">
            <w:pPr>
              <w:rPr>
                <w:sz w:val="20"/>
              </w:rPr>
            </w:pPr>
            <w:r w:rsidRPr="006A4805">
              <w:rPr>
                <w:sz w:val="20"/>
              </w:rPr>
              <w:t>Staff CPD delivered and implemented for Teaching Sequence for Writing</w:t>
            </w:r>
          </w:p>
          <w:p w14:paraId="2A80C290" w14:textId="77777777" w:rsidR="00516CBD" w:rsidRPr="006A4805" w:rsidRDefault="00516CBD" w:rsidP="009D2773">
            <w:pPr>
              <w:rPr>
                <w:sz w:val="20"/>
              </w:rPr>
            </w:pPr>
          </w:p>
          <w:p w14:paraId="367C49BA" w14:textId="77777777" w:rsidR="00516CBD" w:rsidRPr="006A4805" w:rsidRDefault="00516CBD" w:rsidP="009D2773">
            <w:pPr>
              <w:rPr>
                <w:sz w:val="20"/>
              </w:rPr>
            </w:pPr>
            <w:r w:rsidRPr="006A4805">
              <w:rPr>
                <w:sz w:val="20"/>
              </w:rPr>
              <w:t>Targeted support for Y3 and Y4 teachers, Y6 teachers  as well as Year 2 teachers (including NQT)</w:t>
            </w:r>
          </w:p>
          <w:p w14:paraId="03796399" w14:textId="77777777" w:rsidR="00516CBD" w:rsidRPr="006A4805" w:rsidRDefault="00516CBD" w:rsidP="009D2773">
            <w:pPr>
              <w:rPr>
                <w:sz w:val="20"/>
              </w:rPr>
            </w:pPr>
          </w:p>
          <w:p w14:paraId="76D642E9" w14:textId="77777777" w:rsidR="00516CBD" w:rsidRPr="006A4805" w:rsidRDefault="00516CBD" w:rsidP="009D2773">
            <w:pPr>
              <w:rPr>
                <w:sz w:val="20"/>
              </w:rPr>
            </w:pPr>
          </w:p>
          <w:p w14:paraId="20808B51" w14:textId="77777777" w:rsidR="00516CBD" w:rsidRPr="006A4805" w:rsidRDefault="00516CBD" w:rsidP="009D2773">
            <w:pPr>
              <w:rPr>
                <w:sz w:val="20"/>
              </w:rPr>
            </w:pPr>
          </w:p>
          <w:p w14:paraId="6AFD242C" w14:textId="77777777" w:rsidR="00516CBD" w:rsidRPr="006A4805" w:rsidRDefault="00516CBD" w:rsidP="009D2773">
            <w:pPr>
              <w:rPr>
                <w:sz w:val="20"/>
              </w:rPr>
            </w:pPr>
            <w:r w:rsidRPr="006A4805">
              <w:rPr>
                <w:sz w:val="20"/>
              </w:rPr>
              <w:t>Moderation clusters attended by Key staff- Y6 teachers, Year 2 teachers</w:t>
            </w:r>
          </w:p>
          <w:p w14:paraId="15ADD216" w14:textId="77777777" w:rsidR="00516CBD" w:rsidRPr="006A4805" w:rsidRDefault="00516CBD" w:rsidP="009D2773">
            <w:pPr>
              <w:rPr>
                <w:sz w:val="20"/>
              </w:rPr>
            </w:pPr>
          </w:p>
          <w:p w14:paraId="21E0DD4A" w14:textId="4A962C3C" w:rsidR="00516CBD" w:rsidRPr="006A4805" w:rsidRDefault="00516CBD" w:rsidP="006A4805">
            <w:pPr>
              <w:pStyle w:val="ListParagraph"/>
              <w:numPr>
                <w:ilvl w:val="1"/>
                <w:numId w:val="28"/>
              </w:numPr>
              <w:rPr>
                <w:sz w:val="20"/>
              </w:rPr>
            </w:pPr>
            <w:r w:rsidRPr="006A4805">
              <w:rPr>
                <w:sz w:val="20"/>
              </w:rPr>
              <w:t>intervention implemented immediately in Year 6 with NTG teacher providing instant feedback to pupils</w:t>
            </w:r>
          </w:p>
          <w:p w14:paraId="296B34CB" w14:textId="77777777" w:rsidR="006A4805" w:rsidRDefault="006A4805" w:rsidP="006A4805">
            <w:pPr>
              <w:pStyle w:val="ListParagraph"/>
              <w:ind w:left="360"/>
            </w:pPr>
            <w:r w:rsidRPr="006A4805">
              <w:rPr>
                <w:sz w:val="20"/>
              </w:rPr>
              <w:t xml:space="preserve">End of KS1 Writing 77% at </w:t>
            </w:r>
            <w:r>
              <w:t>ARE</w:t>
            </w:r>
          </w:p>
          <w:p w14:paraId="29B498FE" w14:textId="12F60440" w:rsidR="006A4805" w:rsidRDefault="006A4805" w:rsidP="006A4805">
            <w:pPr>
              <w:pStyle w:val="ListParagraph"/>
              <w:ind w:left="360"/>
            </w:pPr>
            <w:r>
              <w:t>KS2 87% ARE</w:t>
            </w:r>
          </w:p>
        </w:tc>
      </w:tr>
      <w:tr w:rsidR="00493E7B" w:rsidRPr="00BE671B" w14:paraId="66D20392" w14:textId="105E0EB6" w:rsidTr="00493E7B">
        <w:trPr>
          <w:trHeight w:hRule="exact" w:val="371"/>
        </w:trPr>
        <w:tc>
          <w:tcPr>
            <w:tcW w:w="11732" w:type="dxa"/>
            <w:gridSpan w:val="5"/>
            <w:tcMar>
              <w:top w:w="57" w:type="dxa"/>
              <w:bottom w:w="57" w:type="dxa"/>
            </w:tcMar>
          </w:tcPr>
          <w:p w14:paraId="4BD9F671" w14:textId="572FFB1A" w:rsidR="00493E7B" w:rsidRPr="00452A49" w:rsidRDefault="00493E7B" w:rsidP="009D2773">
            <w:pPr>
              <w:jc w:val="right"/>
              <w:rPr>
                <w:rFonts w:ascii="Arial" w:hAnsi="Arial" w:cs="Arial"/>
                <w:sz w:val="18"/>
                <w:szCs w:val="18"/>
              </w:rPr>
            </w:pPr>
            <w:r w:rsidRPr="00452A49">
              <w:rPr>
                <w:rFonts w:ascii="Arial" w:hAnsi="Arial" w:cs="Arial"/>
                <w:b/>
                <w:sz w:val="18"/>
                <w:szCs w:val="18"/>
              </w:rPr>
              <w:t>Total budgeted cost</w:t>
            </w:r>
          </w:p>
        </w:tc>
        <w:tc>
          <w:tcPr>
            <w:tcW w:w="1134" w:type="dxa"/>
          </w:tcPr>
          <w:p w14:paraId="03D03D72" w14:textId="5B30E95D" w:rsidR="00493E7B" w:rsidRPr="00452A49" w:rsidRDefault="00493E7B" w:rsidP="009D2773">
            <w:pPr>
              <w:rPr>
                <w:rFonts w:ascii="Arial" w:hAnsi="Arial" w:cs="Arial"/>
                <w:sz w:val="18"/>
                <w:szCs w:val="18"/>
              </w:rPr>
            </w:pPr>
            <w:r w:rsidRPr="00452A49">
              <w:rPr>
                <w:rFonts w:ascii="Arial" w:hAnsi="Arial" w:cs="Arial"/>
                <w:sz w:val="18"/>
                <w:szCs w:val="18"/>
              </w:rPr>
              <w:t>£</w:t>
            </w:r>
            <w:r>
              <w:rPr>
                <w:rFonts w:ascii="Arial" w:hAnsi="Arial" w:cs="Arial"/>
                <w:sz w:val="18"/>
                <w:szCs w:val="18"/>
              </w:rPr>
              <w:t>55,5</w:t>
            </w:r>
            <w:r w:rsidRPr="00452A49">
              <w:rPr>
                <w:rFonts w:ascii="Arial" w:hAnsi="Arial" w:cs="Arial"/>
                <w:sz w:val="18"/>
                <w:szCs w:val="18"/>
              </w:rPr>
              <w:t>00</w:t>
            </w:r>
          </w:p>
        </w:tc>
        <w:tc>
          <w:tcPr>
            <w:tcW w:w="2126" w:type="dxa"/>
          </w:tcPr>
          <w:p w14:paraId="036705B5" w14:textId="77777777" w:rsidR="00493E7B" w:rsidRPr="00452A49" w:rsidRDefault="00493E7B" w:rsidP="009D2773">
            <w:pPr>
              <w:rPr>
                <w:rFonts w:ascii="Arial" w:hAnsi="Arial" w:cs="Arial"/>
                <w:sz w:val="18"/>
                <w:szCs w:val="18"/>
              </w:rPr>
            </w:pPr>
          </w:p>
        </w:tc>
      </w:tr>
    </w:tbl>
    <w:tbl>
      <w:tblPr>
        <w:tblStyle w:val="TableGrid"/>
        <w:tblpPr w:leftFromText="180" w:rightFromText="180" w:vertAnchor="text" w:horzAnchor="margin" w:tblpY="-18"/>
        <w:tblW w:w="15559" w:type="dxa"/>
        <w:tblLayout w:type="fixed"/>
        <w:tblLook w:val="04A0" w:firstRow="1" w:lastRow="0" w:firstColumn="1" w:lastColumn="0" w:noHBand="0" w:noVBand="1"/>
      </w:tblPr>
      <w:tblGrid>
        <w:gridCol w:w="2972"/>
        <w:gridCol w:w="2693"/>
        <w:gridCol w:w="2665"/>
        <w:gridCol w:w="2126"/>
        <w:gridCol w:w="1418"/>
        <w:gridCol w:w="1134"/>
        <w:gridCol w:w="2551"/>
      </w:tblGrid>
      <w:tr w:rsidR="00516CBD" w:rsidRPr="00E25D78" w14:paraId="061235BD" w14:textId="43EA60BE" w:rsidTr="00F634C8">
        <w:trPr>
          <w:trHeight w:hRule="exact" w:val="312"/>
        </w:trPr>
        <w:tc>
          <w:tcPr>
            <w:tcW w:w="15559" w:type="dxa"/>
            <w:gridSpan w:val="7"/>
            <w:shd w:val="clear" w:color="auto" w:fill="FFFF00"/>
            <w:tcMar>
              <w:top w:w="57" w:type="dxa"/>
              <w:bottom w:w="57" w:type="dxa"/>
            </w:tcMar>
          </w:tcPr>
          <w:p w14:paraId="118E3E8E" w14:textId="35F0E2D5" w:rsidR="00516CBD" w:rsidRPr="00516CBD" w:rsidRDefault="00516CBD" w:rsidP="00516CBD">
            <w:pPr>
              <w:ind w:left="360"/>
              <w:rPr>
                <w:rFonts w:ascii="Arial" w:hAnsi="Arial" w:cs="Arial"/>
                <w:b/>
                <w:sz w:val="20"/>
                <w:szCs w:val="20"/>
              </w:rPr>
            </w:pPr>
            <w:r w:rsidRPr="00855881">
              <w:rPr>
                <w:rFonts w:ascii="Arial" w:hAnsi="Arial" w:cs="Arial"/>
                <w:b/>
                <w:sz w:val="20"/>
                <w:szCs w:val="20"/>
              </w:rPr>
              <w:lastRenderedPageBreak/>
              <w:t>Targeted support</w:t>
            </w:r>
          </w:p>
        </w:tc>
      </w:tr>
      <w:tr w:rsidR="00516CBD" w:rsidRPr="00E25D78" w14:paraId="5070FB09" w14:textId="190285C9" w:rsidTr="00310738">
        <w:tc>
          <w:tcPr>
            <w:tcW w:w="2972" w:type="dxa"/>
            <w:tcMar>
              <w:top w:w="57" w:type="dxa"/>
              <w:bottom w:w="57" w:type="dxa"/>
            </w:tcMar>
          </w:tcPr>
          <w:p w14:paraId="03A44F15" w14:textId="77777777" w:rsidR="00516CBD" w:rsidRPr="00327A92" w:rsidRDefault="00516CBD" w:rsidP="003B3B3C">
            <w:r w:rsidRPr="00327A92">
              <w:t>Desired outcome</w:t>
            </w:r>
          </w:p>
        </w:tc>
        <w:tc>
          <w:tcPr>
            <w:tcW w:w="2693" w:type="dxa"/>
            <w:tcMar>
              <w:top w:w="57" w:type="dxa"/>
              <w:bottom w:w="57" w:type="dxa"/>
            </w:tcMar>
          </w:tcPr>
          <w:p w14:paraId="517A8DAD" w14:textId="77777777" w:rsidR="00516CBD" w:rsidRPr="00327A92" w:rsidRDefault="00516CBD" w:rsidP="003B3B3C">
            <w:r w:rsidRPr="00327A92">
              <w:t>Chosen action/approach</w:t>
            </w:r>
          </w:p>
        </w:tc>
        <w:tc>
          <w:tcPr>
            <w:tcW w:w="2665" w:type="dxa"/>
            <w:tcMar>
              <w:top w:w="57" w:type="dxa"/>
              <w:bottom w:w="57" w:type="dxa"/>
            </w:tcMar>
          </w:tcPr>
          <w:p w14:paraId="659A16C3" w14:textId="77777777" w:rsidR="00516CBD" w:rsidRPr="00327A92" w:rsidRDefault="00516CBD" w:rsidP="003B3B3C">
            <w:r w:rsidRPr="00327A92">
              <w:t>What is the evidence and rationale for this choice?</w:t>
            </w:r>
          </w:p>
        </w:tc>
        <w:tc>
          <w:tcPr>
            <w:tcW w:w="2126" w:type="dxa"/>
            <w:tcMar>
              <w:top w:w="57" w:type="dxa"/>
              <w:bottom w:w="57" w:type="dxa"/>
            </w:tcMar>
          </w:tcPr>
          <w:p w14:paraId="63682CC6" w14:textId="77777777" w:rsidR="00516CBD" w:rsidRPr="00327A92" w:rsidRDefault="00516CBD" w:rsidP="003B3B3C">
            <w:r w:rsidRPr="00327A92">
              <w:t>How will you ensure it is implemented well?</w:t>
            </w:r>
          </w:p>
        </w:tc>
        <w:tc>
          <w:tcPr>
            <w:tcW w:w="1418" w:type="dxa"/>
          </w:tcPr>
          <w:p w14:paraId="2E8AA463" w14:textId="77777777" w:rsidR="00516CBD" w:rsidRPr="00327A92" w:rsidRDefault="00516CBD" w:rsidP="003B3B3C">
            <w:r w:rsidRPr="00327A92">
              <w:t>Staff lead</w:t>
            </w:r>
          </w:p>
        </w:tc>
        <w:tc>
          <w:tcPr>
            <w:tcW w:w="1134" w:type="dxa"/>
          </w:tcPr>
          <w:p w14:paraId="17D1387E" w14:textId="77777777" w:rsidR="00516CBD" w:rsidRPr="00327A92" w:rsidRDefault="00516CBD" w:rsidP="003B3B3C">
            <w:r w:rsidRPr="00327A92">
              <w:t>When will you review implementation?</w:t>
            </w:r>
          </w:p>
        </w:tc>
        <w:tc>
          <w:tcPr>
            <w:tcW w:w="2551" w:type="dxa"/>
          </w:tcPr>
          <w:p w14:paraId="10D32C57" w14:textId="47B6D091" w:rsidR="00516CBD" w:rsidRPr="00327A92" w:rsidRDefault="00516CBD" w:rsidP="003B3B3C">
            <w:r>
              <w:t>Impact</w:t>
            </w:r>
          </w:p>
        </w:tc>
      </w:tr>
      <w:tr w:rsidR="00516CBD" w:rsidRPr="00E25D78" w14:paraId="62CC166F" w14:textId="1058C18D" w:rsidTr="00310738">
        <w:tc>
          <w:tcPr>
            <w:tcW w:w="2972" w:type="dxa"/>
            <w:shd w:val="clear" w:color="auto" w:fill="FFFFFF" w:themeFill="background1"/>
            <w:tcMar>
              <w:top w:w="57" w:type="dxa"/>
              <w:bottom w:w="57" w:type="dxa"/>
            </w:tcMar>
          </w:tcPr>
          <w:p w14:paraId="5183669B" w14:textId="0B2721BF" w:rsidR="00516CBD" w:rsidRPr="00B16538" w:rsidRDefault="00516CBD" w:rsidP="00FC0B83">
            <w:r>
              <w:t xml:space="preserve">Disadvantaged pupils’ progress in phonics improves in line with non-disadvantaged pupils’ </w:t>
            </w:r>
            <w:r w:rsidRPr="00B16538">
              <w:t xml:space="preserve">end of year 1 and end </w:t>
            </w:r>
          </w:p>
          <w:p w14:paraId="7F48CECC" w14:textId="3EF8CFCE" w:rsidR="00516CBD" w:rsidRPr="00B16538" w:rsidRDefault="00516CBD" w:rsidP="00FC0B83">
            <w:r>
              <w:t xml:space="preserve">of year 2 measured through termly </w:t>
            </w:r>
            <w:r w:rsidRPr="00B16538">
              <w:t xml:space="preserve">tracking and assessment </w:t>
            </w:r>
          </w:p>
          <w:p w14:paraId="2732676A" w14:textId="77777777" w:rsidR="00516CBD" w:rsidRPr="00B16538" w:rsidRDefault="00516CBD" w:rsidP="00FC0B83"/>
          <w:p w14:paraId="21887019" w14:textId="77777777" w:rsidR="00516CBD" w:rsidRDefault="00516CBD" w:rsidP="001B3612">
            <w:r>
              <w:t xml:space="preserve">PP children’s reading </w:t>
            </w:r>
            <w:r w:rsidRPr="00B16538">
              <w:t>impro</w:t>
            </w:r>
            <w:r>
              <w:t xml:space="preserve">ves in line with </w:t>
            </w:r>
            <w:r w:rsidRPr="00B16538">
              <w:t xml:space="preserve">non PP pupils. </w:t>
            </w:r>
          </w:p>
          <w:p w14:paraId="2AC15106" w14:textId="77777777" w:rsidR="00516CBD" w:rsidRDefault="00516CBD" w:rsidP="001B3612"/>
          <w:p w14:paraId="554E162A" w14:textId="0B7C2902" w:rsidR="00516CBD" w:rsidRDefault="00516CBD" w:rsidP="001B3612">
            <w:r>
              <w:t xml:space="preserve">Reading progress for pupils in Year 1 and 2 will accelerate </w:t>
            </w:r>
          </w:p>
          <w:p w14:paraId="645BEFC8" w14:textId="77777777" w:rsidR="00516CBD" w:rsidRDefault="00516CBD" w:rsidP="001B3612">
            <w:pPr>
              <w:jc w:val="both"/>
            </w:pPr>
          </w:p>
          <w:p w14:paraId="012785E9" w14:textId="2A2B90BA" w:rsidR="00516CBD" w:rsidRPr="00B16538" w:rsidRDefault="00516CBD" w:rsidP="001B3612">
            <w:pPr>
              <w:jc w:val="both"/>
            </w:pPr>
            <w:r w:rsidRPr="00B16538">
              <w:t>Reading results will improve in years 1 and 2 because the strategy is working.</w:t>
            </w:r>
          </w:p>
        </w:tc>
        <w:tc>
          <w:tcPr>
            <w:tcW w:w="2693" w:type="dxa"/>
            <w:shd w:val="clear" w:color="auto" w:fill="FFFFFF" w:themeFill="background1"/>
            <w:tcMar>
              <w:top w:w="57" w:type="dxa"/>
              <w:bottom w:w="57" w:type="dxa"/>
            </w:tcMar>
          </w:tcPr>
          <w:p w14:paraId="03D6FB90" w14:textId="42FDF5A9" w:rsidR="00516CBD" w:rsidRPr="00B16538" w:rsidRDefault="00516CBD" w:rsidP="00FC0B83">
            <w:r w:rsidRPr="00B16538">
              <w:t>Children to receive addit</w:t>
            </w:r>
            <w:r>
              <w:t xml:space="preserve">ional phonics teaching sessions </w:t>
            </w:r>
            <w:r w:rsidRPr="00B16538">
              <w:t xml:space="preserve">with an additional </w:t>
            </w:r>
          </w:p>
          <w:p w14:paraId="697D791C" w14:textId="54A0C706" w:rsidR="00516CBD" w:rsidRPr="00B16538" w:rsidRDefault="00516CBD" w:rsidP="00FC0B83">
            <w:r w:rsidRPr="00B16538">
              <w:t xml:space="preserve">Teacher / TA input. </w:t>
            </w:r>
          </w:p>
          <w:p w14:paraId="0D9C110D" w14:textId="77777777" w:rsidR="00516CBD" w:rsidRPr="00B16538" w:rsidRDefault="00516CBD" w:rsidP="00FC0B83"/>
          <w:p w14:paraId="32B515B4" w14:textId="60E4D79B" w:rsidR="00516CBD" w:rsidRPr="00B16538" w:rsidRDefault="00516CBD" w:rsidP="00FC0B83">
            <w:r>
              <w:t xml:space="preserve">Continue to track Reading progress </w:t>
            </w:r>
            <w:r w:rsidRPr="00B16538">
              <w:t xml:space="preserve">every half </w:t>
            </w:r>
            <w:r>
              <w:t xml:space="preserve">term. Arrange </w:t>
            </w:r>
            <w:r w:rsidRPr="00B16538">
              <w:t xml:space="preserve">a mock phonics test in December 17 and </w:t>
            </w:r>
          </w:p>
          <w:p w14:paraId="463048FF" w14:textId="77777777" w:rsidR="00516CBD" w:rsidRDefault="00516CBD" w:rsidP="00FC0B83">
            <w:r w:rsidRPr="00B16538">
              <w:t xml:space="preserve">February 18. </w:t>
            </w:r>
          </w:p>
          <w:p w14:paraId="0CB753FE" w14:textId="77777777" w:rsidR="00516CBD" w:rsidRDefault="00516CBD" w:rsidP="00FC0B83"/>
          <w:p w14:paraId="00E0BB4A" w14:textId="217DB9DA" w:rsidR="00516CBD" w:rsidRPr="00B16538" w:rsidRDefault="00516CBD" w:rsidP="00FC0B83">
            <w:r>
              <w:t>A</w:t>
            </w:r>
            <w:r w:rsidRPr="00B16538">
              <w:t xml:space="preserve">nalysis of phonics data </w:t>
            </w:r>
          </w:p>
          <w:p w14:paraId="487DBB75" w14:textId="77777777" w:rsidR="00516CBD" w:rsidRPr="00B16538" w:rsidRDefault="00516CBD" w:rsidP="00FC0B83"/>
          <w:p w14:paraId="1A8D4C7A" w14:textId="77777777" w:rsidR="00516CBD" w:rsidRPr="00B16538" w:rsidRDefault="00516CBD" w:rsidP="00FC0B83">
            <w:r w:rsidRPr="00B16538">
              <w:t>Daily phonics teaching in small groups across KS1</w:t>
            </w:r>
          </w:p>
          <w:p w14:paraId="39BBA283" w14:textId="77777777" w:rsidR="00516CBD" w:rsidRPr="00B16538" w:rsidRDefault="00516CBD" w:rsidP="00FC0B83"/>
          <w:p w14:paraId="6E564C49" w14:textId="77777777" w:rsidR="00516CBD" w:rsidRPr="00B16538" w:rsidRDefault="00516CBD" w:rsidP="00FC0B83">
            <w:r w:rsidRPr="00B16538">
              <w:t xml:space="preserve">Phonics small group interventions for targeted pupils </w:t>
            </w:r>
          </w:p>
          <w:p w14:paraId="7FB97E68" w14:textId="77777777" w:rsidR="00516CBD" w:rsidRPr="00B16538" w:rsidRDefault="00516CBD" w:rsidP="00FC0B83"/>
          <w:p w14:paraId="6CEAD984" w14:textId="70FBED45" w:rsidR="00516CBD" w:rsidRPr="00B16538" w:rsidRDefault="00516CBD" w:rsidP="006B478E">
            <w:r w:rsidRPr="00B16538">
              <w:t>Y1 and 2 teachers</w:t>
            </w:r>
          </w:p>
          <w:p w14:paraId="08A78FE6" w14:textId="77777777" w:rsidR="00516CBD" w:rsidRPr="00B16538" w:rsidRDefault="00516CBD" w:rsidP="006B478E">
            <w:r w:rsidRPr="00B16538">
              <w:t xml:space="preserve">to attend new phonics </w:t>
            </w:r>
          </w:p>
          <w:p w14:paraId="1F48103F" w14:textId="77777777" w:rsidR="00516CBD" w:rsidRPr="00B16538" w:rsidRDefault="00516CBD" w:rsidP="006B478E">
            <w:r w:rsidRPr="00B16538">
              <w:t>training programme with HGFL</w:t>
            </w:r>
          </w:p>
          <w:p w14:paraId="41A11C87" w14:textId="77777777" w:rsidR="00516CBD" w:rsidRDefault="00516CBD" w:rsidP="006B478E"/>
          <w:p w14:paraId="21855FA8" w14:textId="77777777" w:rsidR="00516CBD" w:rsidRPr="00B16538" w:rsidRDefault="00516CBD" w:rsidP="006B478E">
            <w:r w:rsidRPr="00B16538">
              <w:t xml:space="preserve">Early identification of pupils needing </w:t>
            </w:r>
          </w:p>
          <w:p w14:paraId="6448EA8C" w14:textId="14B367C8" w:rsidR="00516CBD" w:rsidRPr="00B16538" w:rsidRDefault="00516CBD" w:rsidP="006B478E">
            <w:r w:rsidRPr="00B16538">
              <w:t>support.</w:t>
            </w:r>
          </w:p>
        </w:tc>
        <w:tc>
          <w:tcPr>
            <w:tcW w:w="2665" w:type="dxa"/>
            <w:shd w:val="clear" w:color="auto" w:fill="FFFFFF" w:themeFill="background1"/>
            <w:tcMar>
              <w:top w:w="57" w:type="dxa"/>
              <w:bottom w:w="57" w:type="dxa"/>
            </w:tcMar>
          </w:tcPr>
          <w:p w14:paraId="6FE69E15" w14:textId="77777777" w:rsidR="00516CBD" w:rsidRPr="00B16538" w:rsidRDefault="00516CBD" w:rsidP="00FC0B83">
            <w:r w:rsidRPr="00B16538">
              <w:t xml:space="preserve">We know that daily additional phonics </w:t>
            </w:r>
          </w:p>
          <w:p w14:paraId="7D4B8C5A" w14:textId="77777777" w:rsidR="00516CBD" w:rsidRPr="00B16538" w:rsidRDefault="00516CBD" w:rsidP="00FC0B83">
            <w:r w:rsidRPr="00B16538">
              <w:t>teaching impacts upon pupils’ reading</w:t>
            </w:r>
          </w:p>
          <w:p w14:paraId="56545B4B" w14:textId="77777777" w:rsidR="00516CBD" w:rsidRPr="00B16538" w:rsidRDefault="00516CBD" w:rsidP="00FC0B83">
            <w:r w:rsidRPr="00B16538">
              <w:t xml:space="preserve">with teachers scrupulously following </w:t>
            </w:r>
          </w:p>
          <w:p w14:paraId="7D3F3D29" w14:textId="77777777" w:rsidR="00516CBD" w:rsidRPr="00B16538" w:rsidRDefault="00516CBD" w:rsidP="00FC0B83">
            <w:r w:rsidRPr="00B16538">
              <w:t xml:space="preserve">Letters and Sounds. </w:t>
            </w:r>
          </w:p>
          <w:p w14:paraId="7E1A43D4" w14:textId="77777777" w:rsidR="00516CBD" w:rsidRPr="00B16538" w:rsidRDefault="00516CBD" w:rsidP="00FC0B83"/>
          <w:p w14:paraId="25269168" w14:textId="77777777" w:rsidR="00516CBD" w:rsidRPr="00B16538" w:rsidRDefault="00516CBD" w:rsidP="00FC0B83"/>
          <w:p w14:paraId="5C5AF1D2" w14:textId="15DEDB07" w:rsidR="00516CBD" w:rsidRPr="00B16538" w:rsidRDefault="00516CBD" w:rsidP="00FC0B83"/>
        </w:tc>
        <w:tc>
          <w:tcPr>
            <w:tcW w:w="2126" w:type="dxa"/>
            <w:shd w:val="clear" w:color="auto" w:fill="FFFFFF" w:themeFill="background1"/>
            <w:tcMar>
              <w:top w:w="57" w:type="dxa"/>
              <w:bottom w:w="57" w:type="dxa"/>
            </w:tcMar>
          </w:tcPr>
          <w:p w14:paraId="3E53B50F" w14:textId="77777777" w:rsidR="00516CBD" w:rsidRDefault="00516CBD" w:rsidP="00FC0B83">
            <w:r>
              <w:t>Pupil progress meetings will review intervention and</w:t>
            </w:r>
            <w:r w:rsidRPr="00B16538">
              <w:t xml:space="preserve"> progress m</w:t>
            </w:r>
            <w:r>
              <w:t xml:space="preserve">ade. </w:t>
            </w:r>
          </w:p>
          <w:p w14:paraId="76C0823D" w14:textId="77777777" w:rsidR="00516CBD" w:rsidRDefault="00516CBD" w:rsidP="00FC0B83"/>
          <w:p w14:paraId="38C33AF0" w14:textId="19A0545B" w:rsidR="00516CBD" w:rsidRPr="00B16538" w:rsidRDefault="00516CBD" w:rsidP="00FC0B83">
            <w:r>
              <w:t xml:space="preserve">Learning walks will evidence </w:t>
            </w:r>
            <w:r w:rsidRPr="00B16538">
              <w:t xml:space="preserve">more reading </w:t>
            </w:r>
          </w:p>
          <w:p w14:paraId="40807A42" w14:textId="2D4CBAD6" w:rsidR="00516CBD" w:rsidRPr="00B16538" w:rsidRDefault="00516CBD" w:rsidP="00FC0B83">
            <w:r>
              <w:t xml:space="preserve">and phonics sessions are being delivered. </w:t>
            </w:r>
          </w:p>
          <w:p w14:paraId="1BDF0F38" w14:textId="77777777" w:rsidR="00516CBD" w:rsidRPr="00B16538" w:rsidRDefault="00516CBD" w:rsidP="00FC0B83"/>
          <w:p w14:paraId="5660F5D8" w14:textId="217F1375" w:rsidR="00516CBD" w:rsidRPr="00B16538" w:rsidRDefault="00516CBD" w:rsidP="00FC0B83">
            <w:r w:rsidRPr="00B16538">
              <w:t>The</w:t>
            </w:r>
            <w:r>
              <w:t xml:space="preserve"> children will be able to read </w:t>
            </w:r>
            <w:r w:rsidRPr="00B16538">
              <w:t xml:space="preserve">more fluently and with good </w:t>
            </w:r>
          </w:p>
          <w:p w14:paraId="6666945F" w14:textId="41AD8FF4" w:rsidR="00516CBD" w:rsidRPr="00B16538" w:rsidRDefault="00516CBD" w:rsidP="00FC0B83">
            <w:r w:rsidRPr="00B16538">
              <w:t>unde</w:t>
            </w:r>
            <w:r>
              <w:t xml:space="preserve">rstanding about the text, able </w:t>
            </w:r>
            <w:r w:rsidRPr="00B16538">
              <w:t xml:space="preserve">to talk about the book they are </w:t>
            </w:r>
          </w:p>
          <w:p w14:paraId="0856FE3F" w14:textId="0760F7CD" w:rsidR="00516CBD" w:rsidRPr="00B16538" w:rsidRDefault="00516CBD" w:rsidP="00FC0B83">
            <w:r>
              <w:t xml:space="preserve">reading more. </w:t>
            </w:r>
          </w:p>
          <w:p w14:paraId="0C64626C" w14:textId="77777777" w:rsidR="00516CBD" w:rsidRPr="00B16538" w:rsidRDefault="00516CBD" w:rsidP="00FC0B83"/>
          <w:p w14:paraId="27FBFF59" w14:textId="18A17984" w:rsidR="00516CBD" w:rsidRPr="00B16538" w:rsidRDefault="00516CBD" w:rsidP="00FC0B83">
            <w:r w:rsidRPr="00B16538">
              <w:t xml:space="preserve">Regular screening of phonics progress – half termly </w:t>
            </w:r>
          </w:p>
        </w:tc>
        <w:tc>
          <w:tcPr>
            <w:tcW w:w="1418" w:type="dxa"/>
            <w:shd w:val="clear" w:color="auto" w:fill="FFFFFF" w:themeFill="background1"/>
          </w:tcPr>
          <w:p w14:paraId="05BF7D52" w14:textId="77777777" w:rsidR="00516CBD" w:rsidRPr="00B16538" w:rsidRDefault="00516CBD" w:rsidP="00FC0B83">
            <w:r w:rsidRPr="00B16538">
              <w:t>DHT</w:t>
            </w:r>
          </w:p>
          <w:p w14:paraId="1E376764" w14:textId="77777777" w:rsidR="00516CBD" w:rsidRPr="00B16538" w:rsidRDefault="00516CBD" w:rsidP="00FC0B83"/>
          <w:p w14:paraId="4E862E6F" w14:textId="77777777" w:rsidR="00516CBD" w:rsidRPr="00B16538" w:rsidRDefault="00516CBD" w:rsidP="00FC0B83">
            <w:r w:rsidRPr="00B16538">
              <w:t xml:space="preserve">Clare Elson KS1 </w:t>
            </w:r>
          </w:p>
          <w:p w14:paraId="0CB040A1" w14:textId="77777777" w:rsidR="00516CBD" w:rsidRPr="00B16538" w:rsidRDefault="00516CBD" w:rsidP="00FC0B83"/>
          <w:p w14:paraId="60AC0DF8" w14:textId="77777777" w:rsidR="00516CBD" w:rsidRPr="00B16538" w:rsidRDefault="00516CBD" w:rsidP="00FC0B83">
            <w:r w:rsidRPr="00B16538">
              <w:t xml:space="preserve">Megan Thomas PP lead and Lit lead </w:t>
            </w:r>
          </w:p>
          <w:p w14:paraId="43A0C6C0" w14:textId="77777777" w:rsidR="00516CBD" w:rsidRPr="00B16538" w:rsidRDefault="00516CBD" w:rsidP="00FC0B83"/>
          <w:p w14:paraId="09F57D8F" w14:textId="77777777" w:rsidR="00516CBD" w:rsidRPr="00B16538" w:rsidRDefault="00516CBD" w:rsidP="00FC0B83"/>
          <w:p w14:paraId="097FCF0E" w14:textId="77777777" w:rsidR="00516CBD" w:rsidRPr="00B16538" w:rsidRDefault="00516CBD" w:rsidP="00FC0B83"/>
        </w:tc>
        <w:tc>
          <w:tcPr>
            <w:tcW w:w="1134" w:type="dxa"/>
            <w:shd w:val="clear" w:color="auto" w:fill="FFFFFF" w:themeFill="background1"/>
          </w:tcPr>
          <w:p w14:paraId="29DE8734" w14:textId="77777777" w:rsidR="00516CBD" w:rsidRPr="00B16538" w:rsidRDefault="00516CBD" w:rsidP="00FC0B83">
            <w:r w:rsidRPr="00B16538">
              <w:t>December 2017-</w:t>
            </w:r>
          </w:p>
          <w:p w14:paraId="58F5AED4" w14:textId="77777777" w:rsidR="00516CBD" w:rsidRPr="00B16538" w:rsidRDefault="00516CBD" w:rsidP="00FC0B83">
            <w:r w:rsidRPr="00B16538">
              <w:t>reading,</w:t>
            </w:r>
          </w:p>
          <w:p w14:paraId="6440EC28" w14:textId="77777777" w:rsidR="00516CBD" w:rsidRPr="00B16538" w:rsidRDefault="00516CBD" w:rsidP="00FC0B83">
            <w:r w:rsidRPr="00B16538">
              <w:t>February 2018-</w:t>
            </w:r>
          </w:p>
          <w:p w14:paraId="29B09F03" w14:textId="77777777" w:rsidR="00516CBD" w:rsidRPr="00B16538" w:rsidRDefault="00516CBD" w:rsidP="00FC0B83">
            <w:r w:rsidRPr="00B16538">
              <w:t>phonics</w:t>
            </w:r>
          </w:p>
          <w:p w14:paraId="77D0FFD1" w14:textId="77777777" w:rsidR="00516CBD" w:rsidRPr="00B16538" w:rsidRDefault="00516CBD" w:rsidP="00FC0B83">
            <w:r w:rsidRPr="00B16538">
              <w:t>April 2018</w:t>
            </w:r>
          </w:p>
          <w:p w14:paraId="23C63F52" w14:textId="77777777" w:rsidR="00516CBD" w:rsidRDefault="00516CBD" w:rsidP="00FC0B83">
            <w:r w:rsidRPr="00B16538">
              <w:t>July 2018</w:t>
            </w:r>
          </w:p>
          <w:p w14:paraId="0777E7FC" w14:textId="77777777" w:rsidR="00516CBD" w:rsidRDefault="00516CBD" w:rsidP="00FC0B83"/>
          <w:p w14:paraId="1E0B750F" w14:textId="77777777" w:rsidR="00516CBD" w:rsidRDefault="00516CBD" w:rsidP="00FC0B83"/>
          <w:p w14:paraId="0736F7C6" w14:textId="01EFD6CF" w:rsidR="00516CBD" w:rsidRPr="00B16538" w:rsidRDefault="00516CBD" w:rsidP="00FC0B83">
            <w:r w:rsidRPr="001B3612">
              <w:rPr>
                <w:color w:val="00B050"/>
              </w:rPr>
              <w:t>Approx. cost £3000</w:t>
            </w:r>
          </w:p>
        </w:tc>
        <w:tc>
          <w:tcPr>
            <w:tcW w:w="2551" w:type="dxa"/>
            <w:shd w:val="clear" w:color="auto" w:fill="FFFFFF" w:themeFill="background1"/>
          </w:tcPr>
          <w:p w14:paraId="4461F36E" w14:textId="45E22EDC" w:rsidR="00516CBD" w:rsidRDefault="00516CBD" w:rsidP="00FC0B83">
            <w:r>
              <w:t xml:space="preserve">Daily Phonics sessions implemented. Targeted support for children introduced- Phase 5 taught and prioritised in sequence. </w:t>
            </w:r>
          </w:p>
          <w:p w14:paraId="1E97CC73" w14:textId="7C0AF897" w:rsidR="00516CBD" w:rsidRDefault="00510539" w:rsidP="00FC0B83">
            <w:r>
              <w:t xml:space="preserve">7/11 (64%)  pupil Premium children achieved phonics screening test- 4 who didn’t achieve were all  SEND </w:t>
            </w:r>
          </w:p>
          <w:p w14:paraId="015DEDE2" w14:textId="77777777" w:rsidR="00510539" w:rsidRDefault="00510539" w:rsidP="00FC0B83"/>
          <w:p w14:paraId="0B7BB8AB" w14:textId="77777777" w:rsidR="00510539" w:rsidRDefault="00510539" w:rsidP="00FC0B83"/>
          <w:p w14:paraId="6346B7C9" w14:textId="77777777" w:rsidR="00516CBD" w:rsidRDefault="00516CBD" w:rsidP="00FC0B83">
            <w:r>
              <w:t>DSR introduced and regular sessions timetabled and delivered throughout Yr 1.</w:t>
            </w:r>
          </w:p>
          <w:p w14:paraId="5180879A" w14:textId="77777777" w:rsidR="00E33478" w:rsidRDefault="00E33478" w:rsidP="00FC0B83">
            <w:r w:rsidRPr="006A4805">
              <w:rPr>
                <w:b/>
                <w:u w:val="single"/>
              </w:rPr>
              <w:t>64%</w:t>
            </w:r>
            <w:r>
              <w:t xml:space="preserve"> of PP Broadly ARE for reading at end of Y1</w:t>
            </w:r>
          </w:p>
          <w:p w14:paraId="3805FDB0" w14:textId="748B1A62" w:rsidR="00E33478" w:rsidRPr="00B16538" w:rsidRDefault="00E33478" w:rsidP="00FC0B83">
            <w:r w:rsidRPr="006A4805">
              <w:rPr>
                <w:b/>
              </w:rPr>
              <w:t>50%</w:t>
            </w:r>
            <w:r>
              <w:t xml:space="preserve">  of PP Broadly ARE for reading at end of Y2</w:t>
            </w:r>
          </w:p>
        </w:tc>
      </w:tr>
      <w:tr w:rsidR="00516CBD" w:rsidRPr="00E25D78" w14:paraId="67D25E74" w14:textId="58E21D01" w:rsidTr="00310738">
        <w:trPr>
          <w:trHeight w:hRule="exact" w:val="5737"/>
        </w:trPr>
        <w:tc>
          <w:tcPr>
            <w:tcW w:w="2972" w:type="dxa"/>
            <w:shd w:val="clear" w:color="auto" w:fill="FFFFFF" w:themeFill="background1"/>
            <w:tcMar>
              <w:top w:w="57" w:type="dxa"/>
              <w:bottom w:w="57" w:type="dxa"/>
            </w:tcMar>
          </w:tcPr>
          <w:p w14:paraId="639B5C5D" w14:textId="76C52701" w:rsidR="00516CBD" w:rsidRPr="00A31877" w:rsidRDefault="00516CBD" w:rsidP="00FC0B83">
            <w:r w:rsidRPr="00A31877">
              <w:lastRenderedPageBreak/>
              <w:t xml:space="preserve">Disadvantaged </w:t>
            </w:r>
          </w:p>
          <w:p w14:paraId="5A334429" w14:textId="77777777" w:rsidR="00516CBD" w:rsidRPr="00A31877" w:rsidRDefault="00516CBD" w:rsidP="00FC0B83">
            <w:r w:rsidRPr="00A31877">
              <w:t xml:space="preserve">pupils’ progress in </w:t>
            </w:r>
          </w:p>
          <w:p w14:paraId="7BCAB3B4" w14:textId="68982E70" w:rsidR="00516CBD" w:rsidRPr="00A31877" w:rsidRDefault="00516CBD" w:rsidP="00FC0B83">
            <w:r w:rsidRPr="00A31877">
              <w:t xml:space="preserve">reading improves in </w:t>
            </w:r>
          </w:p>
          <w:p w14:paraId="2A5D064A" w14:textId="77777777" w:rsidR="00516CBD" w:rsidRPr="00A31877" w:rsidRDefault="00516CBD" w:rsidP="00FC0B83">
            <w:r w:rsidRPr="00A31877">
              <w:t xml:space="preserve">line with non </w:t>
            </w:r>
          </w:p>
          <w:p w14:paraId="4DC70F23" w14:textId="77777777" w:rsidR="00516CBD" w:rsidRPr="00A31877" w:rsidRDefault="00516CBD" w:rsidP="00FC0B83">
            <w:r w:rsidRPr="00A31877">
              <w:t xml:space="preserve">disadvantaged pupils’ </w:t>
            </w:r>
          </w:p>
          <w:p w14:paraId="689C8BC7" w14:textId="77777777" w:rsidR="00516CBD" w:rsidRPr="00A31877" w:rsidRDefault="00516CBD" w:rsidP="00FC0B83">
            <w:r w:rsidRPr="00A31877">
              <w:t xml:space="preserve">end of year 1 and end </w:t>
            </w:r>
          </w:p>
          <w:p w14:paraId="58AB37DE" w14:textId="77777777" w:rsidR="00516CBD" w:rsidRPr="00A31877" w:rsidRDefault="00516CBD" w:rsidP="00FC0B83">
            <w:r w:rsidRPr="00A31877">
              <w:t xml:space="preserve">of year 2 measured </w:t>
            </w:r>
          </w:p>
          <w:p w14:paraId="3B8B330A" w14:textId="77777777" w:rsidR="00516CBD" w:rsidRPr="00A31877" w:rsidRDefault="00516CBD" w:rsidP="00FC0B83">
            <w:r w:rsidRPr="00A31877">
              <w:t xml:space="preserve">through termly </w:t>
            </w:r>
          </w:p>
          <w:p w14:paraId="6631D5FB" w14:textId="77777777" w:rsidR="00516CBD" w:rsidRPr="00A31877" w:rsidRDefault="00516CBD" w:rsidP="00FC0B83">
            <w:r w:rsidRPr="00A31877">
              <w:t xml:space="preserve">tracking and assessment </w:t>
            </w:r>
          </w:p>
          <w:p w14:paraId="20EAE5BD" w14:textId="77777777" w:rsidR="00516CBD" w:rsidRPr="00A31877" w:rsidRDefault="00516CBD" w:rsidP="00FC0B83"/>
          <w:p w14:paraId="6E7C382F" w14:textId="77777777" w:rsidR="00516CBD" w:rsidRPr="00A31877" w:rsidRDefault="00516CBD" w:rsidP="00FC0B83">
            <w:r w:rsidRPr="00A31877">
              <w:t xml:space="preserve">PP children’s reading </w:t>
            </w:r>
          </w:p>
          <w:p w14:paraId="2E844994" w14:textId="77777777" w:rsidR="00516CBD" w:rsidRPr="00A31877" w:rsidRDefault="00516CBD" w:rsidP="00FC0B83">
            <w:r w:rsidRPr="00A31877">
              <w:t xml:space="preserve">improves in line with </w:t>
            </w:r>
          </w:p>
          <w:p w14:paraId="0C55832A" w14:textId="1DF9DFEC" w:rsidR="00516CBD" w:rsidRPr="00A31877" w:rsidRDefault="00516CBD" w:rsidP="00FC0B83">
            <w:r w:rsidRPr="00A31877">
              <w:t>Non-PP pupils.</w:t>
            </w:r>
          </w:p>
        </w:tc>
        <w:tc>
          <w:tcPr>
            <w:tcW w:w="2693" w:type="dxa"/>
            <w:shd w:val="clear" w:color="auto" w:fill="FFFFFF" w:themeFill="background1"/>
            <w:tcMar>
              <w:top w:w="57" w:type="dxa"/>
              <w:bottom w:w="57" w:type="dxa"/>
            </w:tcMar>
          </w:tcPr>
          <w:p w14:paraId="3B36655C" w14:textId="1BC80524" w:rsidR="00516CBD" w:rsidRPr="00A31877" w:rsidRDefault="00516CBD" w:rsidP="00FC0B83">
            <w:r w:rsidRPr="00A31877">
              <w:t xml:space="preserve">We shall implement Daily Supported reading in Year 1 in January 2018 and then roll this out as an intervention with Year 2, Year 3 as well as in Reception classes in the summer term.  This is a specific scheme of work and intervention that ensures small groups of children received daily supported reading with an adult. </w:t>
            </w:r>
          </w:p>
          <w:p w14:paraId="516A1871" w14:textId="77777777" w:rsidR="00516CBD" w:rsidRPr="00A31877" w:rsidRDefault="00516CBD" w:rsidP="00FC0B83"/>
          <w:p w14:paraId="03F5D98C" w14:textId="4E2402D4" w:rsidR="00516CBD" w:rsidRPr="00A31877" w:rsidRDefault="00516CBD" w:rsidP="00FC0B83">
            <w:r w:rsidRPr="00A31877">
              <w:t xml:space="preserve">All teaching staff across the school will received DSR training to ensure that there is consistency </w:t>
            </w:r>
            <w:r>
              <w:t xml:space="preserve">and continuity </w:t>
            </w:r>
            <w:r w:rsidRPr="00A31877">
              <w:t>in approach.</w:t>
            </w:r>
          </w:p>
          <w:p w14:paraId="78300563" w14:textId="77777777" w:rsidR="00516CBD" w:rsidRPr="00A31877" w:rsidRDefault="00516CBD" w:rsidP="00FC0B83"/>
          <w:p w14:paraId="654BACEF" w14:textId="77777777" w:rsidR="00516CBD" w:rsidRPr="00A31877" w:rsidRDefault="00516CBD" w:rsidP="00FC0B83"/>
          <w:p w14:paraId="23364456" w14:textId="77777777" w:rsidR="00516CBD" w:rsidRPr="00A31877" w:rsidRDefault="00516CBD" w:rsidP="00FC0B83"/>
          <w:p w14:paraId="09C845E9" w14:textId="09A77494" w:rsidR="00516CBD" w:rsidRPr="00A31877" w:rsidRDefault="00516CBD" w:rsidP="00FC0B83">
            <w:r w:rsidRPr="00A31877">
              <w:t xml:space="preserve"> </w:t>
            </w:r>
          </w:p>
          <w:p w14:paraId="0F51DD56" w14:textId="77777777" w:rsidR="00516CBD" w:rsidRPr="00A31877" w:rsidRDefault="00516CBD" w:rsidP="00FC0B83"/>
          <w:p w14:paraId="52A4E39D" w14:textId="77777777" w:rsidR="00516CBD" w:rsidRPr="00A31877" w:rsidRDefault="00516CBD" w:rsidP="00FC0B83"/>
          <w:p w14:paraId="6E38860F" w14:textId="7EB8920F" w:rsidR="00516CBD" w:rsidRPr="00A31877" w:rsidRDefault="00516CBD" w:rsidP="00FC0B83">
            <w:r w:rsidRPr="00A31877">
              <w:t xml:space="preserve"> </w:t>
            </w:r>
          </w:p>
          <w:p w14:paraId="30DB3B9C" w14:textId="77777777" w:rsidR="00516CBD" w:rsidRPr="00A31877" w:rsidRDefault="00516CBD" w:rsidP="00FC0B83"/>
          <w:p w14:paraId="658AAA8F" w14:textId="77777777" w:rsidR="00516CBD" w:rsidRPr="00A31877" w:rsidRDefault="00516CBD" w:rsidP="00FC0B83"/>
          <w:p w14:paraId="13BE1674" w14:textId="77777777" w:rsidR="00516CBD" w:rsidRPr="00A31877" w:rsidRDefault="00516CBD" w:rsidP="00FC0B83"/>
          <w:p w14:paraId="067FF534" w14:textId="77777777" w:rsidR="00516CBD" w:rsidRPr="00A31877" w:rsidRDefault="00516CBD" w:rsidP="00FC0B83"/>
          <w:p w14:paraId="75EE8A9A" w14:textId="77777777" w:rsidR="00516CBD" w:rsidRPr="00A31877" w:rsidRDefault="00516CBD" w:rsidP="00FC0B83"/>
          <w:p w14:paraId="5B48376C" w14:textId="77777777" w:rsidR="00516CBD" w:rsidRPr="00A31877" w:rsidRDefault="00516CBD" w:rsidP="00FC0B83"/>
          <w:p w14:paraId="7C82FF46" w14:textId="77777777" w:rsidR="00516CBD" w:rsidRPr="00A31877" w:rsidRDefault="00516CBD" w:rsidP="00FC0B83"/>
          <w:p w14:paraId="488826DA" w14:textId="77777777" w:rsidR="00516CBD" w:rsidRPr="00A31877" w:rsidRDefault="00516CBD" w:rsidP="00FC0B83"/>
          <w:p w14:paraId="2A474DF1" w14:textId="77777777" w:rsidR="00516CBD" w:rsidRPr="00A31877" w:rsidRDefault="00516CBD" w:rsidP="00FC0B83"/>
          <w:p w14:paraId="0C85DABD" w14:textId="77777777" w:rsidR="00516CBD" w:rsidRPr="00A31877" w:rsidRDefault="00516CBD" w:rsidP="00FC0B83"/>
          <w:p w14:paraId="06254361" w14:textId="77777777" w:rsidR="00516CBD" w:rsidRPr="00A31877" w:rsidRDefault="00516CBD" w:rsidP="00FC0B83"/>
          <w:p w14:paraId="5E9694FC" w14:textId="77777777" w:rsidR="00516CBD" w:rsidRPr="00A31877" w:rsidRDefault="00516CBD" w:rsidP="00FC0B83"/>
          <w:p w14:paraId="51DE82F4" w14:textId="77777777" w:rsidR="00516CBD" w:rsidRPr="00A31877" w:rsidRDefault="00516CBD" w:rsidP="00FC0B83"/>
          <w:p w14:paraId="6052AAB2" w14:textId="77777777" w:rsidR="00516CBD" w:rsidRPr="00A31877" w:rsidRDefault="00516CBD" w:rsidP="00FC0B83"/>
          <w:p w14:paraId="5E6B699F" w14:textId="77777777" w:rsidR="00516CBD" w:rsidRPr="00A31877" w:rsidRDefault="00516CBD" w:rsidP="00FC0B83"/>
          <w:p w14:paraId="59BFD55F" w14:textId="77777777" w:rsidR="00516CBD" w:rsidRPr="00A31877" w:rsidRDefault="00516CBD" w:rsidP="00FC0B83"/>
          <w:p w14:paraId="2F698AD5" w14:textId="77777777" w:rsidR="00516CBD" w:rsidRPr="00A31877" w:rsidRDefault="00516CBD" w:rsidP="00FC0B83"/>
          <w:p w14:paraId="7EFFE7BD" w14:textId="77777777" w:rsidR="00516CBD" w:rsidRPr="00A31877" w:rsidRDefault="00516CBD" w:rsidP="00FC0B83"/>
          <w:p w14:paraId="3A6A401C" w14:textId="77777777" w:rsidR="00516CBD" w:rsidRPr="00A31877" w:rsidRDefault="00516CBD" w:rsidP="00FC0B83"/>
          <w:p w14:paraId="192A5528" w14:textId="77777777" w:rsidR="00516CBD" w:rsidRPr="00A31877" w:rsidRDefault="00516CBD" w:rsidP="00FC0B83"/>
          <w:p w14:paraId="00C84FEB" w14:textId="381A8AD7" w:rsidR="00516CBD" w:rsidRPr="00A31877" w:rsidRDefault="00516CBD" w:rsidP="00FC0B83"/>
        </w:tc>
        <w:tc>
          <w:tcPr>
            <w:tcW w:w="2665" w:type="dxa"/>
            <w:shd w:val="clear" w:color="auto" w:fill="FFFFFF" w:themeFill="background1"/>
            <w:tcMar>
              <w:top w:w="57" w:type="dxa"/>
              <w:bottom w:w="57" w:type="dxa"/>
            </w:tcMar>
          </w:tcPr>
          <w:p w14:paraId="1FAEAD82" w14:textId="19FCC61C" w:rsidR="00516CBD" w:rsidRPr="00A31877" w:rsidRDefault="00516CBD" w:rsidP="00FC0B83">
            <w:r w:rsidRPr="00A31877">
              <w:t>The Daily Supported Reading Programme is a classroom programme that helps to move all children on in their reading. It is delivered initially to Year 1, then introduced into Reception and then for lowest attaining children in Year 2 for maximum impact across the school. It helps children make accelerated progress by working with trained adults in small groups matched to their independent reading levels. This method has a proven track record of success in raising school reading standards as KS1.</w:t>
            </w:r>
          </w:p>
        </w:tc>
        <w:tc>
          <w:tcPr>
            <w:tcW w:w="2126" w:type="dxa"/>
            <w:shd w:val="clear" w:color="auto" w:fill="FFFFFF" w:themeFill="background1"/>
            <w:tcMar>
              <w:top w:w="57" w:type="dxa"/>
              <w:bottom w:w="57" w:type="dxa"/>
            </w:tcMar>
          </w:tcPr>
          <w:p w14:paraId="00465A07" w14:textId="46055FA9" w:rsidR="00516CBD" w:rsidRDefault="00516CBD" w:rsidP="00FC0B83">
            <w:r>
              <w:t xml:space="preserve">-DSR Leader will conduct lesson observations </w:t>
            </w:r>
          </w:p>
          <w:p w14:paraId="48F5A793" w14:textId="77777777" w:rsidR="00516CBD" w:rsidRDefault="00516CBD" w:rsidP="00FC0B83">
            <w:r>
              <w:t xml:space="preserve">-Inclusion leader will conduct lesson observations </w:t>
            </w:r>
          </w:p>
          <w:p w14:paraId="614A8417" w14:textId="77777777" w:rsidR="00516CBD" w:rsidRDefault="00516CBD" w:rsidP="00FC0B83">
            <w:r>
              <w:t>-SLT conduct lesson observations</w:t>
            </w:r>
          </w:p>
          <w:p w14:paraId="29208477" w14:textId="77777777" w:rsidR="00516CBD" w:rsidRDefault="00516CBD" w:rsidP="00FC0B83">
            <w:r>
              <w:t>-Targets related to Appraisal focused on progress of pupils using DSR</w:t>
            </w:r>
          </w:p>
          <w:p w14:paraId="62F08ED9" w14:textId="77777777" w:rsidR="00516CBD" w:rsidRDefault="00516CBD" w:rsidP="00FC0B83"/>
          <w:p w14:paraId="41A4F9EB" w14:textId="77777777" w:rsidR="00516CBD" w:rsidRDefault="00516CBD" w:rsidP="00FC0B83"/>
          <w:p w14:paraId="7D732D53" w14:textId="7114731A" w:rsidR="00516CBD" w:rsidRPr="00A31877" w:rsidRDefault="00516CBD" w:rsidP="00FC0B83">
            <w:r>
              <w:t xml:space="preserve">Continual review and assessment of provision by DSR lead/HT and Literacy leader/s </w:t>
            </w:r>
          </w:p>
        </w:tc>
        <w:tc>
          <w:tcPr>
            <w:tcW w:w="1418" w:type="dxa"/>
            <w:shd w:val="clear" w:color="auto" w:fill="FFFFFF" w:themeFill="background1"/>
          </w:tcPr>
          <w:p w14:paraId="5E9E49F0" w14:textId="77777777" w:rsidR="00516CBD" w:rsidRDefault="00516CBD" w:rsidP="00FC0B83">
            <w:r>
              <w:t xml:space="preserve">Literacy lead </w:t>
            </w:r>
          </w:p>
          <w:p w14:paraId="5C4ECA6C" w14:textId="77777777" w:rsidR="00516CBD" w:rsidRDefault="00516CBD" w:rsidP="00FC0B83"/>
          <w:p w14:paraId="55B88359" w14:textId="77777777" w:rsidR="00516CBD" w:rsidRDefault="00516CBD" w:rsidP="00FC0B83">
            <w:r>
              <w:t xml:space="preserve">DSR leader </w:t>
            </w:r>
          </w:p>
          <w:p w14:paraId="42D4F181" w14:textId="77777777" w:rsidR="00516CBD" w:rsidRDefault="00516CBD" w:rsidP="00FC0B83"/>
          <w:p w14:paraId="7E41ACB7" w14:textId="39DD9D4E" w:rsidR="00516CBD" w:rsidRDefault="00516CBD" w:rsidP="00FC0B83">
            <w:r>
              <w:t>Year one teaching staff</w:t>
            </w:r>
          </w:p>
          <w:p w14:paraId="1DF8AA5E" w14:textId="77777777" w:rsidR="00516CBD" w:rsidRDefault="00516CBD" w:rsidP="00FC0B83"/>
          <w:p w14:paraId="6B5E3682" w14:textId="67ACACAA" w:rsidR="00516CBD" w:rsidRPr="00A31877" w:rsidRDefault="00516CBD" w:rsidP="00FC0B83">
            <w:r>
              <w:t xml:space="preserve">HT </w:t>
            </w:r>
          </w:p>
        </w:tc>
        <w:tc>
          <w:tcPr>
            <w:tcW w:w="1134" w:type="dxa"/>
            <w:shd w:val="clear" w:color="auto" w:fill="FFFFFF" w:themeFill="background1"/>
          </w:tcPr>
          <w:p w14:paraId="45EA22B8" w14:textId="77777777" w:rsidR="00516CBD" w:rsidRDefault="00516CBD" w:rsidP="00FC0B83">
            <w:r>
              <w:t xml:space="preserve">On a termly basis through reading assessment data </w:t>
            </w:r>
          </w:p>
          <w:p w14:paraId="139B4F97" w14:textId="77777777" w:rsidR="00516CBD" w:rsidRDefault="00516CBD" w:rsidP="00FC0B83"/>
          <w:p w14:paraId="3468FC87" w14:textId="79F027D8" w:rsidR="00516CBD" w:rsidRDefault="00516CBD" w:rsidP="00FC0B83">
            <w:r>
              <w:t>Children’s progress will be reviewed every week</w:t>
            </w:r>
          </w:p>
          <w:p w14:paraId="4242C0FD" w14:textId="77777777" w:rsidR="00516CBD" w:rsidRDefault="00516CBD" w:rsidP="00FC0B83"/>
          <w:p w14:paraId="15F28314" w14:textId="77777777" w:rsidR="00516CBD" w:rsidRDefault="00516CBD" w:rsidP="00FC0B83"/>
          <w:p w14:paraId="67ED12A6" w14:textId="2111FEF1" w:rsidR="00516CBD" w:rsidRPr="006243F9" w:rsidRDefault="00516CBD" w:rsidP="00FC0B83">
            <w:pPr>
              <w:rPr>
                <w:color w:val="00B050"/>
              </w:rPr>
            </w:pPr>
            <w:r w:rsidRPr="006243F9">
              <w:rPr>
                <w:color w:val="00B050"/>
              </w:rPr>
              <w:t xml:space="preserve">Approx. cost £6000 for scheme and training </w:t>
            </w:r>
          </w:p>
          <w:p w14:paraId="20C15ABE" w14:textId="77777777" w:rsidR="00516CBD" w:rsidRPr="006243F9" w:rsidRDefault="00516CBD" w:rsidP="00FC0B83">
            <w:pPr>
              <w:rPr>
                <w:color w:val="00B050"/>
              </w:rPr>
            </w:pPr>
          </w:p>
          <w:p w14:paraId="34C2EE03" w14:textId="77777777" w:rsidR="00516CBD" w:rsidRPr="006243F9" w:rsidRDefault="00516CBD" w:rsidP="00FC0B83">
            <w:pPr>
              <w:rPr>
                <w:color w:val="00B050"/>
              </w:rPr>
            </w:pPr>
            <w:r w:rsidRPr="006243F9">
              <w:rPr>
                <w:color w:val="00B050"/>
              </w:rPr>
              <w:t xml:space="preserve">£2000 for additional training </w:t>
            </w:r>
          </w:p>
          <w:p w14:paraId="4D895EBE" w14:textId="77777777" w:rsidR="00516CBD" w:rsidRPr="006243F9" w:rsidRDefault="00516CBD" w:rsidP="00FC0B83">
            <w:pPr>
              <w:rPr>
                <w:color w:val="00B050"/>
              </w:rPr>
            </w:pPr>
          </w:p>
          <w:p w14:paraId="2A046E13" w14:textId="77777777" w:rsidR="00516CBD" w:rsidRPr="006243F9" w:rsidRDefault="00516CBD" w:rsidP="00FC0B83">
            <w:pPr>
              <w:rPr>
                <w:color w:val="00B050"/>
              </w:rPr>
            </w:pPr>
          </w:p>
          <w:p w14:paraId="185DF6D1" w14:textId="16DA0B24" w:rsidR="00516CBD" w:rsidRPr="00A31877" w:rsidRDefault="00516CBD" w:rsidP="00FC0B83">
            <w:r w:rsidRPr="006243F9">
              <w:rPr>
                <w:color w:val="00B050"/>
              </w:rPr>
              <w:t xml:space="preserve">£20,000 use of adults across the </w:t>
            </w:r>
            <w:r>
              <w:t>year to support DSR</w:t>
            </w:r>
          </w:p>
        </w:tc>
        <w:tc>
          <w:tcPr>
            <w:tcW w:w="2551" w:type="dxa"/>
            <w:shd w:val="clear" w:color="auto" w:fill="FFFFFF" w:themeFill="background1"/>
          </w:tcPr>
          <w:p w14:paraId="085618C3" w14:textId="47E1A91A" w:rsidR="00516CBD" w:rsidRPr="00324D13" w:rsidRDefault="00324D13" w:rsidP="00FC0B83">
            <w:pPr>
              <w:rPr>
                <w:sz w:val="18"/>
              </w:rPr>
            </w:pPr>
            <w:r>
              <w:rPr>
                <w:sz w:val="18"/>
              </w:rPr>
              <w:t xml:space="preserve">2018 </w:t>
            </w:r>
            <w:r w:rsidRPr="00324D13">
              <w:rPr>
                <w:sz w:val="18"/>
              </w:rPr>
              <w:t>End of Yr1 P Progress in reading 3.6 pts Good progress</w:t>
            </w:r>
          </w:p>
          <w:p w14:paraId="4DC4A432" w14:textId="3721148D" w:rsidR="00324D13" w:rsidRDefault="00324D13" w:rsidP="00FC0B83">
            <w:pPr>
              <w:rPr>
                <w:sz w:val="18"/>
              </w:rPr>
            </w:pPr>
            <w:r w:rsidRPr="00324D13">
              <w:rPr>
                <w:sz w:val="18"/>
              </w:rPr>
              <w:t>Non PP 4.0 Very strong</w:t>
            </w:r>
          </w:p>
          <w:p w14:paraId="26A71F41" w14:textId="2747D7CA" w:rsidR="00324D13" w:rsidRPr="00324D13" w:rsidRDefault="00324D13" w:rsidP="00324D13">
            <w:pPr>
              <w:rPr>
                <w:sz w:val="18"/>
              </w:rPr>
            </w:pPr>
            <w:r>
              <w:rPr>
                <w:sz w:val="18"/>
              </w:rPr>
              <w:t xml:space="preserve">Compared to 2017  which was </w:t>
            </w:r>
            <w:r w:rsidRPr="00324D13">
              <w:rPr>
                <w:sz w:val="18"/>
              </w:rPr>
              <w:t xml:space="preserve"> P Progress in reading 3.6 pts Good progress</w:t>
            </w:r>
          </w:p>
          <w:p w14:paraId="7466D009" w14:textId="78AD4383" w:rsidR="00324D13" w:rsidRDefault="00324D13" w:rsidP="00324D13">
            <w:pPr>
              <w:rPr>
                <w:sz w:val="18"/>
              </w:rPr>
            </w:pPr>
            <w:r w:rsidRPr="00324D13">
              <w:rPr>
                <w:sz w:val="18"/>
              </w:rPr>
              <w:t xml:space="preserve">Non PP </w:t>
            </w:r>
            <w:r>
              <w:rPr>
                <w:sz w:val="18"/>
              </w:rPr>
              <w:t>3.8</w:t>
            </w:r>
            <w:r w:rsidRPr="00324D13">
              <w:rPr>
                <w:sz w:val="18"/>
              </w:rPr>
              <w:t xml:space="preserve"> Very strong</w:t>
            </w:r>
          </w:p>
          <w:p w14:paraId="0B1E315A" w14:textId="09D0B472" w:rsidR="00324D13" w:rsidRPr="00324D13" w:rsidRDefault="00324D13" w:rsidP="00FC0B83">
            <w:pPr>
              <w:rPr>
                <w:sz w:val="18"/>
              </w:rPr>
            </w:pPr>
          </w:p>
          <w:p w14:paraId="10022824" w14:textId="77777777" w:rsidR="00324D13" w:rsidRPr="00324D13" w:rsidRDefault="00324D13" w:rsidP="00FC0B83">
            <w:pPr>
              <w:rPr>
                <w:sz w:val="18"/>
              </w:rPr>
            </w:pPr>
          </w:p>
          <w:p w14:paraId="3DCAA49A" w14:textId="1EFBAF2D" w:rsidR="00324D13" w:rsidRPr="00324D13" w:rsidRDefault="00324D13" w:rsidP="00324D13">
            <w:pPr>
              <w:rPr>
                <w:sz w:val="18"/>
              </w:rPr>
            </w:pPr>
            <w:r>
              <w:rPr>
                <w:sz w:val="18"/>
              </w:rPr>
              <w:t xml:space="preserve">2018 </w:t>
            </w:r>
            <w:r w:rsidRPr="00324D13">
              <w:rPr>
                <w:sz w:val="18"/>
              </w:rPr>
              <w:t>End of Yr2 P Progress in reading 6.5 pts Good progress</w:t>
            </w:r>
          </w:p>
          <w:p w14:paraId="4DEA1D29" w14:textId="77777777" w:rsidR="00324D13" w:rsidRDefault="00324D13" w:rsidP="00324D13">
            <w:pPr>
              <w:rPr>
                <w:sz w:val="18"/>
              </w:rPr>
            </w:pPr>
            <w:r w:rsidRPr="00324D13">
              <w:rPr>
                <w:sz w:val="18"/>
              </w:rPr>
              <w:t>Non PP 6.8 pts Very strong</w:t>
            </w:r>
          </w:p>
          <w:p w14:paraId="296D7DB2" w14:textId="191E2CC2" w:rsidR="00324D13" w:rsidRPr="00324D13" w:rsidRDefault="00324D13" w:rsidP="00324D13">
            <w:pPr>
              <w:rPr>
                <w:sz w:val="18"/>
              </w:rPr>
            </w:pPr>
            <w:r>
              <w:rPr>
                <w:sz w:val="18"/>
              </w:rPr>
              <w:t xml:space="preserve">Compared to 2017 </w:t>
            </w:r>
            <w:r w:rsidRPr="00324D13">
              <w:rPr>
                <w:sz w:val="18"/>
              </w:rPr>
              <w:t>End of Yr2 P Progress in reading 6.</w:t>
            </w:r>
            <w:r>
              <w:rPr>
                <w:sz w:val="18"/>
              </w:rPr>
              <w:t>0</w:t>
            </w:r>
            <w:r w:rsidRPr="00324D13">
              <w:rPr>
                <w:sz w:val="18"/>
              </w:rPr>
              <w:t xml:space="preserve"> pts Good progress</w:t>
            </w:r>
          </w:p>
          <w:p w14:paraId="757FA7EC" w14:textId="01BCA8D0" w:rsidR="00324D13" w:rsidRPr="00324D13" w:rsidRDefault="00324D13" w:rsidP="00324D13">
            <w:pPr>
              <w:rPr>
                <w:sz w:val="18"/>
              </w:rPr>
            </w:pPr>
            <w:r w:rsidRPr="00324D13">
              <w:rPr>
                <w:sz w:val="18"/>
              </w:rPr>
              <w:t>Non PP 6.</w:t>
            </w:r>
            <w:r>
              <w:rPr>
                <w:sz w:val="18"/>
              </w:rPr>
              <w:t>9</w:t>
            </w:r>
            <w:r w:rsidRPr="00324D13">
              <w:rPr>
                <w:sz w:val="18"/>
              </w:rPr>
              <w:t xml:space="preserve"> pts Very strong</w:t>
            </w:r>
          </w:p>
        </w:tc>
      </w:tr>
      <w:tr w:rsidR="00516CBD" w:rsidRPr="00E25D78" w14:paraId="24191818" w14:textId="3D59EC8A" w:rsidTr="00310738">
        <w:trPr>
          <w:trHeight w:hRule="exact" w:val="2635"/>
        </w:trPr>
        <w:tc>
          <w:tcPr>
            <w:tcW w:w="2972" w:type="dxa"/>
            <w:shd w:val="clear" w:color="auto" w:fill="FFFFFF" w:themeFill="background1"/>
            <w:tcMar>
              <w:top w:w="57" w:type="dxa"/>
              <w:bottom w:w="57" w:type="dxa"/>
            </w:tcMar>
          </w:tcPr>
          <w:p w14:paraId="6B84A23C" w14:textId="5F8687DE" w:rsidR="00516CBD" w:rsidRPr="00A31877" w:rsidRDefault="00516CBD" w:rsidP="00FC0B83">
            <w:r w:rsidRPr="00A31877">
              <w:t xml:space="preserve">Accelerated progress of pupils receiving speech and language therapy input. </w:t>
            </w:r>
          </w:p>
          <w:p w14:paraId="29E81352" w14:textId="77777777" w:rsidR="00516CBD" w:rsidRDefault="00516CBD" w:rsidP="00FC0B83"/>
          <w:p w14:paraId="68EE9B97" w14:textId="77777777" w:rsidR="00516CBD" w:rsidRPr="00A31877" w:rsidRDefault="00516CBD" w:rsidP="00FC0B83">
            <w:r w:rsidRPr="00A31877">
              <w:t>Children discharged from SALT</w:t>
            </w:r>
          </w:p>
          <w:p w14:paraId="473A0947" w14:textId="77777777" w:rsidR="00516CBD" w:rsidRDefault="00516CBD" w:rsidP="00FC0B83"/>
          <w:p w14:paraId="6F5F83F2" w14:textId="181C3921" w:rsidR="00516CBD" w:rsidRPr="00A31877" w:rsidRDefault="00516CBD" w:rsidP="00FC0B83"/>
        </w:tc>
        <w:tc>
          <w:tcPr>
            <w:tcW w:w="2693" w:type="dxa"/>
            <w:shd w:val="clear" w:color="auto" w:fill="FFFFFF" w:themeFill="background1"/>
            <w:tcMar>
              <w:top w:w="57" w:type="dxa"/>
              <w:bottom w:w="57" w:type="dxa"/>
            </w:tcMar>
          </w:tcPr>
          <w:p w14:paraId="71BE0B89" w14:textId="77777777" w:rsidR="00516CBD" w:rsidRPr="00A31877" w:rsidRDefault="00516CBD" w:rsidP="00FC0B83">
            <w:r w:rsidRPr="00A31877">
              <w:t xml:space="preserve">Speech and Language Teaching Assistant </w:t>
            </w:r>
          </w:p>
          <w:p w14:paraId="3395AF52" w14:textId="77777777" w:rsidR="00516CBD" w:rsidRDefault="00516CBD" w:rsidP="00FC0B83">
            <w:r w:rsidRPr="00A31877">
              <w:t xml:space="preserve">ELKAN Training  </w:t>
            </w:r>
          </w:p>
          <w:p w14:paraId="6830B951" w14:textId="77777777" w:rsidR="00516CBD" w:rsidRDefault="00516CBD" w:rsidP="00FC0B83">
            <w:r w:rsidRPr="00A31877">
              <w:t>Small group intervention in place to support</w:t>
            </w:r>
          </w:p>
          <w:p w14:paraId="3042455F" w14:textId="77777777" w:rsidR="00516CBD" w:rsidRDefault="00516CBD" w:rsidP="00FC0B83"/>
          <w:p w14:paraId="3E55C743" w14:textId="622F15E4" w:rsidR="00516CBD" w:rsidRPr="00A31877" w:rsidRDefault="00516CBD" w:rsidP="00FC0B83">
            <w:r>
              <w:t xml:space="preserve">1: 1 support / intervention with Speech and language Teaching Assistant </w:t>
            </w:r>
          </w:p>
        </w:tc>
        <w:tc>
          <w:tcPr>
            <w:tcW w:w="2665" w:type="dxa"/>
            <w:shd w:val="clear" w:color="auto" w:fill="FFFFFF" w:themeFill="background1"/>
            <w:tcMar>
              <w:top w:w="57" w:type="dxa"/>
              <w:bottom w:w="57" w:type="dxa"/>
            </w:tcMar>
          </w:tcPr>
          <w:p w14:paraId="31FC69AD" w14:textId="29386432" w:rsidR="00516CBD" w:rsidRPr="00896F8C" w:rsidRDefault="00516CBD" w:rsidP="00FC0B83">
            <w:pPr>
              <w:rPr>
                <w:sz w:val="16"/>
              </w:rPr>
            </w:pPr>
            <w:r w:rsidRPr="00896F8C">
              <w:rPr>
                <w:sz w:val="16"/>
              </w:rPr>
              <w:t xml:space="preserve">EEF Evidence indicates that one to one tuition can be effective, on average accelerating learning by approximately five additional months’ progress in a year. </w:t>
            </w:r>
          </w:p>
          <w:p w14:paraId="245C5E1D" w14:textId="77777777" w:rsidR="00516CBD" w:rsidRPr="00896F8C" w:rsidRDefault="00516CBD" w:rsidP="00FC0B83">
            <w:pPr>
              <w:rPr>
                <w:sz w:val="16"/>
              </w:rPr>
            </w:pPr>
          </w:p>
          <w:p w14:paraId="24F57358" w14:textId="7678FCA1" w:rsidR="00516CBD" w:rsidRPr="00896F8C" w:rsidRDefault="00516CBD" w:rsidP="00FC0B83">
            <w:pPr>
              <w:rPr>
                <w:sz w:val="16"/>
              </w:rPr>
            </w:pPr>
            <w:r w:rsidRPr="00896F8C">
              <w:rPr>
                <w:sz w:val="16"/>
              </w:rPr>
              <w:t>Barriers to learning will be minimised</w:t>
            </w:r>
          </w:p>
          <w:p w14:paraId="7BCA21FD" w14:textId="02BB8341" w:rsidR="00516CBD" w:rsidRPr="00896F8C" w:rsidRDefault="00516CBD" w:rsidP="00FC0B83">
            <w:pPr>
              <w:rPr>
                <w:sz w:val="16"/>
              </w:rPr>
            </w:pPr>
            <w:r w:rsidRPr="00896F8C">
              <w:rPr>
                <w:sz w:val="16"/>
              </w:rPr>
              <w:t xml:space="preserve">There will be increased confidence and ability will improve to apply skills across the curriculum </w:t>
            </w:r>
          </w:p>
        </w:tc>
        <w:tc>
          <w:tcPr>
            <w:tcW w:w="2126" w:type="dxa"/>
            <w:shd w:val="clear" w:color="auto" w:fill="FFFFFF" w:themeFill="background1"/>
            <w:tcMar>
              <w:top w:w="57" w:type="dxa"/>
              <w:bottom w:w="57" w:type="dxa"/>
            </w:tcMar>
          </w:tcPr>
          <w:p w14:paraId="55D3929D" w14:textId="3A508E9A" w:rsidR="00516CBD" w:rsidRPr="00896F8C" w:rsidRDefault="00516CBD" w:rsidP="00536CB3">
            <w:pPr>
              <w:rPr>
                <w:sz w:val="20"/>
              </w:rPr>
            </w:pPr>
            <w:r w:rsidRPr="00896F8C">
              <w:rPr>
                <w:sz w:val="20"/>
              </w:rPr>
              <w:t xml:space="preserve">-Inclusion leader will conduct lesson observations </w:t>
            </w:r>
          </w:p>
          <w:p w14:paraId="1486E026" w14:textId="006A4879" w:rsidR="00516CBD" w:rsidRPr="00896F8C" w:rsidRDefault="00516CBD" w:rsidP="00536CB3">
            <w:pPr>
              <w:rPr>
                <w:sz w:val="20"/>
              </w:rPr>
            </w:pPr>
            <w:r w:rsidRPr="00896F8C">
              <w:rPr>
                <w:sz w:val="20"/>
              </w:rPr>
              <w:t xml:space="preserve">-Inclusion leader will analyse and scrutinise data and ensure that children are making good progress against personalised targets set. </w:t>
            </w:r>
          </w:p>
        </w:tc>
        <w:tc>
          <w:tcPr>
            <w:tcW w:w="1418" w:type="dxa"/>
            <w:shd w:val="clear" w:color="auto" w:fill="FFFFFF" w:themeFill="background1"/>
          </w:tcPr>
          <w:p w14:paraId="4FE67127" w14:textId="407B8778" w:rsidR="00516CBD" w:rsidRDefault="00516CBD" w:rsidP="00FC0B83">
            <w:r>
              <w:t xml:space="preserve">Inclusion Leader </w:t>
            </w:r>
          </w:p>
          <w:p w14:paraId="644BF9A3" w14:textId="77777777" w:rsidR="00516CBD" w:rsidRDefault="00516CBD" w:rsidP="00FC0B83"/>
          <w:p w14:paraId="1551C163" w14:textId="51B4D0E2" w:rsidR="00516CBD" w:rsidRPr="00A31877" w:rsidRDefault="00516CBD" w:rsidP="00FC0B83">
            <w:r>
              <w:t>DHT/ HT</w:t>
            </w:r>
          </w:p>
        </w:tc>
        <w:tc>
          <w:tcPr>
            <w:tcW w:w="1134" w:type="dxa"/>
            <w:shd w:val="clear" w:color="auto" w:fill="FFFFFF" w:themeFill="background1"/>
          </w:tcPr>
          <w:p w14:paraId="386D57F1" w14:textId="77777777" w:rsidR="00516CBD" w:rsidRPr="0009751B" w:rsidRDefault="00516CBD" w:rsidP="00536CB3">
            <w:pPr>
              <w:rPr>
                <w:sz w:val="20"/>
              </w:rPr>
            </w:pPr>
            <w:r w:rsidRPr="0009751B">
              <w:rPr>
                <w:sz w:val="20"/>
              </w:rPr>
              <w:t xml:space="preserve">Monitoring of assessment data term by term </w:t>
            </w:r>
          </w:p>
          <w:p w14:paraId="30BE4A07" w14:textId="77777777" w:rsidR="00516CBD" w:rsidRPr="0009751B" w:rsidRDefault="00516CBD" w:rsidP="00536CB3">
            <w:pPr>
              <w:rPr>
                <w:sz w:val="20"/>
              </w:rPr>
            </w:pPr>
          </w:p>
          <w:p w14:paraId="0F2AC4F0" w14:textId="7F4F65E1" w:rsidR="00516CBD" w:rsidRPr="0009751B" w:rsidRDefault="00516CBD" w:rsidP="00536CB3">
            <w:pPr>
              <w:rPr>
                <w:color w:val="00B050"/>
                <w:sz w:val="20"/>
              </w:rPr>
            </w:pPr>
            <w:r w:rsidRPr="0009751B">
              <w:rPr>
                <w:color w:val="00B050"/>
                <w:sz w:val="20"/>
              </w:rPr>
              <w:t>Approx. cost: £16,000</w:t>
            </w:r>
          </w:p>
          <w:p w14:paraId="7C74B38D" w14:textId="77777777" w:rsidR="00516CBD" w:rsidRPr="00A31877" w:rsidRDefault="00516CBD" w:rsidP="00FC0B83"/>
        </w:tc>
        <w:tc>
          <w:tcPr>
            <w:tcW w:w="2551" w:type="dxa"/>
            <w:shd w:val="clear" w:color="auto" w:fill="FFFFFF" w:themeFill="background1"/>
          </w:tcPr>
          <w:p w14:paraId="3DD441E0" w14:textId="0B596FAD" w:rsidR="00516CBD" w:rsidRPr="00A31877" w:rsidRDefault="003D7DF8" w:rsidP="003D7DF8">
            <w:r>
              <w:t xml:space="preserve">All children included, made expected and more than expected progress in-line with their speech and language targets  </w:t>
            </w:r>
          </w:p>
        </w:tc>
      </w:tr>
      <w:tr w:rsidR="00516CBD" w:rsidRPr="00E25D78" w14:paraId="71767F27" w14:textId="12EFFCC1" w:rsidTr="00310738">
        <w:trPr>
          <w:trHeight w:val="3760"/>
        </w:trPr>
        <w:tc>
          <w:tcPr>
            <w:tcW w:w="2972" w:type="dxa"/>
            <w:shd w:val="clear" w:color="auto" w:fill="FFFFFF" w:themeFill="background1"/>
            <w:tcMar>
              <w:top w:w="57" w:type="dxa"/>
              <w:bottom w:w="57" w:type="dxa"/>
            </w:tcMar>
          </w:tcPr>
          <w:p w14:paraId="140AA5F9" w14:textId="7A1E596D" w:rsidR="00516CBD" w:rsidRPr="00A31877" w:rsidRDefault="00516CBD" w:rsidP="00FC0B83">
            <w:r w:rsidRPr="00A31877">
              <w:lastRenderedPageBreak/>
              <w:t xml:space="preserve">Children make accelerated progress in mathematics </w:t>
            </w:r>
          </w:p>
          <w:p w14:paraId="6395850E" w14:textId="77777777" w:rsidR="00516CBD" w:rsidRPr="00A31877" w:rsidRDefault="00516CBD" w:rsidP="00FC0B83">
            <w:r w:rsidRPr="00A31877">
              <w:t>Gap closes in maths data between children entitled to PP and Non-PP</w:t>
            </w:r>
          </w:p>
          <w:p w14:paraId="00445B33" w14:textId="7F8191A6" w:rsidR="00516CBD" w:rsidRPr="00A31877" w:rsidRDefault="00516CBD" w:rsidP="00FC0B83">
            <w:r w:rsidRPr="00A31877">
              <w:t xml:space="preserve">Maths results improved EOY for each year group as well as End of Key Stage </w:t>
            </w:r>
          </w:p>
        </w:tc>
        <w:tc>
          <w:tcPr>
            <w:tcW w:w="2693" w:type="dxa"/>
            <w:shd w:val="clear" w:color="auto" w:fill="FFFFFF" w:themeFill="background1"/>
            <w:tcMar>
              <w:top w:w="57" w:type="dxa"/>
              <w:bottom w:w="57" w:type="dxa"/>
            </w:tcMar>
          </w:tcPr>
          <w:p w14:paraId="2919526B" w14:textId="77777777" w:rsidR="00516CBD" w:rsidRDefault="00516CBD" w:rsidP="00FC0B83">
            <w:r>
              <w:t xml:space="preserve">Purchase Mathletics on-line learning programme to support arithmetic in mathematics – children will complete activities and challenges in school as well as at home </w:t>
            </w:r>
          </w:p>
          <w:p w14:paraId="5F227BE1" w14:textId="77777777" w:rsidR="00516CBD" w:rsidRDefault="00516CBD" w:rsidP="00FC0B83"/>
          <w:p w14:paraId="596B72D7" w14:textId="51661C3F" w:rsidR="00516CBD" w:rsidRPr="00A31877" w:rsidRDefault="00516CBD" w:rsidP="00FC0B83">
            <w:r>
              <w:t xml:space="preserve">Mathletics club targeted </w:t>
            </w:r>
          </w:p>
        </w:tc>
        <w:tc>
          <w:tcPr>
            <w:tcW w:w="2665" w:type="dxa"/>
            <w:shd w:val="clear" w:color="auto" w:fill="FFFFFF" w:themeFill="background1"/>
            <w:tcMar>
              <w:top w:w="57" w:type="dxa"/>
              <w:bottom w:w="57" w:type="dxa"/>
            </w:tcMar>
          </w:tcPr>
          <w:p w14:paraId="0A218E9B" w14:textId="1AB650B9" w:rsidR="00516CBD" w:rsidRPr="00A31877" w:rsidRDefault="00516CBD" w:rsidP="00F66863">
            <w:r w:rsidRPr="00F66863">
              <w:t>EEF toolkit: evidence indicates that when homework is used as a short and focused intervention it can be effective in improving students’ attainment if homework is more routinely set.</w:t>
            </w:r>
          </w:p>
        </w:tc>
        <w:tc>
          <w:tcPr>
            <w:tcW w:w="2126" w:type="dxa"/>
            <w:shd w:val="clear" w:color="auto" w:fill="FFFFFF" w:themeFill="background1"/>
            <w:tcMar>
              <w:top w:w="57" w:type="dxa"/>
              <w:bottom w:w="57" w:type="dxa"/>
            </w:tcMar>
          </w:tcPr>
          <w:p w14:paraId="6A4E50B9" w14:textId="77777777" w:rsidR="00516CBD" w:rsidRDefault="00516CBD" w:rsidP="00FC0B83">
            <w:r>
              <w:t xml:space="preserve">Maths Subject leader will monitor and evaluate up-take of Mathletics on a half-termly basis across KS2 </w:t>
            </w:r>
          </w:p>
          <w:p w14:paraId="597BCA02" w14:textId="77777777" w:rsidR="00516CBD" w:rsidRDefault="00516CBD" w:rsidP="00FC0B83"/>
          <w:p w14:paraId="7D0191C7" w14:textId="77777777" w:rsidR="00516CBD" w:rsidRDefault="00516CBD" w:rsidP="00FC0B83"/>
          <w:p w14:paraId="5D67062A" w14:textId="77777777" w:rsidR="00516CBD" w:rsidRDefault="00516CBD" w:rsidP="00FC0B83">
            <w:r>
              <w:t xml:space="preserve">Maths Subject leader will monitor homework provision and completion </w:t>
            </w:r>
          </w:p>
          <w:p w14:paraId="5464569E" w14:textId="77777777" w:rsidR="00516CBD" w:rsidRDefault="00516CBD" w:rsidP="00FC0B83"/>
          <w:p w14:paraId="446892C5" w14:textId="0A85FE8E" w:rsidR="00516CBD" w:rsidRPr="00A31877" w:rsidRDefault="00516CBD" w:rsidP="00FC0B83"/>
        </w:tc>
        <w:tc>
          <w:tcPr>
            <w:tcW w:w="1418" w:type="dxa"/>
            <w:shd w:val="clear" w:color="auto" w:fill="FFFFFF" w:themeFill="background1"/>
          </w:tcPr>
          <w:p w14:paraId="7AD36DD3" w14:textId="20D54B1E" w:rsidR="00516CBD" w:rsidRPr="00A31877" w:rsidRDefault="00516CBD" w:rsidP="00FC0B83">
            <w:r>
              <w:t xml:space="preserve">Maths lead </w:t>
            </w:r>
          </w:p>
        </w:tc>
        <w:tc>
          <w:tcPr>
            <w:tcW w:w="1134" w:type="dxa"/>
            <w:shd w:val="clear" w:color="auto" w:fill="FFFFFF" w:themeFill="background1"/>
          </w:tcPr>
          <w:p w14:paraId="545FC825" w14:textId="6C0A8BD4" w:rsidR="00516CBD" w:rsidRPr="009D3487" w:rsidRDefault="00516CBD" w:rsidP="00FC0B83">
            <w:r w:rsidRPr="009D3487">
              <w:t xml:space="preserve">Monitoring on a half termly basis </w:t>
            </w:r>
          </w:p>
          <w:p w14:paraId="798E1E36" w14:textId="77777777" w:rsidR="00516CBD" w:rsidRDefault="00516CBD" w:rsidP="00FC0B83">
            <w:pPr>
              <w:rPr>
                <w:color w:val="00B050"/>
              </w:rPr>
            </w:pPr>
          </w:p>
          <w:p w14:paraId="510C9DB2" w14:textId="77777777" w:rsidR="00516CBD" w:rsidRDefault="00516CBD" w:rsidP="00FC0B83">
            <w:pPr>
              <w:rPr>
                <w:color w:val="00B050"/>
              </w:rPr>
            </w:pPr>
          </w:p>
          <w:p w14:paraId="135DDB95" w14:textId="7381A782" w:rsidR="00516CBD" w:rsidRPr="009D3487" w:rsidRDefault="00516CBD" w:rsidP="00FC0B83">
            <w:pPr>
              <w:rPr>
                <w:color w:val="00B050"/>
              </w:rPr>
            </w:pPr>
            <w:r w:rsidRPr="009D3487">
              <w:rPr>
                <w:color w:val="00B050"/>
              </w:rPr>
              <w:t xml:space="preserve">Approx. cost £1800 for Mathletics </w:t>
            </w:r>
          </w:p>
          <w:p w14:paraId="0EA385D8" w14:textId="77777777" w:rsidR="00516CBD" w:rsidRDefault="00516CBD" w:rsidP="00FC0B83"/>
          <w:p w14:paraId="1C2924D3" w14:textId="32527813" w:rsidR="00516CBD" w:rsidRPr="00A31877" w:rsidRDefault="00516CBD" w:rsidP="00FC0B83">
            <w:r w:rsidRPr="009D3487">
              <w:rPr>
                <w:color w:val="00B050"/>
              </w:rPr>
              <w:t xml:space="preserve">£2000 for Maths Subject leader time </w:t>
            </w:r>
          </w:p>
        </w:tc>
        <w:tc>
          <w:tcPr>
            <w:tcW w:w="2551" w:type="dxa"/>
            <w:shd w:val="clear" w:color="auto" w:fill="FFFFFF" w:themeFill="background1"/>
          </w:tcPr>
          <w:p w14:paraId="3D7C1EBB" w14:textId="77777777" w:rsidR="00516CBD" w:rsidRDefault="00516CBD" w:rsidP="00FC0B83">
            <w:r>
              <w:t>PP maths 67% ARE Non PP 89%</w:t>
            </w:r>
          </w:p>
          <w:p w14:paraId="552169D1" w14:textId="77777777" w:rsidR="00BC5091" w:rsidRDefault="00BC5091" w:rsidP="00FC0B83"/>
          <w:p w14:paraId="616C5FF8" w14:textId="77777777" w:rsidR="00BC5091" w:rsidRDefault="00BC5091" w:rsidP="00FC0B83"/>
          <w:p w14:paraId="1BC02B71" w14:textId="08B0D6E5" w:rsidR="00BC5091" w:rsidRPr="009D3487" w:rsidRDefault="00BC5091" w:rsidP="00FC0B83">
            <w:r>
              <w:t>See Maths Analysis Table- Subject leader report****</w:t>
            </w:r>
          </w:p>
        </w:tc>
      </w:tr>
      <w:tr w:rsidR="00516CBD" w:rsidRPr="00E25D78" w14:paraId="42E1A962" w14:textId="364F51C9" w:rsidTr="00310738">
        <w:trPr>
          <w:trHeight w:val="3760"/>
        </w:trPr>
        <w:tc>
          <w:tcPr>
            <w:tcW w:w="2972" w:type="dxa"/>
            <w:shd w:val="clear" w:color="auto" w:fill="FFFFFF" w:themeFill="background1"/>
            <w:tcMar>
              <w:top w:w="57" w:type="dxa"/>
              <w:bottom w:w="57" w:type="dxa"/>
            </w:tcMar>
          </w:tcPr>
          <w:p w14:paraId="309A78BF" w14:textId="0B369F44" w:rsidR="00516CBD" w:rsidRDefault="00516CBD" w:rsidP="00327A92">
            <w:r>
              <w:t xml:space="preserve">Pupils will be making accelerated progress </w:t>
            </w:r>
          </w:p>
          <w:p w14:paraId="5B1405BA" w14:textId="77777777" w:rsidR="00516CBD" w:rsidRDefault="00516CBD" w:rsidP="00327A92"/>
          <w:p w14:paraId="2A2C9400" w14:textId="77777777" w:rsidR="00516CBD" w:rsidRDefault="00516CBD" w:rsidP="00327A92">
            <w:r>
              <w:t xml:space="preserve">Pupils will be well-prepared for their SATs tests in May and beyond for Secondary school </w:t>
            </w:r>
          </w:p>
          <w:p w14:paraId="4988B052" w14:textId="77777777" w:rsidR="00516CBD" w:rsidRDefault="00516CBD" w:rsidP="00327A92"/>
          <w:p w14:paraId="73E5F4F3" w14:textId="5DF40A1B" w:rsidR="00516CBD" w:rsidRPr="00A31877" w:rsidRDefault="00516CBD" w:rsidP="00327A92">
            <w:r>
              <w:t xml:space="preserve">Gap between PP  and Non-PP will reduce </w:t>
            </w:r>
          </w:p>
        </w:tc>
        <w:tc>
          <w:tcPr>
            <w:tcW w:w="2693" w:type="dxa"/>
            <w:shd w:val="clear" w:color="auto" w:fill="FFFFFF" w:themeFill="background1"/>
            <w:tcMar>
              <w:top w:w="57" w:type="dxa"/>
              <w:bottom w:w="57" w:type="dxa"/>
            </w:tcMar>
          </w:tcPr>
          <w:p w14:paraId="57F2F108" w14:textId="537DFC77" w:rsidR="00516CBD" w:rsidRPr="00A31877" w:rsidRDefault="00516CBD" w:rsidP="00D22807">
            <w:r w:rsidRPr="00A31877">
              <w:t xml:space="preserve">Booster classes for </w:t>
            </w:r>
            <w:r>
              <w:t xml:space="preserve">pupils in Year 6 and Year </w:t>
            </w:r>
            <w:r w:rsidRPr="00A31877">
              <w:t>2</w:t>
            </w:r>
            <w:r>
              <w:t xml:space="preserve"> before and after school </w:t>
            </w:r>
          </w:p>
        </w:tc>
        <w:tc>
          <w:tcPr>
            <w:tcW w:w="2665" w:type="dxa"/>
            <w:shd w:val="clear" w:color="auto" w:fill="FFFFFF" w:themeFill="background1"/>
            <w:tcMar>
              <w:top w:w="57" w:type="dxa"/>
              <w:bottom w:w="57" w:type="dxa"/>
            </w:tcMar>
          </w:tcPr>
          <w:p w14:paraId="1E15A955" w14:textId="2B2C5B58" w:rsidR="00516CBD" w:rsidRPr="00A31877" w:rsidRDefault="00516CBD" w:rsidP="00D22807">
            <w:r w:rsidRPr="00327A92">
              <w:t>EEF evidence indicates that, on average, pupils make two additional months' progress per year from extended school time or the targeted use of before and after school programmes. There is some evidence that disadvantaged pupils benefit disproportionately, making approximately two and a half months’ additional progress. </w:t>
            </w:r>
          </w:p>
        </w:tc>
        <w:tc>
          <w:tcPr>
            <w:tcW w:w="2126" w:type="dxa"/>
            <w:shd w:val="clear" w:color="auto" w:fill="FFFFFF" w:themeFill="background1"/>
            <w:tcMar>
              <w:top w:w="57" w:type="dxa"/>
              <w:bottom w:w="57" w:type="dxa"/>
            </w:tcMar>
          </w:tcPr>
          <w:p w14:paraId="400DEB29" w14:textId="4580CAE1" w:rsidR="00516CBD" w:rsidRPr="00A31877" w:rsidRDefault="00516CBD" w:rsidP="00327A92">
            <w:r>
              <w:t xml:space="preserve">Analyse assessment data – children will be making more than expected progress. </w:t>
            </w:r>
          </w:p>
        </w:tc>
        <w:tc>
          <w:tcPr>
            <w:tcW w:w="1418" w:type="dxa"/>
            <w:shd w:val="clear" w:color="auto" w:fill="FFFFFF" w:themeFill="background1"/>
          </w:tcPr>
          <w:p w14:paraId="6AA43F2A" w14:textId="77777777" w:rsidR="00516CBD" w:rsidRDefault="00516CBD" w:rsidP="00FC0B83">
            <w:r>
              <w:t xml:space="preserve">Year 6 team </w:t>
            </w:r>
          </w:p>
          <w:p w14:paraId="3A1813DC" w14:textId="77777777" w:rsidR="00516CBD" w:rsidRDefault="00516CBD" w:rsidP="00FC0B83">
            <w:r>
              <w:t xml:space="preserve">DHT </w:t>
            </w:r>
          </w:p>
          <w:p w14:paraId="71035018" w14:textId="48BEC473" w:rsidR="00516CBD" w:rsidRPr="00A31877" w:rsidRDefault="00516CBD" w:rsidP="00D22807">
            <w:r>
              <w:t>PPG lead</w:t>
            </w:r>
          </w:p>
        </w:tc>
        <w:tc>
          <w:tcPr>
            <w:tcW w:w="1134" w:type="dxa"/>
            <w:shd w:val="clear" w:color="auto" w:fill="FFFFFF" w:themeFill="background1"/>
          </w:tcPr>
          <w:p w14:paraId="08CE241E" w14:textId="77777777" w:rsidR="00516CBD" w:rsidRDefault="00516CBD" w:rsidP="00327A92">
            <w:r>
              <w:t xml:space="preserve">Half Termly basis </w:t>
            </w:r>
          </w:p>
          <w:p w14:paraId="674C3A3C" w14:textId="77777777" w:rsidR="00516CBD" w:rsidRDefault="00516CBD" w:rsidP="00327A92"/>
          <w:p w14:paraId="27249E82" w14:textId="54F67D04" w:rsidR="00516CBD" w:rsidRPr="00A31877" w:rsidRDefault="00516CBD" w:rsidP="00327A92">
            <w:r w:rsidRPr="00DA5F5B">
              <w:rPr>
                <w:color w:val="00B050"/>
              </w:rPr>
              <w:t>Approx. cost £9000</w:t>
            </w:r>
          </w:p>
        </w:tc>
        <w:tc>
          <w:tcPr>
            <w:tcW w:w="2551" w:type="dxa"/>
            <w:shd w:val="clear" w:color="auto" w:fill="FFFFFF" w:themeFill="background1"/>
          </w:tcPr>
          <w:p w14:paraId="44DA6A95" w14:textId="77777777" w:rsidR="00516CBD" w:rsidRDefault="00D152A6" w:rsidP="00327A92">
            <w:r>
              <w:t xml:space="preserve">Targeted pupils attended relevant booster classes for Reading during Autumn and Spring terms. </w:t>
            </w:r>
          </w:p>
          <w:p w14:paraId="40672988" w14:textId="142500C9" w:rsidR="00D152A6" w:rsidRPr="002B50F3" w:rsidRDefault="00D152A6" w:rsidP="00327A92">
            <w:r>
              <w:t xml:space="preserve">Gap PP 12.5 Non </w:t>
            </w:r>
            <w:r w:rsidRPr="002B50F3">
              <w:t>PP 13.3 -0.5 between PP and Non PP by end of year.</w:t>
            </w:r>
          </w:p>
          <w:p w14:paraId="0E62F312" w14:textId="77777777" w:rsidR="00D152A6" w:rsidRDefault="00D152A6" w:rsidP="00327A92">
            <w:r w:rsidRPr="002B50F3">
              <w:t>2018</w:t>
            </w:r>
          </w:p>
          <w:p w14:paraId="1C016DA7" w14:textId="2E756CE4" w:rsidR="00D152A6" w:rsidRDefault="00D152A6" w:rsidP="00327A92">
            <w:r>
              <w:t>2017 PP 11.9- Non PP 12.1- gap -0.2</w:t>
            </w:r>
          </w:p>
        </w:tc>
      </w:tr>
      <w:tr w:rsidR="00516CBD" w:rsidRPr="00E25D78" w14:paraId="6FCA2D63" w14:textId="7DD86D24" w:rsidTr="00310738">
        <w:trPr>
          <w:trHeight w:val="3760"/>
        </w:trPr>
        <w:tc>
          <w:tcPr>
            <w:tcW w:w="2972" w:type="dxa"/>
            <w:shd w:val="clear" w:color="auto" w:fill="FFFFFF" w:themeFill="background1"/>
            <w:tcMar>
              <w:top w:w="57" w:type="dxa"/>
              <w:bottom w:w="57" w:type="dxa"/>
            </w:tcMar>
          </w:tcPr>
          <w:p w14:paraId="1AD505C6" w14:textId="1CF8A9D8" w:rsidR="00516CBD" w:rsidRPr="00B10199" w:rsidRDefault="00516CBD" w:rsidP="00A71D9F">
            <w:r w:rsidRPr="00B10199">
              <w:lastRenderedPageBreak/>
              <w:t xml:space="preserve">Disadvantages pupil’s progress in language and early reading school matches those of pupils whom are not classed as disadvantaged. </w:t>
            </w:r>
          </w:p>
        </w:tc>
        <w:tc>
          <w:tcPr>
            <w:tcW w:w="2693" w:type="dxa"/>
            <w:shd w:val="clear" w:color="auto" w:fill="FFFFFF" w:themeFill="background1"/>
            <w:tcMar>
              <w:top w:w="57" w:type="dxa"/>
              <w:bottom w:w="57" w:type="dxa"/>
            </w:tcMar>
          </w:tcPr>
          <w:p w14:paraId="07396C44" w14:textId="77777777" w:rsidR="00516CBD" w:rsidRDefault="00516CBD" w:rsidP="00FC0B83">
            <w:r w:rsidRPr="009216E4">
              <w:t xml:space="preserve">Read it 2 </w:t>
            </w:r>
            <w:r>
              <w:t xml:space="preserve">intervention with pupils in Nursery class </w:t>
            </w:r>
          </w:p>
          <w:p w14:paraId="7DB7EEC0" w14:textId="77777777" w:rsidR="00516CBD" w:rsidRDefault="00516CBD" w:rsidP="00FC0B83"/>
          <w:p w14:paraId="794B4D79" w14:textId="4C2CD5DA" w:rsidR="00516CBD" w:rsidRPr="009216E4" w:rsidRDefault="00516CBD" w:rsidP="00FC0B83">
            <w:r>
              <w:t xml:space="preserve">1:1 reading and oral communication intervention programme </w:t>
            </w:r>
          </w:p>
        </w:tc>
        <w:tc>
          <w:tcPr>
            <w:tcW w:w="2665" w:type="dxa"/>
            <w:shd w:val="clear" w:color="auto" w:fill="FFFFFF" w:themeFill="background1"/>
            <w:tcMar>
              <w:top w:w="57" w:type="dxa"/>
              <w:bottom w:w="57" w:type="dxa"/>
            </w:tcMar>
          </w:tcPr>
          <w:p w14:paraId="7BF01F72" w14:textId="314B84BF" w:rsidR="00516CBD" w:rsidRDefault="00516CBD" w:rsidP="00FC0B83">
            <w:r w:rsidRPr="009216E4">
              <w:t>The EEF</w:t>
            </w:r>
            <w:r w:rsidRPr="009216E4">
              <w:tab/>
              <w:t xml:space="preserve">highlights the </w:t>
            </w:r>
            <w:r>
              <w:t xml:space="preserve">benefit of early </w:t>
            </w:r>
            <w:r w:rsidRPr="009216E4">
              <w:t>years and</w:t>
            </w:r>
            <w:r>
              <w:t xml:space="preserve"> oral language i</w:t>
            </w:r>
            <w:r w:rsidRPr="009216E4">
              <w:t>nterventions</w:t>
            </w:r>
            <w:r>
              <w:t xml:space="preserve">. This intervention has been used to target low levels of language skills </w:t>
            </w:r>
            <w:r w:rsidRPr="009216E4">
              <w:t>and</w:t>
            </w:r>
            <w:r>
              <w:t xml:space="preserve"> poor </w:t>
            </w:r>
            <w:r w:rsidRPr="009216E4">
              <w:t>communication.</w:t>
            </w:r>
            <w:r>
              <w:t xml:space="preserve"> Evidence shows significant gains of 5 months + across a year. </w:t>
            </w:r>
          </w:p>
          <w:p w14:paraId="45F357B8" w14:textId="77777777" w:rsidR="00516CBD" w:rsidRDefault="00516CBD" w:rsidP="00FC0B83"/>
          <w:p w14:paraId="58E82546" w14:textId="6CEDC223" w:rsidR="00516CBD" w:rsidRPr="009216E4" w:rsidRDefault="00516CBD" w:rsidP="00FC0B83"/>
        </w:tc>
        <w:tc>
          <w:tcPr>
            <w:tcW w:w="2126" w:type="dxa"/>
            <w:shd w:val="clear" w:color="auto" w:fill="FFFFFF" w:themeFill="background1"/>
            <w:tcMar>
              <w:top w:w="57" w:type="dxa"/>
              <w:bottom w:w="57" w:type="dxa"/>
            </w:tcMar>
          </w:tcPr>
          <w:p w14:paraId="5CEAD441" w14:textId="0A989359" w:rsidR="00516CBD" w:rsidRPr="009216E4" w:rsidRDefault="00516CBD" w:rsidP="00FC0B83">
            <w:r w:rsidRPr="00B10199">
              <w:t>This will be tracked on a termly basis through the EYFS profile.</w:t>
            </w:r>
          </w:p>
        </w:tc>
        <w:tc>
          <w:tcPr>
            <w:tcW w:w="1418" w:type="dxa"/>
            <w:shd w:val="clear" w:color="auto" w:fill="FFFFFF" w:themeFill="background1"/>
          </w:tcPr>
          <w:p w14:paraId="1A596293" w14:textId="77777777" w:rsidR="00516CBD" w:rsidRDefault="00516CBD" w:rsidP="00FC0B83">
            <w:r>
              <w:t>EYFS leader</w:t>
            </w:r>
          </w:p>
          <w:p w14:paraId="6B855B2C" w14:textId="77777777" w:rsidR="00516CBD" w:rsidRDefault="00516CBD" w:rsidP="00FC0B83"/>
          <w:p w14:paraId="2F75F4FD" w14:textId="77777777" w:rsidR="00516CBD" w:rsidRDefault="00516CBD" w:rsidP="00FC0B83">
            <w:r>
              <w:t>Nursery class</w:t>
            </w:r>
          </w:p>
          <w:p w14:paraId="7607A130" w14:textId="5B445CCF" w:rsidR="00516CBD" w:rsidRDefault="00516CBD" w:rsidP="00FC0B83">
            <w:r>
              <w:t xml:space="preserve">teacher </w:t>
            </w:r>
          </w:p>
          <w:p w14:paraId="5F170A41" w14:textId="77777777" w:rsidR="00516CBD" w:rsidRDefault="00516CBD" w:rsidP="00FC0B83"/>
          <w:p w14:paraId="37DDBC0C" w14:textId="11F13915" w:rsidR="00516CBD" w:rsidRPr="009216E4" w:rsidRDefault="00516CBD" w:rsidP="00FC0B83">
            <w:r>
              <w:t>DHT/ HT</w:t>
            </w:r>
          </w:p>
        </w:tc>
        <w:tc>
          <w:tcPr>
            <w:tcW w:w="1134" w:type="dxa"/>
            <w:shd w:val="clear" w:color="auto" w:fill="FFFFFF" w:themeFill="background1"/>
          </w:tcPr>
          <w:p w14:paraId="6E278975" w14:textId="77777777" w:rsidR="00516CBD" w:rsidRDefault="00516CBD" w:rsidP="00FC0B83">
            <w:r>
              <w:t xml:space="preserve">Termly basis </w:t>
            </w:r>
          </w:p>
          <w:p w14:paraId="5EE469DA" w14:textId="77777777" w:rsidR="00516CBD" w:rsidRDefault="00516CBD" w:rsidP="00FC0B83"/>
          <w:p w14:paraId="3B328DD8" w14:textId="3A676BFE" w:rsidR="00516CBD" w:rsidRPr="00B65E5C" w:rsidRDefault="00516CBD" w:rsidP="00FC0B83">
            <w:pPr>
              <w:rPr>
                <w:color w:val="00B050"/>
              </w:rPr>
            </w:pPr>
            <w:r w:rsidRPr="00B65E5C">
              <w:rPr>
                <w:color w:val="00B050"/>
              </w:rPr>
              <w:t xml:space="preserve">Approx. cost £10,000 </w:t>
            </w:r>
          </w:p>
          <w:p w14:paraId="2DEAF48A" w14:textId="77777777" w:rsidR="00516CBD" w:rsidRPr="00B65E5C" w:rsidRDefault="00516CBD" w:rsidP="00FC0B83">
            <w:pPr>
              <w:rPr>
                <w:color w:val="00B050"/>
              </w:rPr>
            </w:pPr>
          </w:p>
          <w:p w14:paraId="3AA94592" w14:textId="231E16B0" w:rsidR="00516CBD" w:rsidRDefault="00516CBD" w:rsidP="00FC0B83">
            <w:pPr>
              <w:rPr>
                <w:color w:val="00B050"/>
              </w:rPr>
            </w:pPr>
            <w:r w:rsidRPr="00B65E5C">
              <w:rPr>
                <w:color w:val="00B050"/>
              </w:rPr>
              <w:t>5 staff members x 39 weeks per year approx. 1.5 hours per week</w:t>
            </w:r>
          </w:p>
          <w:p w14:paraId="1C9172D5" w14:textId="77777777" w:rsidR="00516CBD" w:rsidRDefault="00516CBD" w:rsidP="00FC0B83">
            <w:pPr>
              <w:rPr>
                <w:color w:val="00B050"/>
              </w:rPr>
            </w:pPr>
          </w:p>
          <w:p w14:paraId="12EF1166" w14:textId="77777777" w:rsidR="00516CBD" w:rsidRDefault="00516CBD" w:rsidP="00FC0B83">
            <w:pPr>
              <w:rPr>
                <w:color w:val="00B050"/>
              </w:rPr>
            </w:pPr>
          </w:p>
          <w:p w14:paraId="787B3C7C" w14:textId="77777777" w:rsidR="00516CBD" w:rsidRDefault="00516CBD" w:rsidP="00FC0B83">
            <w:pPr>
              <w:rPr>
                <w:color w:val="00B050"/>
              </w:rPr>
            </w:pPr>
          </w:p>
          <w:p w14:paraId="2ACC575C" w14:textId="77777777" w:rsidR="00516CBD" w:rsidRDefault="00516CBD" w:rsidP="00FC0B83">
            <w:pPr>
              <w:rPr>
                <w:color w:val="00B050"/>
              </w:rPr>
            </w:pPr>
          </w:p>
          <w:p w14:paraId="5083EA8E" w14:textId="0ADEB34E" w:rsidR="00516CBD" w:rsidRPr="009216E4" w:rsidRDefault="00516CBD" w:rsidP="00FC0B83">
            <w:r w:rsidRPr="00B65E5C">
              <w:rPr>
                <w:color w:val="00B050"/>
              </w:rPr>
              <w:t xml:space="preserve"> </w:t>
            </w:r>
          </w:p>
        </w:tc>
        <w:tc>
          <w:tcPr>
            <w:tcW w:w="2551" w:type="dxa"/>
            <w:shd w:val="clear" w:color="auto" w:fill="FFFFFF" w:themeFill="background1"/>
          </w:tcPr>
          <w:p w14:paraId="72DFF73C" w14:textId="3273AFAF" w:rsidR="00516CBD" w:rsidRDefault="0009751B" w:rsidP="0009751B">
            <w:r>
              <w:t>6 out of 7 PP children (85.7%) achieved ARE at EYFS</w:t>
            </w:r>
          </w:p>
        </w:tc>
      </w:tr>
      <w:tr w:rsidR="00516CBD" w:rsidRPr="00E25D78" w14:paraId="6EFC1E6A" w14:textId="151CAE10" w:rsidTr="00310738">
        <w:trPr>
          <w:trHeight w:val="359"/>
        </w:trPr>
        <w:tc>
          <w:tcPr>
            <w:tcW w:w="2972" w:type="dxa"/>
            <w:shd w:val="clear" w:color="auto" w:fill="FFFFFF" w:themeFill="background1"/>
            <w:tcMar>
              <w:top w:w="57" w:type="dxa"/>
              <w:bottom w:w="57" w:type="dxa"/>
            </w:tcMar>
          </w:tcPr>
          <w:p w14:paraId="3B6C5FED" w14:textId="1D785F41" w:rsidR="00516CBD" w:rsidRPr="00B10199" w:rsidRDefault="00516CBD" w:rsidP="00FC0B83">
            <w:r w:rsidRPr="00B10199">
              <w:t xml:space="preserve">Disadvantaged </w:t>
            </w:r>
          </w:p>
          <w:p w14:paraId="47A8E31C" w14:textId="77777777" w:rsidR="00516CBD" w:rsidRPr="00B10199" w:rsidRDefault="00516CBD" w:rsidP="00FC0B83">
            <w:r w:rsidRPr="00B10199">
              <w:t xml:space="preserve">pupils’ progress in </w:t>
            </w:r>
          </w:p>
          <w:p w14:paraId="351D851C" w14:textId="77777777" w:rsidR="00516CBD" w:rsidRPr="00B10199" w:rsidRDefault="00516CBD" w:rsidP="00FC0B83">
            <w:r w:rsidRPr="00B10199">
              <w:t xml:space="preserve">reading improves in </w:t>
            </w:r>
          </w:p>
          <w:p w14:paraId="48885824" w14:textId="77777777" w:rsidR="00516CBD" w:rsidRPr="00B10199" w:rsidRDefault="00516CBD" w:rsidP="00FC0B83">
            <w:r w:rsidRPr="00B10199">
              <w:t xml:space="preserve">line with non </w:t>
            </w:r>
          </w:p>
          <w:p w14:paraId="468D6E6D" w14:textId="77777777" w:rsidR="00516CBD" w:rsidRDefault="00516CBD" w:rsidP="00FC0B83">
            <w:r w:rsidRPr="00B10199">
              <w:t xml:space="preserve">disadvantaged pupils’ </w:t>
            </w:r>
          </w:p>
          <w:p w14:paraId="2CB37730" w14:textId="77777777" w:rsidR="00516CBD" w:rsidRDefault="00516CBD" w:rsidP="00FC0B83"/>
          <w:p w14:paraId="1A247B5C" w14:textId="77777777" w:rsidR="00516CBD" w:rsidRPr="00B10199" w:rsidRDefault="00516CBD" w:rsidP="00FC0B83"/>
          <w:p w14:paraId="6BBDD968" w14:textId="64CC0371" w:rsidR="00516CBD" w:rsidRPr="00B10199" w:rsidRDefault="00516CBD" w:rsidP="00FC0B83"/>
        </w:tc>
        <w:tc>
          <w:tcPr>
            <w:tcW w:w="2693" w:type="dxa"/>
            <w:shd w:val="clear" w:color="auto" w:fill="FFFFFF" w:themeFill="background1"/>
            <w:tcMar>
              <w:top w:w="57" w:type="dxa"/>
              <w:bottom w:w="57" w:type="dxa"/>
            </w:tcMar>
          </w:tcPr>
          <w:p w14:paraId="784FCFBC" w14:textId="2ABB4073" w:rsidR="00516CBD" w:rsidRDefault="00516CBD" w:rsidP="00FC0B83">
            <w:r w:rsidRPr="00B10199">
              <w:t>We shall implement effective assessment tools in reading across KS1 and KS2 to ensure that children’s progress in</w:t>
            </w:r>
          </w:p>
          <w:p w14:paraId="562B8EE8" w14:textId="77777777" w:rsidR="00516CBD" w:rsidRDefault="00516CBD" w:rsidP="00FC0B83">
            <w:r w:rsidRPr="00B10199">
              <w:t xml:space="preserve">reading can be tracked and monitored effectively. </w:t>
            </w:r>
          </w:p>
          <w:p w14:paraId="528650A5" w14:textId="77777777" w:rsidR="00516CBD" w:rsidRDefault="00516CBD" w:rsidP="00FC0B83"/>
          <w:p w14:paraId="6D4A5939" w14:textId="74406EAA" w:rsidR="00516CBD" w:rsidRPr="00B10199" w:rsidRDefault="00516CBD" w:rsidP="00FC0B83">
            <w:r w:rsidRPr="00B10199">
              <w:t>We shall do so through the use of PM Benchmark</w:t>
            </w:r>
            <w:r>
              <w:t xml:space="preserve">ing and the Salford Reading test. </w:t>
            </w:r>
          </w:p>
        </w:tc>
        <w:tc>
          <w:tcPr>
            <w:tcW w:w="2665" w:type="dxa"/>
            <w:shd w:val="clear" w:color="auto" w:fill="FFFFFF" w:themeFill="background1"/>
            <w:tcMar>
              <w:top w:w="57" w:type="dxa"/>
              <w:bottom w:w="57" w:type="dxa"/>
            </w:tcMar>
          </w:tcPr>
          <w:p w14:paraId="584DD605" w14:textId="4E660F6B" w:rsidR="00516CBD" w:rsidRPr="00A31877" w:rsidRDefault="00516CBD" w:rsidP="00FC0B83">
            <w:r>
              <w:t xml:space="preserve">As a school we will implement effective assessment systems and procedures that will facilitate and enable a robust end of term/half termly assessment to be made of every child in reading.  </w:t>
            </w:r>
          </w:p>
        </w:tc>
        <w:tc>
          <w:tcPr>
            <w:tcW w:w="2126" w:type="dxa"/>
            <w:shd w:val="clear" w:color="auto" w:fill="FFFFFF" w:themeFill="background1"/>
            <w:tcMar>
              <w:top w:w="57" w:type="dxa"/>
              <w:bottom w:w="57" w:type="dxa"/>
            </w:tcMar>
          </w:tcPr>
          <w:p w14:paraId="7F9F4A39" w14:textId="77777777" w:rsidR="00516CBD" w:rsidRPr="00B10199" w:rsidRDefault="00516CBD" w:rsidP="001D1954">
            <w:r>
              <w:t>E</w:t>
            </w:r>
            <w:r w:rsidRPr="00B10199">
              <w:t xml:space="preserve">nd of year 1 and end </w:t>
            </w:r>
          </w:p>
          <w:p w14:paraId="1CEF7262" w14:textId="77777777" w:rsidR="00516CBD" w:rsidRPr="00B10199" w:rsidRDefault="00516CBD" w:rsidP="001D1954">
            <w:r w:rsidRPr="00B10199">
              <w:t xml:space="preserve">of year 2 measured </w:t>
            </w:r>
          </w:p>
          <w:p w14:paraId="2903CEE1" w14:textId="77777777" w:rsidR="00516CBD" w:rsidRPr="00B10199" w:rsidRDefault="00516CBD" w:rsidP="001D1954">
            <w:r w:rsidRPr="00B10199">
              <w:t xml:space="preserve">through termly </w:t>
            </w:r>
          </w:p>
          <w:p w14:paraId="122446D6" w14:textId="77777777" w:rsidR="00516CBD" w:rsidRPr="00B10199" w:rsidRDefault="00516CBD" w:rsidP="001D1954">
            <w:r w:rsidRPr="00B10199">
              <w:t xml:space="preserve">tracking and assessment </w:t>
            </w:r>
          </w:p>
          <w:p w14:paraId="3D185076" w14:textId="77777777" w:rsidR="00516CBD" w:rsidRPr="00A31877" w:rsidRDefault="00516CBD" w:rsidP="00FC0B83"/>
        </w:tc>
        <w:tc>
          <w:tcPr>
            <w:tcW w:w="1418" w:type="dxa"/>
            <w:shd w:val="clear" w:color="auto" w:fill="FFFFFF" w:themeFill="background1"/>
          </w:tcPr>
          <w:p w14:paraId="5F304BE0" w14:textId="77777777" w:rsidR="00516CBD" w:rsidRDefault="00516CBD" w:rsidP="00FC0B83">
            <w:r>
              <w:t xml:space="preserve">Literacy lead </w:t>
            </w:r>
          </w:p>
          <w:p w14:paraId="5ADBB77A" w14:textId="77777777" w:rsidR="00516CBD" w:rsidRDefault="00516CBD" w:rsidP="00FC0B83"/>
          <w:p w14:paraId="3A1A9AC3" w14:textId="77777777" w:rsidR="00516CBD" w:rsidRDefault="00516CBD" w:rsidP="00FC0B83">
            <w:r>
              <w:t>Assessment lead</w:t>
            </w:r>
          </w:p>
          <w:p w14:paraId="29B003B5" w14:textId="77777777" w:rsidR="00516CBD" w:rsidRDefault="00516CBD" w:rsidP="00FC0B83"/>
          <w:p w14:paraId="68D3A61E" w14:textId="608AFA90" w:rsidR="00516CBD" w:rsidRPr="00A31877" w:rsidRDefault="00516CBD" w:rsidP="00D22807">
            <w:r>
              <w:t>DHT/HT</w:t>
            </w:r>
          </w:p>
        </w:tc>
        <w:tc>
          <w:tcPr>
            <w:tcW w:w="1134" w:type="dxa"/>
            <w:shd w:val="clear" w:color="auto" w:fill="FFFFFF" w:themeFill="background1"/>
          </w:tcPr>
          <w:p w14:paraId="38579840" w14:textId="77777777" w:rsidR="00516CBD" w:rsidRDefault="00516CBD" w:rsidP="004D110B">
            <w:r>
              <w:t xml:space="preserve">Termly basis – sometimes half termly </w:t>
            </w:r>
          </w:p>
          <w:p w14:paraId="1378B2C2" w14:textId="77777777" w:rsidR="00516CBD" w:rsidRDefault="00516CBD" w:rsidP="004D110B"/>
          <w:p w14:paraId="186E7859" w14:textId="2DD30B4E" w:rsidR="00516CBD" w:rsidRPr="001D1954" w:rsidRDefault="00516CBD" w:rsidP="004D110B">
            <w:pPr>
              <w:rPr>
                <w:color w:val="00B050"/>
              </w:rPr>
            </w:pPr>
            <w:r w:rsidRPr="001D1954">
              <w:rPr>
                <w:color w:val="00B050"/>
              </w:rPr>
              <w:t xml:space="preserve">Approx. cost £300 for Assessment toolkit </w:t>
            </w:r>
          </w:p>
          <w:p w14:paraId="610BA6D4" w14:textId="77777777" w:rsidR="00516CBD" w:rsidRPr="001D1954" w:rsidRDefault="00516CBD" w:rsidP="004D110B">
            <w:pPr>
              <w:rPr>
                <w:color w:val="00B050"/>
              </w:rPr>
            </w:pPr>
          </w:p>
          <w:p w14:paraId="1A98B247" w14:textId="7C5477F8" w:rsidR="00516CBD" w:rsidRPr="00A31877" w:rsidRDefault="00516CBD" w:rsidP="00D22807">
            <w:r w:rsidRPr="001D1954">
              <w:rPr>
                <w:color w:val="00B050"/>
              </w:rPr>
              <w:t xml:space="preserve">Approx. cost for assessment £ 4000 adult support </w:t>
            </w:r>
          </w:p>
        </w:tc>
        <w:tc>
          <w:tcPr>
            <w:tcW w:w="2551" w:type="dxa"/>
            <w:shd w:val="clear" w:color="auto" w:fill="FFFFFF" w:themeFill="background1"/>
          </w:tcPr>
          <w:p w14:paraId="7CF674E9" w14:textId="032C14A0" w:rsidR="00D22447" w:rsidRPr="00BA644A" w:rsidRDefault="00D22447" w:rsidP="00D22447">
            <w:pPr>
              <w:pStyle w:val="NoSpacing"/>
              <w:rPr>
                <w:sz w:val="18"/>
              </w:rPr>
            </w:pPr>
            <w:r w:rsidRPr="00BA644A">
              <w:rPr>
                <w:sz w:val="18"/>
              </w:rPr>
              <w:t>Y1- Progress</w:t>
            </w:r>
          </w:p>
          <w:p w14:paraId="15F00290" w14:textId="2A9E93CE" w:rsidR="00D22447" w:rsidRPr="00BA644A" w:rsidRDefault="00D22447" w:rsidP="00D22447">
            <w:pPr>
              <w:pStyle w:val="NoSpacing"/>
              <w:rPr>
                <w:color w:val="990099"/>
                <w:sz w:val="18"/>
              </w:rPr>
            </w:pPr>
            <w:r w:rsidRPr="00BA644A">
              <w:rPr>
                <w:sz w:val="18"/>
              </w:rPr>
              <w:t xml:space="preserve">Reading- Pupil P C progress is lower than Non PP by -0.4 pts but is </w:t>
            </w:r>
            <w:r w:rsidRPr="00BA644A">
              <w:rPr>
                <w:color w:val="990099"/>
                <w:sz w:val="18"/>
              </w:rPr>
              <w:t>Good</w:t>
            </w:r>
          </w:p>
          <w:p w14:paraId="1A3B1F1B" w14:textId="38CC4300" w:rsidR="00D22447" w:rsidRPr="00BA644A" w:rsidRDefault="00D22447" w:rsidP="00D22447">
            <w:pPr>
              <w:pStyle w:val="NoSpacing"/>
              <w:rPr>
                <w:sz w:val="18"/>
              </w:rPr>
            </w:pPr>
            <w:r w:rsidRPr="00BA644A">
              <w:rPr>
                <w:sz w:val="18"/>
              </w:rPr>
              <w:t>Y2- Progress</w:t>
            </w:r>
          </w:p>
          <w:p w14:paraId="69251277" w14:textId="5AC04510" w:rsidR="00D22447" w:rsidRPr="00BA644A" w:rsidRDefault="00D22447" w:rsidP="00D22447">
            <w:pPr>
              <w:pStyle w:val="NoSpacing"/>
              <w:rPr>
                <w:sz w:val="18"/>
              </w:rPr>
            </w:pPr>
            <w:r w:rsidRPr="00BA644A">
              <w:rPr>
                <w:sz w:val="18"/>
              </w:rPr>
              <w:t xml:space="preserve">Reading- Pupil P C progress is same as Non PP and  is </w:t>
            </w:r>
            <w:r w:rsidRPr="00BA644A">
              <w:rPr>
                <w:color w:val="990099"/>
                <w:sz w:val="18"/>
              </w:rPr>
              <w:t>Good</w:t>
            </w:r>
            <w:r w:rsidRPr="00BA644A">
              <w:rPr>
                <w:sz w:val="18"/>
              </w:rPr>
              <w:t xml:space="preserve"> </w:t>
            </w:r>
          </w:p>
          <w:p w14:paraId="0DD3B145" w14:textId="77777777" w:rsidR="00D22447" w:rsidRPr="00BA644A" w:rsidRDefault="00D22447" w:rsidP="00D22447">
            <w:pPr>
              <w:pStyle w:val="NoSpacing"/>
              <w:rPr>
                <w:sz w:val="18"/>
              </w:rPr>
            </w:pPr>
            <w:r w:rsidRPr="00BA644A">
              <w:rPr>
                <w:sz w:val="18"/>
              </w:rPr>
              <w:t>Y3- Progress</w:t>
            </w:r>
          </w:p>
          <w:p w14:paraId="0D4467E1" w14:textId="24CA142D" w:rsidR="00D22447" w:rsidRPr="00BA644A" w:rsidRDefault="00D22447" w:rsidP="00D22447">
            <w:pPr>
              <w:pStyle w:val="NoSpacing"/>
              <w:rPr>
                <w:sz w:val="18"/>
              </w:rPr>
            </w:pPr>
            <w:r w:rsidRPr="00BA644A">
              <w:rPr>
                <w:sz w:val="18"/>
              </w:rPr>
              <w:t xml:space="preserve">Reading- Pupil P progress is higher than Non PP by +0.1 pts and is </w:t>
            </w:r>
            <w:r w:rsidRPr="00BA644A">
              <w:rPr>
                <w:color w:val="990099"/>
                <w:sz w:val="18"/>
              </w:rPr>
              <w:t>Good</w:t>
            </w:r>
          </w:p>
          <w:p w14:paraId="2A7D928F" w14:textId="07CD7AA2" w:rsidR="00D22447" w:rsidRPr="00BA644A" w:rsidRDefault="00D22447" w:rsidP="00D22447">
            <w:pPr>
              <w:pStyle w:val="NoSpacing"/>
              <w:rPr>
                <w:sz w:val="18"/>
              </w:rPr>
            </w:pPr>
            <w:r w:rsidRPr="00BA644A">
              <w:rPr>
                <w:sz w:val="18"/>
              </w:rPr>
              <w:t>Y4 Progress</w:t>
            </w:r>
          </w:p>
          <w:p w14:paraId="2E6C322B" w14:textId="6C737A3C" w:rsidR="00D22447" w:rsidRPr="00BA644A" w:rsidRDefault="00D22447" w:rsidP="00D22447">
            <w:pPr>
              <w:pStyle w:val="NoSpacing"/>
              <w:rPr>
                <w:sz w:val="18"/>
              </w:rPr>
            </w:pPr>
            <w:r w:rsidRPr="00BA644A">
              <w:rPr>
                <w:sz w:val="18"/>
              </w:rPr>
              <w:t xml:space="preserve">Reading- Pupil P C progress is lower than Non PP by -0.3 pts and is </w:t>
            </w:r>
            <w:r w:rsidRPr="00BA644A">
              <w:rPr>
                <w:color w:val="990099"/>
                <w:sz w:val="18"/>
              </w:rPr>
              <w:t>Good</w:t>
            </w:r>
          </w:p>
          <w:p w14:paraId="4E886463" w14:textId="77777777" w:rsidR="00D22447" w:rsidRPr="00BA644A" w:rsidRDefault="00D22447" w:rsidP="00D22447">
            <w:pPr>
              <w:pStyle w:val="NoSpacing"/>
              <w:rPr>
                <w:sz w:val="18"/>
              </w:rPr>
            </w:pPr>
            <w:r w:rsidRPr="00BA644A">
              <w:rPr>
                <w:sz w:val="18"/>
              </w:rPr>
              <w:t>Progress</w:t>
            </w:r>
          </w:p>
          <w:p w14:paraId="61801363" w14:textId="0D506B73" w:rsidR="00D22447" w:rsidRPr="00BA644A" w:rsidRDefault="00BA644A" w:rsidP="00D22447">
            <w:pPr>
              <w:pStyle w:val="NoSpacing"/>
              <w:rPr>
                <w:color w:val="990099"/>
                <w:sz w:val="18"/>
              </w:rPr>
            </w:pPr>
            <w:r w:rsidRPr="00BA644A">
              <w:rPr>
                <w:sz w:val="18"/>
              </w:rPr>
              <w:t>Y5 -</w:t>
            </w:r>
            <w:r w:rsidR="00D22447" w:rsidRPr="00BA644A">
              <w:rPr>
                <w:sz w:val="18"/>
              </w:rPr>
              <w:t xml:space="preserve">Reading- Pupil </w:t>
            </w:r>
            <w:r w:rsidRPr="00BA644A">
              <w:rPr>
                <w:sz w:val="18"/>
              </w:rPr>
              <w:t>P C</w:t>
            </w:r>
            <w:r w:rsidR="00D22447" w:rsidRPr="00BA644A">
              <w:rPr>
                <w:sz w:val="18"/>
              </w:rPr>
              <w:t xml:space="preserve"> without SEND progress is higher than Non PP by +0.1pts and is </w:t>
            </w:r>
            <w:r w:rsidR="00D22447" w:rsidRPr="00BA644A">
              <w:rPr>
                <w:color w:val="990099"/>
                <w:sz w:val="18"/>
              </w:rPr>
              <w:t>Good</w:t>
            </w:r>
          </w:p>
          <w:p w14:paraId="40FDACC9" w14:textId="77777777" w:rsidR="005A155E" w:rsidRDefault="00BA644A" w:rsidP="005A155E">
            <w:pPr>
              <w:pStyle w:val="NoSpacing"/>
            </w:pPr>
            <w:r w:rsidRPr="00BA644A">
              <w:rPr>
                <w:sz w:val="18"/>
              </w:rPr>
              <w:t xml:space="preserve">Y6- </w:t>
            </w:r>
            <w:r w:rsidR="005A155E" w:rsidRPr="005A155E">
              <w:rPr>
                <w:sz w:val="16"/>
              </w:rPr>
              <w:t xml:space="preserve">Reading- Pupil premium children progress is lower than Non PP by -0.8 pts but  is </w:t>
            </w:r>
            <w:r w:rsidR="005A155E" w:rsidRPr="005A155E">
              <w:rPr>
                <w:color w:val="990099"/>
                <w:sz w:val="16"/>
              </w:rPr>
              <w:t>Good</w:t>
            </w:r>
          </w:p>
          <w:p w14:paraId="6136CB54" w14:textId="169DDB95" w:rsidR="00BA644A" w:rsidRPr="00BA644A" w:rsidRDefault="00BA644A" w:rsidP="00D22447">
            <w:pPr>
              <w:pStyle w:val="NoSpacing"/>
              <w:rPr>
                <w:sz w:val="18"/>
              </w:rPr>
            </w:pPr>
          </w:p>
          <w:p w14:paraId="209912CA" w14:textId="769E1AF8" w:rsidR="00D22447" w:rsidRPr="00BA644A" w:rsidRDefault="00D22447" w:rsidP="00D22447">
            <w:pPr>
              <w:pStyle w:val="NoSpacing"/>
              <w:rPr>
                <w:sz w:val="18"/>
              </w:rPr>
            </w:pPr>
          </w:p>
          <w:p w14:paraId="084E59A2" w14:textId="77777777" w:rsidR="00516CBD" w:rsidRPr="00BA644A" w:rsidRDefault="00516CBD" w:rsidP="004D110B">
            <w:pPr>
              <w:rPr>
                <w:sz w:val="18"/>
              </w:rPr>
            </w:pPr>
          </w:p>
        </w:tc>
      </w:tr>
      <w:tr w:rsidR="00516CBD" w:rsidRPr="00E25D78" w14:paraId="41C17B2D" w14:textId="40D149B5" w:rsidTr="00310738">
        <w:trPr>
          <w:trHeight w:hRule="exact" w:val="6529"/>
        </w:trPr>
        <w:tc>
          <w:tcPr>
            <w:tcW w:w="2972" w:type="dxa"/>
            <w:shd w:val="clear" w:color="auto" w:fill="FFFFFF" w:themeFill="background1"/>
            <w:tcMar>
              <w:top w:w="57" w:type="dxa"/>
              <w:bottom w:w="57" w:type="dxa"/>
            </w:tcMar>
          </w:tcPr>
          <w:p w14:paraId="649D4B95" w14:textId="77777777" w:rsidR="00516CBD" w:rsidRDefault="00516CBD" w:rsidP="00FC0B83">
            <w:r>
              <w:lastRenderedPageBreak/>
              <w:t>Rates of progress across KS2 and Year 2 will improve and children in all groups will make good + progress.</w:t>
            </w:r>
          </w:p>
          <w:p w14:paraId="7891DF44" w14:textId="77777777" w:rsidR="00516CBD" w:rsidRDefault="00516CBD" w:rsidP="00FC0B83">
            <w:r>
              <w:t>Accelerated progress for all groups of children across the school</w:t>
            </w:r>
          </w:p>
          <w:p w14:paraId="4E39A2F5" w14:textId="0FA4E339" w:rsidR="00516CBD" w:rsidRPr="00B7488A" w:rsidRDefault="00516CBD" w:rsidP="00FC0B83">
            <w:r>
              <w:t xml:space="preserve">Reading outcomes end of Key Stage will improve and be in line with national at KS2. </w:t>
            </w:r>
          </w:p>
        </w:tc>
        <w:tc>
          <w:tcPr>
            <w:tcW w:w="2693" w:type="dxa"/>
            <w:shd w:val="clear" w:color="auto" w:fill="FFFFFF" w:themeFill="background1"/>
            <w:tcMar>
              <w:top w:w="57" w:type="dxa"/>
              <w:bottom w:w="57" w:type="dxa"/>
            </w:tcMar>
          </w:tcPr>
          <w:p w14:paraId="4F3EA7D8" w14:textId="77777777" w:rsidR="00516CBD" w:rsidRDefault="00516CBD" w:rsidP="00FC0B83">
            <w:r w:rsidRPr="00B7488A">
              <w:t xml:space="preserve">Embed the use of accelerated reader across KS2 and Year 2 </w:t>
            </w:r>
          </w:p>
          <w:p w14:paraId="7185E87B" w14:textId="77777777" w:rsidR="00516CBD" w:rsidRDefault="00516CBD" w:rsidP="00FC0B83"/>
          <w:p w14:paraId="3934B53D" w14:textId="77777777" w:rsidR="00516CBD" w:rsidRDefault="00516CBD" w:rsidP="00FC0B83"/>
          <w:p w14:paraId="3619B70F" w14:textId="114CC11C" w:rsidR="00516CBD" w:rsidRDefault="00516CBD" w:rsidP="00FC0B83">
            <w:r>
              <w:t xml:space="preserve">Continue to purchase accelerated reader programme with additional provision for Year 2 children. </w:t>
            </w:r>
          </w:p>
          <w:p w14:paraId="31B9F3F1" w14:textId="77777777" w:rsidR="00516CBD" w:rsidRDefault="00516CBD" w:rsidP="00FC0B83"/>
          <w:p w14:paraId="142D7C4E" w14:textId="54D89B29" w:rsidR="00516CBD" w:rsidRPr="00B7488A" w:rsidRDefault="00516CBD" w:rsidP="00FC0B83"/>
        </w:tc>
        <w:tc>
          <w:tcPr>
            <w:tcW w:w="2665" w:type="dxa"/>
            <w:shd w:val="clear" w:color="auto" w:fill="FFFFFF" w:themeFill="background1"/>
            <w:tcMar>
              <w:top w:w="57" w:type="dxa"/>
              <w:bottom w:w="57" w:type="dxa"/>
            </w:tcMar>
          </w:tcPr>
          <w:p w14:paraId="30067402" w14:textId="55FD6E45" w:rsidR="00516CBD" w:rsidRPr="00B7488A" w:rsidRDefault="00516CBD" w:rsidP="00FC0B83">
            <w:r>
              <w:t xml:space="preserve">EEF Toolkit demonstrates that </w:t>
            </w:r>
            <w:r w:rsidRPr="00BA79C0">
              <w:t xml:space="preserve">Feedback </w:t>
            </w:r>
            <w:r>
              <w:t xml:space="preserve">which </w:t>
            </w:r>
            <w:r w:rsidRPr="00BA79C0">
              <w:t>redirects or refocuses either the teacher’s or the learner’s actions to achieve a goal, by aligning effort and activity with an outcome</w:t>
            </w:r>
            <w:r>
              <w:t xml:space="preserve"> can have a positive effect of 8 months + on the learner.</w:t>
            </w:r>
          </w:p>
        </w:tc>
        <w:tc>
          <w:tcPr>
            <w:tcW w:w="2126" w:type="dxa"/>
            <w:shd w:val="clear" w:color="auto" w:fill="FFFFFF" w:themeFill="background1"/>
            <w:tcMar>
              <w:top w:w="57" w:type="dxa"/>
              <w:bottom w:w="57" w:type="dxa"/>
            </w:tcMar>
          </w:tcPr>
          <w:p w14:paraId="029D48FF" w14:textId="47DEA6BE" w:rsidR="00516CBD" w:rsidRPr="00B7488A" w:rsidRDefault="00516CBD" w:rsidP="00FC0B83">
            <w:r>
              <w:t xml:space="preserve">The Literacy Subject leader/s will collect assessment evidence on a half termly basis that will indicate progress for every child. Pupil assessment information will show impact and pre as well as post intervention information </w:t>
            </w:r>
          </w:p>
        </w:tc>
        <w:tc>
          <w:tcPr>
            <w:tcW w:w="1418" w:type="dxa"/>
            <w:shd w:val="clear" w:color="auto" w:fill="FFFFFF" w:themeFill="background1"/>
          </w:tcPr>
          <w:p w14:paraId="67061110" w14:textId="4D04221A" w:rsidR="00516CBD" w:rsidRPr="00B7488A" w:rsidRDefault="00516CBD" w:rsidP="00FC0B83">
            <w:r>
              <w:t xml:space="preserve">English Subject leader/s </w:t>
            </w:r>
          </w:p>
        </w:tc>
        <w:tc>
          <w:tcPr>
            <w:tcW w:w="1134" w:type="dxa"/>
            <w:shd w:val="clear" w:color="auto" w:fill="FFFFFF" w:themeFill="background1"/>
          </w:tcPr>
          <w:p w14:paraId="3FA0E9E3" w14:textId="77777777" w:rsidR="00516CBD" w:rsidRDefault="00516CBD" w:rsidP="00FC0B83">
            <w:r>
              <w:t xml:space="preserve">Half Termly throughout the year. </w:t>
            </w:r>
          </w:p>
          <w:p w14:paraId="1B397CF0" w14:textId="77777777" w:rsidR="00516CBD" w:rsidRDefault="00516CBD" w:rsidP="00FC0B83"/>
          <w:p w14:paraId="6EC97604" w14:textId="711CE925" w:rsidR="00516CBD" w:rsidRPr="00B7488A" w:rsidRDefault="00516CBD" w:rsidP="00FC0B83">
            <w:r w:rsidRPr="00DC1E08">
              <w:rPr>
                <w:color w:val="00B050"/>
              </w:rPr>
              <w:t>Approx. cost £3000</w:t>
            </w:r>
          </w:p>
        </w:tc>
        <w:tc>
          <w:tcPr>
            <w:tcW w:w="2551" w:type="dxa"/>
            <w:shd w:val="clear" w:color="auto" w:fill="FFFFFF" w:themeFill="background1"/>
          </w:tcPr>
          <w:p w14:paraId="32DAA7A5" w14:textId="7F1EE526" w:rsidR="00516CBD" w:rsidRDefault="006F6017" w:rsidP="00FC0B83">
            <w:r>
              <w:t xml:space="preserve">2018- All groups making Good or </w:t>
            </w:r>
            <w:r w:rsidR="00D17711">
              <w:t>Very Strong progress over the year.</w:t>
            </w:r>
          </w:p>
          <w:p w14:paraId="2E18722F" w14:textId="77777777" w:rsidR="00D17711" w:rsidRDefault="00D17711" w:rsidP="006F6017"/>
          <w:p w14:paraId="3B617764" w14:textId="36C55002" w:rsidR="006F6017" w:rsidRDefault="006F6017" w:rsidP="006F6017">
            <w:r>
              <w:t>End of KS2</w:t>
            </w:r>
            <w:r w:rsidR="00713556">
              <w:t xml:space="preserve">reading </w:t>
            </w:r>
            <w:r>
              <w:t xml:space="preserve">  results 2017- 57 % ARE</w:t>
            </w:r>
          </w:p>
          <w:p w14:paraId="3EF970D0" w14:textId="29C07CFC" w:rsidR="006F6017" w:rsidRDefault="006F6017" w:rsidP="006F6017">
            <w:r>
              <w:t>2018- 71% ARE- national 75% 2018</w:t>
            </w:r>
          </w:p>
          <w:p w14:paraId="5887A4AA" w14:textId="71B05C18" w:rsidR="00713556" w:rsidRDefault="00713556" w:rsidP="006F6017">
            <w:r>
              <w:t xml:space="preserve">% of children making Good progress in </w:t>
            </w:r>
            <w:r w:rsidR="00310738">
              <w:t>Reading</w:t>
            </w:r>
            <w:r>
              <w:t xml:space="preserve"> </w:t>
            </w:r>
          </w:p>
          <w:tbl>
            <w:tblPr>
              <w:tblW w:w="1540" w:type="dxa"/>
              <w:tblLayout w:type="fixed"/>
              <w:tblLook w:val="04A0" w:firstRow="1" w:lastRow="0" w:firstColumn="1" w:lastColumn="0" w:noHBand="0" w:noVBand="1"/>
            </w:tblPr>
            <w:tblGrid>
              <w:gridCol w:w="960"/>
              <w:gridCol w:w="580"/>
            </w:tblGrid>
            <w:tr w:rsidR="00713556" w:rsidRPr="00713556" w14:paraId="2C2AF67C" w14:textId="6B9FDCD7" w:rsidTr="00713556">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91ED"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1</w:t>
                  </w:r>
                </w:p>
              </w:tc>
              <w:tc>
                <w:tcPr>
                  <w:tcW w:w="580" w:type="dxa"/>
                  <w:tcBorders>
                    <w:top w:val="single" w:sz="4" w:space="0" w:color="auto"/>
                    <w:bottom w:val="single" w:sz="4" w:space="0" w:color="auto"/>
                    <w:right w:val="single" w:sz="4" w:space="0" w:color="auto"/>
                  </w:tcBorders>
                  <w:vAlign w:val="center"/>
                </w:tcPr>
                <w:p w14:paraId="6EE81D69" w14:textId="59BD4858"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92.9</w:t>
                  </w:r>
                </w:p>
              </w:tc>
            </w:tr>
            <w:tr w:rsidR="00713556" w:rsidRPr="00713556" w14:paraId="0AAC672A" w14:textId="4D8D33E8" w:rsidTr="0071355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3EAE2B"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2</w:t>
                  </w:r>
                </w:p>
              </w:tc>
              <w:tc>
                <w:tcPr>
                  <w:tcW w:w="580" w:type="dxa"/>
                  <w:tcBorders>
                    <w:top w:val="single" w:sz="4" w:space="0" w:color="auto"/>
                    <w:bottom w:val="single" w:sz="4" w:space="0" w:color="auto"/>
                    <w:right w:val="single" w:sz="4" w:space="0" w:color="auto"/>
                  </w:tcBorders>
                  <w:vAlign w:val="center"/>
                </w:tcPr>
                <w:p w14:paraId="3D0D2040" w14:textId="3B9B1057"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98.1</w:t>
                  </w:r>
                </w:p>
              </w:tc>
            </w:tr>
            <w:tr w:rsidR="00713556" w:rsidRPr="00713556" w14:paraId="455920E6" w14:textId="46CEB252" w:rsidTr="0071355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FE6AEF"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3</w:t>
                  </w:r>
                </w:p>
              </w:tc>
              <w:tc>
                <w:tcPr>
                  <w:tcW w:w="580" w:type="dxa"/>
                  <w:tcBorders>
                    <w:top w:val="single" w:sz="4" w:space="0" w:color="auto"/>
                    <w:bottom w:val="single" w:sz="4" w:space="0" w:color="auto"/>
                    <w:right w:val="single" w:sz="4" w:space="0" w:color="auto"/>
                  </w:tcBorders>
                  <w:vAlign w:val="center"/>
                </w:tcPr>
                <w:p w14:paraId="029BD008" w14:textId="2E886706"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100.0</w:t>
                  </w:r>
                </w:p>
              </w:tc>
            </w:tr>
            <w:tr w:rsidR="00713556" w:rsidRPr="00713556" w14:paraId="22792F85" w14:textId="41E519CA" w:rsidTr="0071355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4FFBBD"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4</w:t>
                  </w:r>
                </w:p>
              </w:tc>
              <w:tc>
                <w:tcPr>
                  <w:tcW w:w="580" w:type="dxa"/>
                  <w:tcBorders>
                    <w:top w:val="single" w:sz="4" w:space="0" w:color="auto"/>
                    <w:bottom w:val="single" w:sz="4" w:space="0" w:color="auto"/>
                    <w:right w:val="single" w:sz="4" w:space="0" w:color="auto"/>
                  </w:tcBorders>
                  <w:vAlign w:val="center"/>
                </w:tcPr>
                <w:p w14:paraId="0D1B253D" w14:textId="65705A3E"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93.1</w:t>
                  </w:r>
                </w:p>
              </w:tc>
            </w:tr>
            <w:tr w:rsidR="00713556" w:rsidRPr="00713556" w14:paraId="68B6168D" w14:textId="2242E87F" w:rsidTr="0071355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20BB17"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5</w:t>
                  </w:r>
                </w:p>
              </w:tc>
              <w:tc>
                <w:tcPr>
                  <w:tcW w:w="580" w:type="dxa"/>
                  <w:tcBorders>
                    <w:top w:val="single" w:sz="4" w:space="0" w:color="auto"/>
                    <w:bottom w:val="single" w:sz="4" w:space="0" w:color="auto"/>
                    <w:right w:val="single" w:sz="4" w:space="0" w:color="auto"/>
                  </w:tcBorders>
                  <w:vAlign w:val="center"/>
                </w:tcPr>
                <w:p w14:paraId="7BDE2028" w14:textId="13849E70"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90.0</w:t>
                  </w:r>
                </w:p>
              </w:tc>
            </w:tr>
            <w:tr w:rsidR="00713556" w:rsidRPr="00713556" w14:paraId="166AAC9A" w14:textId="61BEE48F" w:rsidTr="0071355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C1E14" w14:textId="77777777" w:rsidR="00713556" w:rsidRPr="00713556" w:rsidRDefault="00713556" w:rsidP="00922BD9">
                  <w:pPr>
                    <w:framePr w:hSpace="180" w:wrap="around" w:vAnchor="text" w:hAnchor="margin" w:y="-18"/>
                    <w:jc w:val="center"/>
                    <w:outlineLvl w:val="0"/>
                    <w:rPr>
                      <w:rFonts w:ascii="Arial" w:eastAsia="Times New Roman" w:hAnsi="Arial" w:cs="Arial"/>
                      <w:sz w:val="14"/>
                      <w:szCs w:val="20"/>
                      <w:lang w:eastAsia="en-GB"/>
                    </w:rPr>
                  </w:pPr>
                  <w:r w:rsidRPr="00713556">
                    <w:rPr>
                      <w:rFonts w:ascii="Arial" w:eastAsia="Times New Roman" w:hAnsi="Arial" w:cs="Arial"/>
                      <w:sz w:val="14"/>
                      <w:szCs w:val="20"/>
                      <w:lang w:eastAsia="en-GB"/>
                    </w:rPr>
                    <w:t>Year 6</w:t>
                  </w:r>
                </w:p>
              </w:tc>
              <w:tc>
                <w:tcPr>
                  <w:tcW w:w="580" w:type="dxa"/>
                  <w:tcBorders>
                    <w:top w:val="single" w:sz="4" w:space="0" w:color="auto"/>
                    <w:bottom w:val="single" w:sz="4" w:space="0" w:color="auto"/>
                    <w:right w:val="single" w:sz="4" w:space="0" w:color="auto"/>
                  </w:tcBorders>
                  <w:vAlign w:val="center"/>
                </w:tcPr>
                <w:p w14:paraId="735332CA" w14:textId="59D05E5A" w:rsidR="00713556" w:rsidRPr="00713556" w:rsidRDefault="00713556" w:rsidP="00922BD9">
                  <w:pPr>
                    <w:framePr w:hSpace="180" w:wrap="around" w:vAnchor="text" w:hAnchor="margin" w:y="-18"/>
                    <w:spacing w:after="200" w:line="276" w:lineRule="auto"/>
                    <w:rPr>
                      <w:rFonts w:ascii="Times New Roman" w:eastAsia="Times New Roman" w:hAnsi="Times New Roman" w:cs="Times New Roman"/>
                      <w:sz w:val="14"/>
                      <w:szCs w:val="20"/>
                      <w:lang w:eastAsia="en-GB"/>
                    </w:rPr>
                  </w:pPr>
                  <w:r w:rsidRPr="00713556">
                    <w:rPr>
                      <w:rFonts w:ascii="Arial" w:hAnsi="Arial" w:cs="Arial"/>
                      <w:sz w:val="14"/>
                      <w:szCs w:val="20"/>
                    </w:rPr>
                    <w:t>96.8</w:t>
                  </w:r>
                </w:p>
              </w:tc>
            </w:tr>
          </w:tbl>
          <w:p w14:paraId="380584E3" w14:textId="4A9B32D2" w:rsidR="00713556" w:rsidRDefault="00713556" w:rsidP="006F6017"/>
        </w:tc>
      </w:tr>
      <w:tr w:rsidR="00516CBD" w:rsidRPr="00E25D78" w14:paraId="20238BB1" w14:textId="46C7D407" w:rsidTr="00310738">
        <w:trPr>
          <w:trHeight w:hRule="exact" w:val="4236"/>
        </w:trPr>
        <w:tc>
          <w:tcPr>
            <w:tcW w:w="2972" w:type="dxa"/>
            <w:shd w:val="clear" w:color="auto" w:fill="FFFFFF" w:themeFill="background1"/>
            <w:tcMar>
              <w:top w:w="57" w:type="dxa"/>
              <w:bottom w:w="57" w:type="dxa"/>
            </w:tcMar>
          </w:tcPr>
          <w:p w14:paraId="7681B658" w14:textId="342A50A3" w:rsidR="00516CBD" w:rsidRPr="004613AC" w:rsidRDefault="00516CBD" w:rsidP="00FC0B83">
            <w:r>
              <w:lastRenderedPageBreak/>
              <w:t xml:space="preserve">Children entitled to the PPG make accelerated progress and the gap closes between PP and Non-PP in Reading, Writing and Maths. </w:t>
            </w:r>
          </w:p>
        </w:tc>
        <w:tc>
          <w:tcPr>
            <w:tcW w:w="2693" w:type="dxa"/>
            <w:shd w:val="clear" w:color="auto" w:fill="FFFFFF" w:themeFill="background1"/>
            <w:tcMar>
              <w:top w:w="57" w:type="dxa"/>
              <w:bottom w:w="57" w:type="dxa"/>
            </w:tcMar>
          </w:tcPr>
          <w:p w14:paraId="166F1A93" w14:textId="5C26EC02" w:rsidR="00516CBD" w:rsidRDefault="00516CBD" w:rsidP="00FC0B83">
            <w:r>
              <w:t xml:space="preserve">Small group tuition from PP leader in Literacy and Maths. Rapid intervention used as the strategy. Children receiving short, sharp targeted support several times a week to ensure progress is made. </w:t>
            </w:r>
          </w:p>
          <w:p w14:paraId="3F5B393E" w14:textId="77777777" w:rsidR="00516CBD" w:rsidRDefault="00516CBD" w:rsidP="00FC0B83"/>
          <w:p w14:paraId="693D53A3" w14:textId="5A77ECEC" w:rsidR="00516CBD" w:rsidRPr="004613AC" w:rsidRDefault="00516CBD" w:rsidP="00FC0B83">
            <w:r>
              <w:t xml:space="preserve">Children will be working in small groups – based on pupil’s specific needs. Areas for development take from assessment data as well as pupils books. </w:t>
            </w:r>
          </w:p>
        </w:tc>
        <w:tc>
          <w:tcPr>
            <w:tcW w:w="2665" w:type="dxa"/>
            <w:shd w:val="clear" w:color="auto" w:fill="FFFFFF" w:themeFill="background1"/>
            <w:tcMar>
              <w:top w:w="57" w:type="dxa"/>
              <w:bottom w:w="57" w:type="dxa"/>
            </w:tcMar>
          </w:tcPr>
          <w:p w14:paraId="4D0C2314" w14:textId="44E15DDF" w:rsidR="00516CBD" w:rsidRPr="00143A81" w:rsidRDefault="00516CBD" w:rsidP="00143A81">
            <w:r>
              <w:t>EEF – Small group tuition has positive effect with children making positive gains of 4 months +</w:t>
            </w:r>
          </w:p>
        </w:tc>
        <w:tc>
          <w:tcPr>
            <w:tcW w:w="2126" w:type="dxa"/>
            <w:shd w:val="clear" w:color="auto" w:fill="FFFFFF" w:themeFill="background1"/>
            <w:tcMar>
              <w:top w:w="57" w:type="dxa"/>
              <w:bottom w:w="57" w:type="dxa"/>
            </w:tcMar>
          </w:tcPr>
          <w:p w14:paraId="45C8F5F9" w14:textId="77777777" w:rsidR="00516CBD" w:rsidRDefault="00516CBD" w:rsidP="00FC0B83">
            <w:r>
              <w:t xml:space="preserve">PP lead timetabled sessions across the week to support those children who need rapid intervention </w:t>
            </w:r>
          </w:p>
          <w:p w14:paraId="5EE98ECB" w14:textId="77777777" w:rsidR="00516CBD" w:rsidRDefault="00516CBD" w:rsidP="00FC0B83"/>
          <w:p w14:paraId="4117DBF6" w14:textId="77777777" w:rsidR="00516CBD" w:rsidRDefault="00516CBD" w:rsidP="00FC0B83">
            <w:r>
              <w:t xml:space="preserve">HT and DHT will monitor interventions </w:t>
            </w:r>
          </w:p>
          <w:p w14:paraId="78F7C519" w14:textId="77777777" w:rsidR="00516CBD" w:rsidRDefault="00516CBD" w:rsidP="00FC0B83"/>
          <w:p w14:paraId="5A959B70" w14:textId="77777777" w:rsidR="00516CBD" w:rsidRPr="004613AC" w:rsidRDefault="00516CBD" w:rsidP="00FC0B83"/>
        </w:tc>
        <w:tc>
          <w:tcPr>
            <w:tcW w:w="1418" w:type="dxa"/>
            <w:shd w:val="clear" w:color="auto" w:fill="FFFFFF" w:themeFill="background1"/>
          </w:tcPr>
          <w:p w14:paraId="14DB1C2A" w14:textId="77777777" w:rsidR="00516CBD" w:rsidRDefault="00516CBD" w:rsidP="00FC0B83">
            <w:r>
              <w:t xml:space="preserve">PPG lead </w:t>
            </w:r>
          </w:p>
          <w:p w14:paraId="38790169" w14:textId="4D3B6027" w:rsidR="00516CBD" w:rsidRPr="004613AC" w:rsidRDefault="00516CBD" w:rsidP="00FC0B83">
            <w:r>
              <w:t>SLT</w:t>
            </w:r>
          </w:p>
        </w:tc>
        <w:tc>
          <w:tcPr>
            <w:tcW w:w="1134" w:type="dxa"/>
            <w:shd w:val="clear" w:color="auto" w:fill="FFFFFF" w:themeFill="background1"/>
          </w:tcPr>
          <w:p w14:paraId="4D3FBB18" w14:textId="77777777" w:rsidR="00516CBD" w:rsidRDefault="00516CBD" w:rsidP="00FC0B83">
            <w:r>
              <w:t xml:space="preserve">On a half termly basis </w:t>
            </w:r>
          </w:p>
          <w:p w14:paraId="20F96B4D" w14:textId="77777777" w:rsidR="00516CBD" w:rsidRDefault="00516CBD" w:rsidP="00FC0B83"/>
          <w:p w14:paraId="1537FE4D" w14:textId="43EEA9A3" w:rsidR="00516CBD" w:rsidRPr="004613AC" w:rsidRDefault="00516CBD" w:rsidP="00FC0B83">
            <w:r w:rsidRPr="001E7213">
              <w:rPr>
                <w:color w:val="00B050"/>
              </w:rPr>
              <w:t>Approx. cost £ 20,000</w:t>
            </w:r>
          </w:p>
        </w:tc>
        <w:tc>
          <w:tcPr>
            <w:tcW w:w="2551" w:type="dxa"/>
            <w:shd w:val="clear" w:color="auto" w:fill="FFFFFF" w:themeFill="background1"/>
          </w:tcPr>
          <w:tbl>
            <w:tblPr>
              <w:tblW w:w="2320" w:type="dxa"/>
              <w:tblLayout w:type="fixed"/>
              <w:tblLook w:val="04A0" w:firstRow="1" w:lastRow="0" w:firstColumn="1" w:lastColumn="0" w:noHBand="0" w:noVBand="1"/>
            </w:tblPr>
            <w:tblGrid>
              <w:gridCol w:w="580"/>
              <w:gridCol w:w="580"/>
              <w:gridCol w:w="580"/>
              <w:gridCol w:w="580"/>
            </w:tblGrid>
            <w:tr w:rsidR="00310738" w:rsidRPr="00310738" w14:paraId="34C7690D" w14:textId="4E79B78B" w:rsidTr="00310738">
              <w:trPr>
                <w:trHeight w:val="255"/>
              </w:trPr>
              <w:tc>
                <w:tcPr>
                  <w:tcW w:w="580" w:type="dxa"/>
                  <w:tcBorders>
                    <w:top w:val="single" w:sz="4" w:space="0" w:color="auto"/>
                    <w:left w:val="single" w:sz="4" w:space="0" w:color="auto"/>
                    <w:bottom w:val="single" w:sz="4" w:space="0" w:color="auto"/>
                    <w:right w:val="single" w:sz="4" w:space="0" w:color="auto"/>
                  </w:tcBorders>
                  <w:vAlign w:val="center"/>
                </w:tcPr>
                <w:p w14:paraId="311EA566" w14:textId="0D66D922"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1</w:t>
                  </w:r>
                </w:p>
              </w:tc>
              <w:tc>
                <w:tcPr>
                  <w:tcW w:w="580" w:type="dxa"/>
                  <w:tcBorders>
                    <w:top w:val="single" w:sz="4" w:space="0" w:color="auto"/>
                    <w:left w:val="single" w:sz="4" w:space="0" w:color="auto"/>
                    <w:bottom w:val="single" w:sz="4" w:space="0" w:color="auto"/>
                    <w:right w:val="single" w:sz="4" w:space="0" w:color="auto"/>
                  </w:tcBorders>
                  <w:vAlign w:val="center"/>
                </w:tcPr>
                <w:p w14:paraId="2325B085" w14:textId="5B0BCD68"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90.0</w:t>
                  </w:r>
                </w:p>
              </w:tc>
              <w:tc>
                <w:tcPr>
                  <w:tcW w:w="580" w:type="dxa"/>
                  <w:tcBorders>
                    <w:top w:val="single" w:sz="4" w:space="0" w:color="auto"/>
                    <w:left w:val="single" w:sz="4" w:space="0" w:color="auto"/>
                    <w:bottom w:val="single" w:sz="4" w:space="0" w:color="auto"/>
                    <w:right w:val="single" w:sz="4" w:space="0" w:color="auto"/>
                  </w:tcBorders>
                  <w:vAlign w:val="center"/>
                </w:tcPr>
                <w:p w14:paraId="0EF05DA8" w14:textId="69F3695D"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90.0</w:t>
                  </w:r>
                </w:p>
              </w:tc>
              <w:tc>
                <w:tcPr>
                  <w:tcW w:w="580" w:type="dxa"/>
                  <w:tcBorders>
                    <w:top w:val="single" w:sz="4" w:space="0" w:color="auto"/>
                    <w:bottom w:val="single" w:sz="4" w:space="0" w:color="auto"/>
                    <w:right w:val="single" w:sz="4" w:space="0" w:color="auto"/>
                  </w:tcBorders>
                  <w:vAlign w:val="center"/>
                </w:tcPr>
                <w:p w14:paraId="2E832A89" w14:textId="790397D7"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90.0</w:t>
                  </w:r>
                </w:p>
              </w:tc>
            </w:tr>
            <w:tr w:rsidR="00310738" w:rsidRPr="00310738" w14:paraId="1DE1A107" w14:textId="19E51DA7" w:rsidTr="00310738">
              <w:trPr>
                <w:trHeight w:val="255"/>
              </w:trPr>
              <w:tc>
                <w:tcPr>
                  <w:tcW w:w="580" w:type="dxa"/>
                  <w:tcBorders>
                    <w:top w:val="nil"/>
                    <w:left w:val="single" w:sz="4" w:space="0" w:color="auto"/>
                    <w:bottom w:val="single" w:sz="4" w:space="0" w:color="auto"/>
                    <w:right w:val="single" w:sz="4" w:space="0" w:color="auto"/>
                  </w:tcBorders>
                  <w:vAlign w:val="center"/>
                </w:tcPr>
                <w:p w14:paraId="6CE9AEA5" w14:textId="3DA49823"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2</w:t>
                  </w:r>
                </w:p>
              </w:tc>
              <w:tc>
                <w:tcPr>
                  <w:tcW w:w="580" w:type="dxa"/>
                  <w:tcBorders>
                    <w:top w:val="nil"/>
                    <w:left w:val="single" w:sz="4" w:space="0" w:color="auto"/>
                    <w:bottom w:val="single" w:sz="4" w:space="0" w:color="auto"/>
                    <w:right w:val="single" w:sz="4" w:space="0" w:color="auto"/>
                  </w:tcBorders>
                  <w:vAlign w:val="center"/>
                </w:tcPr>
                <w:p w14:paraId="0E2A341B" w14:textId="6ED40730"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100.0</w:t>
                  </w:r>
                </w:p>
              </w:tc>
              <w:tc>
                <w:tcPr>
                  <w:tcW w:w="580" w:type="dxa"/>
                  <w:tcBorders>
                    <w:top w:val="nil"/>
                    <w:left w:val="single" w:sz="4" w:space="0" w:color="auto"/>
                    <w:bottom w:val="single" w:sz="4" w:space="0" w:color="auto"/>
                    <w:right w:val="single" w:sz="4" w:space="0" w:color="auto"/>
                  </w:tcBorders>
                  <w:vAlign w:val="center"/>
                </w:tcPr>
                <w:p w14:paraId="2D1C8884" w14:textId="2C57BF45"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92.3</w:t>
                  </w:r>
                </w:p>
              </w:tc>
              <w:tc>
                <w:tcPr>
                  <w:tcW w:w="580" w:type="dxa"/>
                  <w:tcBorders>
                    <w:top w:val="single" w:sz="4" w:space="0" w:color="auto"/>
                    <w:bottom w:val="single" w:sz="4" w:space="0" w:color="auto"/>
                    <w:right w:val="single" w:sz="4" w:space="0" w:color="auto"/>
                  </w:tcBorders>
                  <w:vAlign w:val="center"/>
                </w:tcPr>
                <w:p w14:paraId="05AF3D9A" w14:textId="2EDAFDAF"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84.6</w:t>
                  </w:r>
                </w:p>
              </w:tc>
            </w:tr>
            <w:tr w:rsidR="00310738" w:rsidRPr="00310738" w14:paraId="23E3EB3B" w14:textId="2242FA05" w:rsidTr="00310738">
              <w:trPr>
                <w:trHeight w:val="255"/>
              </w:trPr>
              <w:tc>
                <w:tcPr>
                  <w:tcW w:w="580" w:type="dxa"/>
                  <w:tcBorders>
                    <w:top w:val="nil"/>
                    <w:left w:val="single" w:sz="4" w:space="0" w:color="auto"/>
                    <w:bottom w:val="single" w:sz="4" w:space="0" w:color="auto"/>
                    <w:right w:val="single" w:sz="4" w:space="0" w:color="auto"/>
                  </w:tcBorders>
                  <w:vAlign w:val="center"/>
                </w:tcPr>
                <w:p w14:paraId="6C1ECF84" w14:textId="6E6D45B0"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3</w:t>
                  </w:r>
                </w:p>
              </w:tc>
              <w:tc>
                <w:tcPr>
                  <w:tcW w:w="580" w:type="dxa"/>
                  <w:tcBorders>
                    <w:top w:val="nil"/>
                    <w:left w:val="single" w:sz="4" w:space="0" w:color="auto"/>
                    <w:bottom w:val="single" w:sz="4" w:space="0" w:color="auto"/>
                    <w:right w:val="single" w:sz="4" w:space="0" w:color="auto"/>
                  </w:tcBorders>
                  <w:vAlign w:val="center"/>
                </w:tcPr>
                <w:p w14:paraId="7F560177" w14:textId="5724B8AB"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100.0</w:t>
                  </w:r>
                </w:p>
              </w:tc>
              <w:tc>
                <w:tcPr>
                  <w:tcW w:w="580" w:type="dxa"/>
                  <w:tcBorders>
                    <w:top w:val="nil"/>
                    <w:left w:val="single" w:sz="4" w:space="0" w:color="auto"/>
                    <w:bottom w:val="single" w:sz="4" w:space="0" w:color="auto"/>
                    <w:right w:val="single" w:sz="4" w:space="0" w:color="auto"/>
                  </w:tcBorders>
                  <w:vAlign w:val="center"/>
                </w:tcPr>
                <w:p w14:paraId="3F815C06" w14:textId="79A78ADC"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77.8</w:t>
                  </w:r>
                </w:p>
              </w:tc>
              <w:tc>
                <w:tcPr>
                  <w:tcW w:w="580" w:type="dxa"/>
                  <w:tcBorders>
                    <w:top w:val="single" w:sz="4" w:space="0" w:color="auto"/>
                    <w:bottom w:val="single" w:sz="4" w:space="0" w:color="auto"/>
                    <w:right w:val="single" w:sz="4" w:space="0" w:color="auto"/>
                  </w:tcBorders>
                  <w:vAlign w:val="center"/>
                </w:tcPr>
                <w:p w14:paraId="7E7E4451" w14:textId="4D0FC199"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88.9</w:t>
                  </w:r>
                </w:p>
              </w:tc>
            </w:tr>
            <w:tr w:rsidR="00310738" w:rsidRPr="00310738" w14:paraId="6DBD4C9F" w14:textId="7082F341" w:rsidTr="00310738">
              <w:trPr>
                <w:trHeight w:val="255"/>
              </w:trPr>
              <w:tc>
                <w:tcPr>
                  <w:tcW w:w="580" w:type="dxa"/>
                  <w:tcBorders>
                    <w:top w:val="nil"/>
                    <w:left w:val="single" w:sz="4" w:space="0" w:color="auto"/>
                    <w:bottom w:val="single" w:sz="4" w:space="0" w:color="auto"/>
                    <w:right w:val="single" w:sz="4" w:space="0" w:color="auto"/>
                  </w:tcBorders>
                  <w:vAlign w:val="center"/>
                </w:tcPr>
                <w:p w14:paraId="62879A90" w14:textId="71175C02"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4</w:t>
                  </w:r>
                </w:p>
              </w:tc>
              <w:tc>
                <w:tcPr>
                  <w:tcW w:w="580" w:type="dxa"/>
                  <w:tcBorders>
                    <w:top w:val="nil"/>
                    <w:left w:val="single" w:sz="4" w:space="0" w:color="auto"/>
                    <w:bottom w:val="single" w:sz="4" w:space="0" w:color="auto"/>
                    <w:right w:val="single" w:sz="4" w:space="0" w:color="auto"/>
                  </w:tcBorders>
                  <w:vAlign w:val="center"/>
                </w:tcPr>
                <w:p w14:paraId="40696720" w14:textId="36CD5841"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87.5</w:t>
                  </w:r>
                </w:p>
              </w:tc>
              <w:tc>
                <w:tcPr>
                  <w:tcW w:w="580" w:type="dxa"/>
                  <w:tcBorders>
                    <w:top w:val="nil"/>
                    <w:left w:val="single" w:sz="4" w:space="0" w:color="auto"/>
                    <w:bottom w:val="single" w:sz="4" w:space="0" w:color="auto"/>
                    <w:right w:val="single" w:sz="4" w:space="0" w:color="auto"/>
                  </w:tcBorders>
                  <w:vAlign w:val="center"/>
                </w:tcPr>
                <w:p w14:paraId="7C84FC6A" w14:textId="79B7274C"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62.5</w:t>
                  </w:r>
                </w:p>
              </w:tc>
              <w:tc>
                <w:tcPr>
                  <w:tcW w:w="580" w:type="dxa"/>
                  <w:tcBorders>
                    <w:top w:val="single" w:sz="4" w:space="0" w:color="auto"/>
                    <w:bottom w:val="single" w:sz="4" w:space="0" w:color="auto"/>
                    <w:right w:val="single" w:sz="4" w:space="0" w:color="auto"/>
                  </w:tcBorders>
                  <w:vAlign w:val="center"/>
                </w:tcPr>
                <w:p w14:paraId="6ABAFB4C" w14:textId="22478806"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75.0</w:t>
                  </w:r>
                </w:p>
              </w:tc>
            </w:tr>
            <w:tr w:rsidR="00310738" w:rsidRPr="00310738" w14:paraId="0C81B56A" w14:textId="2D3A19DC" w:rsidTr="00310738">
              <w:trPr>
                <w:trHeight w:val="255"/>
              </w:trPr>
              <w:tc>
                <w:tcPr>
                  <w:tcW w:w="580" w:type="dxa"/>
                  <w:tcBorders>
                    <w:top w:val="nil"/>
                    <w:left w:val="single" w:sz="4" w:space="0" w:color="auto"/>
                    <w:bottom w:val="single" w:sz="4" w:space="0" w:color="auto"/>
                    <w:right w:val="single" w:sz="4" w:space="0" w:color="auto"/>
                  </w:tcBorders>
                  <w:vAlign w:val="center"/>
                </w:tcPr>
                <w:p w14:paraId="73C7762E" w14:textId="2831A84C"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5</w:t>
                  </w:r>
                </w:p>
              </w:tc>
              <w:tc>
                <w:tcPr>
                  <w:tcW w:w="580" w:type="dxa"/>
                  <w:tcBorders>
                    <w:top w:val="nil"/>
                    <w:left w:val="single" w:sz="4" w:space="0" w:color="auto"/>
                    <w:bottom w:val="single" w:sz="4" w:space="0" w:color="auto"/>
                    <w:right w:val="single" w:sz="4" w:space="0" w:color="auto"/>
                  </w:tcBorders>
                  <w:vAlign w:val="center"/>
                </w:tcPr>
                <w:p w14:paraId="4A096B77" w14:textId="7EBF912C"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100.0</w:t>
                  </w:r>
                </w:p>
              </w:tc>
              <w:tc>
                <w:tcPr>
                  <w:tcW w:w="580" w:type="dxa"/>
                  <w:tcBorders>
                    <w:top w:val="nil"/>
                    <w:left w:val="single" w:sz="4" w:space="0" w:color="auto"/>
                    <w:bottom w:val="single" w:sz="4" w:space="0" w:color="auto"/>
                    <w:right w:val="single" w:sz="4" w:space="0" w:color="auto"/>
                  </w:tcBorders>
                  <w:vAlign w:val="center"/>
                </w:tcPr>
                <w:p w14:paraId="338E5A8A" w14:textId="70EE4EEE"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66.7</w:t>
                  </w:r>
                </w:p>
              </w:tc>
              <w:tc>
                <w:tcPr>
                  <w:tcW w:w="580" w:type="dxa"/>
                  <w:tcBorders>
                    <w:top w:val="single" w:sz="4" w:space="0" w:color="auto"/>
                    <w:bottom w:val="single" w:sz="4" w:space="0" w:color="auto"/>
                    <w:right w:val="single" w:sz="4" w:space="0" w:color="auto"/>
                  </w:tcBorders>
                  <w:vAlign w:val="center"/>
                </w:tcPr>
                <w:p w14:paraId="28FED1EF" w14:textId="52C87C77"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77.8</w:t>
                  </w:r>
                </w:p>
              </w:tc>
            </w:tr>
            <w:tr w:rsidR="00310738" w:rsidRPr="00310738" w14:paraId="51A9790A" w14:textId="705BB55F" w:rsidTr="00310738">
              <w:trPr>
                <w:trHeight w:val="255"/>
              </w:trPr>
              <w:tc>
                <w:tcPr>
                  <w:tcW w:w="580" w:type="dxa"/>
                  <w:tcBorders>
                    <w:top w:val="nil"/>
                    <w:left w:val="single" w:sz="4" w:space="0" w:color="auto"/>
                    <w:bottom w:val="single" w:sz="4" w:space="0" w:color="auto"/>
                    <w:right w:val="single" w:sz="4" w:space="0" w:color="auto"/>
                  </w:tcBorders>
                  <w:vAlign w:val="center"/>
                </w:tcPr>
                <w:p w14:paraId="17073343" w14:textId="141230EC" w:rsidR="00310738" w:rsidRPr="00310738" w:rsidRDefault="00310738" w:rsidP="00922BD9">
                  <w:pPr>
                    <w:framePr w:hSpace="180" w:wrap="around" w:vAnchor="text" w:hAnchor="margin" w:y="-18"/>
                    <w:jc w:val="center"/>
                    <w:outlineLvl w:val="0"/>
                    <w:rPr>
                      <w:rFonts w:ascii="Arial" w:eastAsia="Times New Roman" w:hAnsi="Arial" w:cs="Arial"/>
                      <w:sz w:val="20"/>
                      <w:szCs w:val="20"/>
                      <w:lang w:eastAsia="en-GB"/>
                    </w:rPr>
                  </w:pPr>
                  <w:r w:rsidRPr="00713556">
                    <w:rPr>
                      <w:rFonts w:ascii="Arial" w:eastAsia="Times New Roman" w:hAnsi="Arial" w:cs="Arial"/>
                      <w:sz w:val="14"/>
                      <w:szCs w:val="20"/>
                      <w:lang w:eastAsia="en-GB"/>
                    </w:rPr>
                    <w:t>Year 6</w:t>
                  </w:r>
                </w:p>
              </w:tc>
              <w:tc>
                <w:tcPr>
                  <w:tcW w:w="580" w:type="dxa"/>
                  <w:tcBorders>
                    <w:top w:val="nil"/>
                    <w:left w:val="single" w:sz="4" w:space="0" w:color="auto"/>
                    <w:bottom w:val="single" w:sz="4" w:space="0" w:color="auto"/>
                    <w:right w:val="single" w:sz="4" w:space="0" w:color="auto"/>
                  </w:tcBorders>
                  <w:vAlign w:val="center"/>
                </w:tcPr>
                <w:p w14:paraId="6DF7B5AF" w14:textId="163143D7" w:rsidR="00310738" w:rsidRPr="00713556"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eastAsia="Times New Roman" w:hAnsi="Arial" w:cs="Arial"/>
                      <w:sz w:val="14"/>
                      <w:szCs w:val="20"/>
                      <w:lang w:eastAsia="en-GB"/>
                    </w:rPr>
                    <w:t>87.5</w:t>
                  </w:r>
                </w:p>
              </w:tc>
              <w:tc>
                <w:tcPr>
                  <w:tcW w:w="580" w:type="dxa"/>
                  <w:tcBorders>
                    <w:top w:val="nil"/>
                    <w:left w:val="single" w:sz="4" w:space="0" w:color="auto"/>
                    <w:bottom w:val="single" w:sz="4" w:space="0" w:color="auto"/>
                    <w:right w:val="single" w:sz="4" w:space="0" w:color="auto"/>
                  </w:tcBorders>
                  <w:vAlign w:val="center"/>
                </w:tcPr>
                <w:p w14:paraId="27E34B2D" w14:textId="7D57B554" w:rsidR="00310738" w:rsidRPr="00310738" w:rsidRDefault="00310738" w:rsidP="00922BD9">
                  <w:pPr>
                    <w:framePr w:hSpace="180" w:wrap="around" w:vAnchor="text" w:hAnchor="margin" w:y="-18"/>
                    <w:jc w:val="center"/>
                    <w:outlineLvl w:val="0"/>
                    <w:rPr>
                      <w:rFonts w:ascii="Arial" w:eastAsia="Times New Roman" w:hAnsi="Arial" w:cs="Arial"/>
                      <w:sz w:val="14"/>
                      <w:szCs w:val="20"/>
                      <w:lang w:eastAsia="en-GB"/>
                    </w:rPr>
                  </w:pPr>
                  <w:r w:rsidRPr="00310738">
                    <w:rPr>
                      <w:rFonts w:ascii="Arial" w:hAnsi="Arial" w:cs="Arial"/>
                      <w:sz w:val="14"/>
                      <w:szCs w:val="20"/>
                    </w:rPr>
                    <w:t>87.5</w:t>
                  </w:r>
                </w:p>
              </w:tc>
              <w:tc>
                <w:tcPr>
                  <w:tcW w:w="580" w:type="dxa"/>
                  <w:tcBorders>
                    <w:top w:val="single" w:sz="4" w:space="0" w:color="auto"/>
                    <w:bottom w:val="single" w:sz="4" w:space="0" w:color="auto"/>
                    <w:right w:val="single" w:sz="4" w:space="0" w:color="auto"/>
                  </w:tcBorders>
                  <w:vAlign w:val="center"/>
                </w:tcPr>
                <w:p w14:paraId="0949FD0B" w14:textId="767D4877" w:rsidR="00310738" w:rsidRPr="00310738" w:rsidRDefault="00310738" w:rsidP="00922BD9">
                  <w:pPr>
                    <w:framePr w:hSpace="180" w:wrap="around" w:vAnchor="text" w:hAnchor="margin" w:y="-18"/>
                    <w:spacing w:after="200" w:line="276" w:lineRule="auto"/>
                    <w:rPr>
                      <w:rFonts w:ascii="Times New Roman" w:eastAsia="Times New Roman" w:hAnsi="Times New Roman" w:cs="Times New Roman"/>
                      <w:sz w:val="12"/>
                      <w:szCs w:val="20"/>
                      <w:lang w:eastAsia="en-GB"/>
                    </w:rPr>
                  </w:pPr>
                  <w:r w:rsidRPr="00310738">
                    <w:rPr>
                      <w:rFonts w:ascii="Arial" w:hAnsi="Arial" w:cs="Arial"/>
                      <w:sz w:val="12"/>
                      <w:szCs w:val="20"/>
                    </w:rPr>
                    <w:t>87.5</w:t>
                  </w:r>
                </w:p>
              </w:tc>
            </w:tr>
          </w:tbl>
          <w:p w14:paraId="15C9F9FC" w14:textId="4EE78544" w:rsidR="00310738" w:rsidRDefault="00310738" w:rsidP="00310738">
            <w:r>
              <w:t xml:space="preserve">% of PP children making Good progress in reading, writing, Maths </w:t>
            </w:r>
          </w:p>
          <w:p w14:paraId="7B1DE908" w14:textId="77777777" w:rsidR="00516CBD" w:rsidRDefault="00516CBD" w:rsidP="00FC0B83"/>
        </w:tc>
      </w:tr>
      <w:tr w:rsidR="00516CBD" w:rsidRPr="00E25D78" w14:paraId="21A1B3F9" w14:textId="4581C59A" w:rsidTr="00310738">
        <w:trPr>
          <w:trHeight w:val="2360"/>
        </w:trPr>
        <w:tc>
          <w:tcPr>
            <w:tcW w:w="2972" w:type="dxa"/>
            <w:shd w:val="clear" w:color="auto" w:fill="FFFFFF" w:themeFill="background1"/>
            <w:tcMar>
              <w:top w:w="57" w:type="dxa"/>
              <w:bottom w:w="57" w:type="dxa"/>
            </w:tcMar>
          </w:tcPr>
          <w:p w14:paraId="79AB9A8B" w14:textId="4D5734CA" w:rsidR="00516CBD" w:rsidRPr="004613AC" w:rsidRDefault="00516CBD" w:rsidP="000C52FA">
            <w:r>
              <w:t xml:space="preserve">The progress of children entitled to the PPG will accelerate. Children entitled to PPG will have targeted support which will help them to catch up </w:t>
            </w:r>
          </w:p>
        </w:tc>
        <w:tc>
          <w:tcPr>
            <w:tcW w:w="2693" w:type="dxa"/>
            <w:shd w:val="clear" w:color="auto" w:fill="FFFFFF" w:themeFill="background1"/>
            <w:tcMar>
              <w:top w:w="57" w:type="dxa"/>
              <w:bottom w:w="57" w:type="dxa"/>
            </w:tcMar>
          </w:tcPr>
          <w:p w14:paraId="4754C9FF" w14:textId="5B38861D" w:rsidR="00516CBD" w:rsidRPr="004613AC" w:rsidRDefault="00516CBD" w:rsidP="000C52FA">
            <w:r>
              <w:t>To appoint a Senior leader to oversee the progress and attainment of ALL disadvantaged children.</w:t>
            </w:r>
          </w:p>
        </w:tc>
        <w:tc>
          <w:tcPr>
            <w:tcW w:w="2665" w:type="dxa"/>
            <w:shd w:val="clear" w:color="auto" w:fill="FFFFFF" w:themeFill="background1"/>
            <w:tcMar>
              <w:top w:w="57" w:type="dxa"/>
              <w:bottom w:w="57" w:type="dxa"/>
            </w:tcMar>
          </w:tcPr>
          <w:p w14:paraId="1AD60D16" w14:textId="767C2B79" w:rsidR="00516CBD" w:rsidRPr="004613AC" w:rsidRDefault="00516CBD" w:rsidP="00FC0B83">
            <w:r>
              <w:t xml:space="preserve">The monitoring of children entitled to PPG will be rigorous and specific; this will ensure that interventions when needed can be identified, planned for and addressed. </w:t>
            </w:r>
          </w:p>
        </w:tc>
        <w:tc>
          <w:tcPr>
            <w:tcW w:w="2126" w:type="dxa"/>
            <w:shd w:val="clear" w:color="auto" w:fill="FFFFFF" w:themeFill="background1"/>
            <w:tcMar>
              <w:top w:w="57" w:type="dxa"/>
              <w:bottom w:w="57" w:type="dxa"/>
            </w:tcMar>
          </w:tcPr>
          <w:p w14:paraId="20C0C97B" w14:textId="188D16BD" w:rsidR="00516CBD" w:rsidRPr="004613AC" w:rsidRDefault="00516CBD" w:rsidP="00FC0B83">
            <w:r>
              <w:t>Appoint a member of staff responsible for the monitoring and assessment of children entitled to the PPG</w:t>
            </w:r>
          </w:p>
        </w:tc>
        <w:tc>
          <w:tcPr>
            <w:tcW w:w="1418" w:type="dxa"/>
            <w:shd w:val="clear" w:color="auto" w:fill="FFFFFF" w:themeFill="background1"/>
          </w:tcPr>
          <w:p w14:paraId="1EFE27E9" w14:textId="5F655CC9" w:rsidR="00516CBD" w:rsidRPr="004613AC" w:rsidRDefault="00516CBD" w:rsidP="00FC0B83">
            <w:r>
              <w:t>HT/DHT</w:t>
            </w:r>
          </w:p>
        </w:tc>
        <w:tc>
          <w:tcPr>
            <w:tcW w:w="1134" w:type="dxa"/>
            <w:shd w:val="clear" w:color="auto" w:fill="FFFFFF" w:themeFill="background1"/>
          </w:tcPr>
          <w:p w14:paraId="1D950EA2" w14:textId="77777777" w:rsidR="00516CBD" w:rsidRDefault="00516CBD" w:rsidP="00FC0B83">
            <w:r>
              <w:t xml:space="preserve">On a Termly basis </w:t>
            </w:r>
          </w:p>
          <w:p w14:paraId="2E1BC001" w14:textId="77777777" w:rsidR="00516CBD" w:rsidRDefault="00516CBD" w:rsidP="00FC0B83"/>
          <w:p w14:paraId="174DE047" w14:textId="7F7AD813" w:rsidR="00516CBD" w:rsidRPr="004613AC" w:rsidRDefault="00516CBD" w:rsidP="00FC0B83">
            <w:r w:rsidRPr="001E7213">
              <w:rPr>
                <w:color w:val="00B050"/>
              </w:rPr>
              <w:t>Approx. cost £</w:t>
            </w:r>
            <w:r>
              <w:rPr>
                <w:color w:val="00B050"/>
              </w:rPr>
              <w:t>43,000</w:t>
            </w:r>
          </w:p>
        </w:tc>
        <w:tc>
          <w:tcPr>
            <w:tcW w:w="2551" w:type="dxa"/>
            <w:shd w:val="clear" w:color="auto" w:fill="FFFFFF" w:themeFill="background1"/>
          </w:tcPr>
          <w:p w14:paraId="1E867BCA" w14:textId="042FE584" w:rsidR="00516CBD" w:rsidRDefault="0009751B" w:rsidP="00FC0B83">
            <w:r>
              <w:t>See above</w:t>
            </w:r>
          </w:p>
        </w:tc>
      </w:tr>
      <w:tr w:rsidR="00516CBD" w:rsidRPr="00E25D78" w14:paraId="64B5F6B0" w14:textId="2847BBDE" w:rsidTr="00310738">
        <w:trPr>
          <w:trHeight w:val="2640"/>
        </w:trPr>
        <w:tc>
          <w:tcPr>
            <w:tcW w:w="2972" w:type="dxa"/>
            <w:shd w:val="clear" w:color="auto" w:fill="FFFFFF" w:themeFill="background1"/>
            <w:tcMar>
              <w:top w:w="57" w:type="dxa"/>
              <w:bottom w:w="57" w:type="dxa"/>
            </w:tcMar>
          </w:tcPr>
          <w:p w14:paraId="19B40C68" w14:textId="6B3235A3" w:rsidR="00516CBD" w:rsidRPr="004613AC" w:rsidRDefault="00516CBD" w:rsidP="00FC0B83">
            <w:r>
              <w:t xml:space="preserve">Vulnerable learners are supported through small group specific targeted work to minimise disruption at lunchtimes. There will be fewer incidents of poor behaviour. Barriers to learning will be reduced. Specific pupils have the opportunity to learn how to form friendships as well as practising social skills. </w:t>
            </w:r>
          </w:p>
        </w:tc>
        <w:tc>
          <w:tcPr>
            <w:tcW w:w="2693" w:type="dxa"/>
            <w:shd w:val="clear" w:color="auto" w:fill="FFFFFF" w:themeFill="background1"/>
            <w:tcMar>
              <w:top w:w="57" w:type="dxa"/>
              <w:bottom w:w="57" w:type="dxa"/>
            </w:tcMar>
          </w:tcPr>
          <w:p w14:paraId="0040A4AE" w14:textId="4E3086DF" w:rsidR="00516CBD" w:rsidRDefault="00516CBD" w:rsidP="00FC0B83">
            <w:r>
              <w:t xml:space="preserve">Additional provision at lunchtimes from pastoral support leader – to work with identified vulnerable learners – to assist in developing social skills as well as facilitating friendships. </w:t>
            </w:r>
          </w:p>
          <w:p w14:paraId="2B4CA8DB" w14:textId="426FF005" w:rsidR="00516CBD" w:rsidRPr="004613AC" w:rsidRDefault="00516CBD" w:rsidP="00FC0B83"/>
        </w:tc>
        <w:tc>
          <w:tcPr>
            <w:tcW w:w="2665" w:type="dxa"/>
            <w:shd w:val="clear" w:color="auto" w:fill="FFFFFF" w:themeFill="background1"/>
            <w:tcMar>
              <w:top w:w="57" w:type="dxa"/>
              <w:bottom w:w="57" w:type="dxa"/>
            </w:tcMar>
          </w:tcPr>
          <w:p w14:paraId="36F6A071" w14:textId="627CF1F5" w:rsidR="00516CBD" w:rsidRPr="00C8586E" w:rsidRDefault="00516CBD" w:rsidP="00FC0B83">
            <w:r w:rsidRPr="00C8586E">
              <w:t>EEF toolkit demonstrates that interventions which target social and emotional learning (SEL) seek to improve attainment by improving the social and emotional dimensions of learning, as opposed to focusing directly on the academic or cognitive elements of learning. </w:t>
            </w:r>
          </w:p>
        </w:tc>
        <w:tc>
          <w:tcPr>
            <w:tcW w:w="2126" w:type="dxa"/>
            <w:shd w:val="clear" w:color="auto" w:fill="FFFFFF" w:themeFill="background1"/>
            <w:tcMar>
              <w:top w:w="57" w:type="dxa"/>
              <w:bottom w:w="57" w:type="dxa"/>
            </w:tcMar>
          </w:tcPr>
          <w:p w14:paraId="069BEB3E" w14:textId="77777777" w:rsidR="00516CBD" w:rsidRDefault="00516CBD" w:rsidP="00FC0B83">
            <w:r>
              <w:t xml:space="preserve">Monitor provision of the children during lunchtimes. </w:t>
            </w:r>
          </w:p>
          <w:p w14:paraId="5580B380" w14:textId="77777777" w:rsidR="00516CBD" w:rsidRDefault="00516CBD" w:rsidP="00FC0B83"/>
          <w:p w14:paraId="6DA6E5AB" w14:textId="36C5B4DA" w:rsidR="00516CBD" w:rsidRDefault="00516CBD" w:rsidP="00FC0B83">
            <w:r>
              <w:t xml:space="preserve">Monitor behaviour incidents recorded during lunchtimes. </w:t>
            </w:r>
          </w:p>
          <w:p w14:paraId="2E75E273" w14:textId="77777777" w:rsidR="00516CBD" w:rsidRPr="004613AC" w:rsidRDefault="00516CBD" w:rsidP="00FC0B83"/>
        </w:tc>
        <w:tc>
          <w:tcPr>
            <w:tcW w:w="1418" w:type="dxa"/>
            <w:shd w:val="clear" w:color="auto" w:fill="FFFFFF" w:themeFill="background1"/>
          </w:tcPr>
          <w:p w14:paraId="7B7D0F9E" w14:textId="59B7E00B" w:rsidR="00516CBD" w:rsidRPr="004613AC" w:rsidRDefault="00516CBD" w:rsidP="00FC0B83">
            <w:r>
              <w:t xml:space="preserve">Pastoral support leader. </w:t>
            </w:r>
          </w:p>
        </w:tc>
        <w:tc>
          <w:tcPr>
            <w:tcW w:w="1134" w:type="dxa"/>
            <w:shd w:val="clear" w:color="auto" w:fill="FFFFFF" w:themeFill="background1"/>
          </w:tcPr>
          <w:p w14:paraId="7E1ADF75" w14:textId="77777777" w:rsidR="00516CBD" w:rsidRDefault="00516CBD" w:rsidP="00FC0B83">
            <w:r>
              <w:t xml:space="preserve">On a half termly basis. </w:t>
            </w:r>
          </w:p>
          <w:p w14:paraId="37793885" w14:textId="77777777" w:rsidR="00516CBD" w:rsidRDefault="00516CBD" w:rsidP="00FC0B83"/>
          <w:p w14:paraId="07CD294C" w14:textId="417FB3E7" w:rsidR="00516CBD" w:rsidRPr="004613AC" w:rsidRDefault="00516CBD" w:rsidP="00FC0B83">
            <w:r>
              <w:rPr>
                <w:color w:val="00B050"/>
              </w:rPr>
              <w:t>Approx. cost £3000</w:t>
            </w:r>
          </w:p>
        </w:tc>
        <w:tc>
          <w:tcPr>
            <w:tcW w:w="2551" w:type="dxa"/>
            <w:shd w:val="clear" w:color="auto" w:fill="FFFFFF" w:themeFill="background1"/>
          </w:tcPr>
          <w:p w14:paraId="62FEF210" w14:textId="718C6605" w:rsidR="00516CBD" w:rsidRDefault="00E17C43" w:rsidP="00FC0B83">
            <w:r>
              <w:t xml:space="preserve">Lunchtime incidents reduced </w:t>
            </w:r>
          </w:p>
        </w:tc>
      </w:tr>
      <w:tr w:rsidR="00516CBD" w:rsidRPr="00E25D78" w14:paraId="1C959631" w14:textId="6999356A" w:rsidTr="00310738">
        <w:trPr>
          <w:trHeight w:hRule="exact" w:val="4501"/>
        </w:trPr>
        <w:tc>
          <w:tcPr>
            <w:tcW w:w="2972" w:type="dxa"/>
            <w:shd w:val="clear" w:color="auto" w:fill="FFFFFF" w:themeFill="background1"/>
            <w:tcMar>
              <w:top w:w="57" w:type="dxa"/>
              <w:bottom w:w="57" w:type="dxa"/>
            </w:tcMar>
          </w:tcPr>
          <w:p w14:paraId="2952C95B" w14:textId="77777777" w:rsidR="00516CBD" w:rsidRDefault="00516CBD" w:rsidP="00FC0B83">
            <w:r>
              <w:lastRenderedPageBreak/>
              <w:t xml:space="preserve">Boy’s interests will be taken into account when purchasing additional reading texts. There will be a collection of books in each reading corner aimed specifically at engaging boys. </w:t>
            </w:r>
          </w:p>
          <w:p w14:paraId="69534975" w14:textId="77777777" w:rsidR="00516CBD" w:rsidRDefault="00516CBD" w:rsidP="00FC0B83"/>
          <w:p w14:paraId="21D8A006" w14:textId="77777777" w:rsidR="00516CBD" w:rsidRDefault="00516CBD" w:rsidP="00FC0B83"/>
          <w:p w14:paraId="5A579646" w14:textId="77777777" w:rsidR="00516CBD" w:rsidRDefault="00516CBD" w:rsidP="00FC0B83"/>
          <w:p w14:paraId="6BC7EC31" w14:textId="77777777" w:rsidR="00516CBD" w:rsidRDefault="00516CBD" w:rsidP="00FC0B83"/>
          <w:p w14:paraId="43E33A0A" w14:textId="77777777" w:rsidR="00516CBD" w:rsidRDefault="00516CBD" w:rsidP="00FC0B83"/>
          <w:p w14:paraId="6860B4A0" w14:textId="77777777" w:rsidR="00516CBD" w:rsidRDefault="00516CBD" w:rsidP="00FC0B83"/>
          <w:p w14:paraId="141D4BC0" w14:textId="77777777" w:rsidR="00516CBD" w:rsidRDefault="00516CBD" w:rsidP="00FC0B83"/>
          <w:p w14:paraId="022D92BA" w14:textId="77777777" w:rsidR="00516CBD" w:rsidRDefault="00516CBD" w:rsidP="00FC0B83"/>
          <w:p w14:paraId="4912914E" w14:textId="77777777" w:rsidR="00516CBD" w:rsidRDefault="00516CBD" w:rsidP="00FC0B83"/>
          <w:p w14:paraId="5E36C732" w14:textId="77777777" w:rsidR="00516CBD" w:rsidRDefault="00516CBD" w:rsidP="00FC0B83"/>
          <w:p w14:paraId="5AC43FA5" w14:textId="77777777" w:rsidR="00516CBD" w:rsidRDefault="00516CBD" w:rsidP="00FC0B83"/>
          <w:p w14:paraId="346C5A9F" w14:textId="77777777" w:rsidR="00516CBD" w:rsidRDefault="00516CBD" w:rsidP="00FC0B83"/>
          <w:p w14:paraId="345F0300" w14:textId="77777777" w:rsidR="00516CBD" w:rsidRDefault="00516CBD" w:rsidP="00FC0B83"/>
          <w:p w14:paraId="7488B976" w14:textId="3BDD5051" w:rsidR="00516CBD" w:rsidRPr="004613AC" w:rsidRDefault="00516CBD" w:rsidP="00FC0B83"/>
        </w:tc>
        <w:tc>
          <w:tcPr>
            <w:tcW w:w="2693" w:type="dxa"/>
            <w:shd w:val="clear" w:color="auto" w:fill="FFFFFF" w:themeFill="background1"/>
            <w:tcMar>
              <w:top w:w="57" w:type="dxa"/>
              <w:bottom w:w="57" w:type="dxa"/>
            </w:tcMar>
          </w:tcPr>
          <w:p w14:paraId="437EA394" w14:textId="556AFB42" w:rsidR="00516CBD" w:rsidRDefault="00516CBD" w:rsidP="00C15CB1">
            <w:r>
              <w:t>Purchase</w:t>
            </w:r>
            <w:r w:rsidRPr="004613AC">
              <w:t xml:space="preserve"> additional readin</w:t>
            </w:r>
            <w:r>
              <w:t xml:space="preserve">g materials specifically targeted at all Boys including those pupils entitled to PP. Boys will be questioned about the text types they would prefer and a list compiled. </w:t>
            </w:r>
          </w:p>
          <w:p w14:paraId="574E803E" w14:textId="77777777" w:rsidR="00516CBD" w:rsidRDefault="00516CBD" w:rsidP="00C15CB1">
            <w:r>
              <w:t>Ex: Comics, graphic novels, Science-fiction etc.</w:t>
            </w:r>
          </w:p>
          <w:p w14:paraId="3EB13DA9" w14:textId="77777777" w:rsidR="00516CBD" w:rsidRDefault="00516CBD" w:rsidP="00C15CB1"/>
          <w:p w14:paraId="3A217E78" w14:textId="77777777" w:rsidR="00516CBD" w:rsidRDefault="00516CBD" w:rsidP="00C15CB1"/>
          <w:p w14:paraId="6689224A" w14:textId="77777777" w:rsidR="00516CBD" w:rsidRDefault="00516CBD" w:rsidP="00C15CB1"/>
          <w:p w14:paraId="23E92BB3" w14:textId="77777777" w:rsidR="00516CBD" w:rsidRDefault="00516CBD" w:rsidP="00C15CB1"/>
          <w:p w14:paraId="47111F68" w14:textId="77777777" w:rsidR="00516CBD" w:rsidRDefault="00516CBD" w:rsidP="00C15CB1"/>
          <w:p w14:paraId="4063B71F" w14:textId="77777777" w:rsidR="00516CBD" w:rsidRDefault="00516CBD" w:rsidP="00C15CB1"/>
          <w:p w14:paraId="3D809691" w14:textId="77777777" w:rsidR="00516CBD" w:rsidRDefault="00516CBD" w:rsidP="00C15CB1"/>
          <w:p w14:paraId="3C47D905" w14:textId="77777777" w:rsidR="00516CBD" w:rsidRDefault="00516CBD" w:rsidP="00C15CB1"/>
          <w:p w14:paraId="3C3FE7AB" w14:textId="091D18AA" w:rsidR="00516CBD" w:rsidRPr="004613AC" w:rsidRDefault="00516CBD" w:rsidP="00C15CB1"/>
        </w:tc>
        <w:tc>
          <w:tcPr>
            <w:tcW w:w="2665" w:type="dxa"/>
            <w:shd w:val="clear" w:color="auto" w:fill="FFFFFF" w:themeFill="background1"/>
            <w:tcMar>
              <w:top w:w="57" w:type="dxa"/>
              <w:bottom w:w="57" w:type="dxa"/>
            </w:tcMar>
          </w:tcPr>
          <w:p w14:paraId="3F069F77" w14:textId="77777777" w:rsidR="00516CBD" w:rsidRDefault="00516CBD" w:rsidP="007E459F">
            <w:r>
              <w:t xml:space="preserve">We are aiming for an increasing number of boys across the school to be more focused on reading as well as being able to read for pleasure. We know that by providing reading materials that they are interested in that they are more inclined to read more books. </w:t>
            </w:r>
          </w:p>
          <w:p w14:paraId="008BF355" w14:textId="77777777" w:rsidR="00516CBD" w:rsidRDefault="00516CBD" w:rsidP="007E459F"/>
          <w:p w14:paraId="46387BA1" w14:textId="77777777" w:rsidR="00516CBD" w:rsidRDefault="00516CBD" w:rsidP="007E459F"/>
          <w:p w14:paraId="0FC751EA" w14:textId="77777777" w:rsidR="00516CBD" w:rsidRDefault="00516CBD" w:rsidP="007E459F"/>
          <w:p w14:paraId="0A05C8EF" w14:textId="77777777" w:rsidR="00516CBD" w:rsidRDefault="00516CBD" w:rsidP="007E459F"/>
          <w:p w14:paraId="08437183" w14:textId="77777777" w:rsidR="00516CBD" w:rsidRDefault="00516CBD" w:rsidP="007E459F"/>
          <w:p w14:paraId="5B84988D" w14:textId="77777777" w:rsidR="00516CBD" w:rsidRDefault="00516CBD" w:rsidP="007E459F"/>
          <w:p w14:paraId="7AA75213" w14:textId="1E667433" w:rsidR="00516CBD" w:rsidRPr="004613AC" w:rsidRDefault="00516CBD" w:rsidP="007E459F"/>
        </w:tc>
        <w:tc>
          <w:tcPr>
            <w:tcW w:w="2126" w:type="dxa"/>
            <w:shd w:val="clear" w:color="auto" w:fill="FFFFFF" w:themeFill="background1"/>
            <w:tcMar>
              <w:top w:w="57" w:type="dxa"/>
              <w:bottom w:w="57" w:type="dxa"/>
            </w:tcMar>
          </w:tcPr>
          <w:p w14:paraId="74A3F985" w14:textId="3A858757" w:rsidR="00516CBD" w:rsidRPr="00516CBD" w:rsidRDefault="00516CBD" w:rsidP="00FC0B83">
            <w:pPr>
              <w:rPr>
                <w:sz w:val="20"/>
              </w:rPr>
            </w:pPr>
            <w:r w:rsidRPr="00516CBD">
              <w:rPr>
                <w:sz w:val="20"/>
              </w:rPr>
              <w:t xml:space="preserve">The Literacy Subject leader/s will collect assessment evidence on a termly basis that will indicate progress for every child. Pupil assessment information will show impact on reading scores. </w:t>
            </w:r>
          </w:p>
          <w:p w14:paraId="0004A3A2" w14:textId="43A2BB34" w:rsidR="00516CBD" w:rsidRPr="00516CBD" w:rsidRDefault="00516CBD" w:rsidP="00FC0B83">
            <w:pPr>
              <w:rPr>
                <w:sz w:val="20"/>
              </w:rPr>
            </w:pPr>
            <w:r w:rsidRPr="00516CBD">
              <w:rPr>
                <w:sz w:val="20"/>
              </w:rPr>
              <w:t xml:space="preserve">Literacy Subject leader/s to monitor the reading challenges within each class as well as the percentages and if these are increasing week upon week. </w:t>
            </w:r>
          </w:p>
        </w:tc>
        <w:tc>
          <w:tcPr>
            <w:tcW w:w="1418" w:type="dxa"/>
            <w:shd w:val="clear" w:color="auto" w:fill="FFFFFF" w:themeFill="background1"/>
          </w:tcPr>
          <w:p w14:paraId="4D0633B9" w14:textId="6E3AB2C3" w:rsidR="00516CBD" w:rsidRPr="000C2DC3" w:rsidRDefault="00516CBD" w:rsidP="00FC0B83">
            <w:r w:rsidRPr="000C2DC3">
              <w:t xml:space="preserve">Literacy Subject leader/s </w:t>
            </w:r>
          </w:p>
        </w:tc>
        <w:tc>
          <w:tcPr>
            <w:tcW w:w="1134" w:type="dxa"/>
            <w:shd w:val="clear" w:color="auto" w:fill="FFFFFF" w:themeFill="background1"/>
          </w:tcPr>
          <w:p w14:paraId="12D31F17" w14:textId="1EA6E89A" w:rsidR="00516CBD" w:rsidRPr="00A57E78" w:rsidRDefault="00516CBD" w:rsidP="00FC0B83">
            <w:r w:rsidRPr="00A57E78">
              <w:t xml:space="preserve">On a Termly basis </w:t>
            </w:r>
          </w:p>
          <w:p w14:paraId="485C7951" w14:textId="77777777" w:rsidR="00516CBD" w:rsidRDefault="00516CBD" w:rsidP="00FC0B83">
            <w:pPr>
              <w:rPr>
                <w:color w:val="00B050"/>
              </w:rPr>
            </w:pPr>
          </w:p>
          <w:p w14:paraId="28F13F01" w14:textId="77777777" w:rsidR="00516CBD" w:rsidRDefault="00516CBD" w:rsidP="00FC0B83">
            <w:pPr>
              <w:rPr>
                <w:color w:val="00B050"/>
              </w:rPr>
            </w:pPr>
            <w:r w:rsidRPr="00697BF3">
              <w:rPr>
                <w:color w:val="00B050"/>
              </w:rPr>
              <w:t>Approx. cost £1200</w:t>
            </w:r>
          </w:p>
          <w:p w14:paraId="1B627A1B" w14:textId="77777777" w:rsidR="00516CBD" w:rsidRDefault="00516CBD" w:rsidP="00FC0B83"/>
          <w:p w14:paraId="26EAEF31" w14:textId="77777777" w:rsidR="00516CBD" w:rsidRDefault="00516CBD" w:rsidP="00FC0B83"/>
          <w:p w14:paraId="42989A07" w14:textId="77777777" w:rsidR="00516CBD" w:rsidRDefault="00516CBD" w:rsidP="00FC0B83"/>
          <w:p w14:paraId="56B29196" w14:textId="77777777" w:rsidR="00516CBD" w:rsidRDefault="00516CBD" w:rsidP="00FC0B83"/>
          <w:p w14:paraId="4CBBDF23" w14:textId="77777777" w:rsidR="00516CBD" w:rsidRDefault="00516CBD" w:rsidP="00FC0B83"/>
          <w:p w14:paraId="728CBDB9" w14:textId="77777777" w:rsidR="00516CBD" w:rsidRDefault="00516CBD" w:rsidP="00FC0B83"/>
          <w:p w14:paraId="5E5EB3CA" w14:textId="77777777" w:rsidR="00516CBD" w:rsidRDefault="00516CBD" w:rsidP="00FC0B83"/>
          <w:p w14:paraId="7028C6E2" w14:textId="77777777" w:rsidR="00516CBD" w:rsidRDefault="00516CBD" w:rsidP="00FC0B83"/>
          <w:p w14:paraId="54C8D822" w14:textId="77777777" w:rsidR="00516CBD" w:rsidRDefault="00516CBD" w:rsidP="00FC0B83"/>
          <w:p w14:paraId="1CFEFC58" w14:textId="77777777" w:rsidR="00516CBD" w:rsidRDefault="00516CBD" w:rsidP="00FC0B83"/>
          <w:p w14:paraId="55E13E48" w14:textId="77777777" w:rsidR="00516CBD" w:rsidRDefault="00516CBD" w:rsidP="00FC0B83"/>
          <w:p w14:paraId="6EFFB44A" w14:textId="77777777" w:rsidR="00516CBD" w:rsidRDefault="00516CBD" w:rsidP="00FC0B83"/>
          <w:p w14:paraId="01FB310E" w14:textId="3D1F25F3" w:rsidR="00516CBD" w:rsidRPr="004613AC" w:rsidRDefault="00516CBD" w:rsidP="00FC0B83"/>
        </w:tc>
        <w:tc>
          <w:tcPr>
            <w:tcW w:w="2551" w:type="dxa"/>
            <w:shd w:val="clear" w:color="auto" w:fill="FFFFFF" w:themeFill="background1"/>
          </w:tcPr>
          <w:p w14:paraId="3FAC5AB5" w14:textId="5A13C0EC" w:rsidR="00516CBD" w:rsidRDefault="006F6017" w:rsidP="00FC0B83">
            <w:r>
              <w:t>Book purchased aimed at Boys- TSFW to be planned on Books that will interest boys for full engagement</w:t>
            </w:r>
          </w:p>
          <w:p w14:paraId="49136706" w14:textId="77777777" w:rsidR="00516CBD" w:rsidRDefault="00516CBD" w:rsidP="00FC0B83"/>
          <w:p w14:paraId="0346ADD9" w14:textId="77777777" w:rsidR="00516CBD" w:rsidRDefault="00516CBD" w:rsidP="00FC0B83"/>
          <w:p w14:paraId="0631DCAD" w14:textId="77777777" w:rsidR="00516CBD" w:rsidRDefault="00516CBD" w:rsidP="00FC0B83"/>
          <w:p w14:paraId="04DA992C" w14:textId="77777777" w:rsidR="00516CBD" w:rsidRDefault="00516CBD" w:rsidP="00FC0B83"/>
          <w:p w14:paraId="288C1886" w14:textId="77777777" w:rsidR="00516CBD" w:rsidRDefault="00516CBD" w:rsidP="00FC0B83"/>
          <w:p w14:paraId="01453A7B" w14:textId="77777777" w:rsidR="00516CBD" w:rsidRDefault="00516CBD" w:rsidP="00FC0B83"/>
          <w:p w14:paraId="75449E72" w14:textId="77777777" w:rsidR="00516CBD" w:rsidRDefault="00516CBD" w:rsidP="00FC0B83"/>
          <w:p w14:paraId="06E4AE89" w14:textId="77777777" w:rsidR="00516CBD" w:rsidRDefault="00516CBD" w:rsidP="00FC0B83"/>
          <w:p w14:paraId="74A572CA" w14:textId="77777777" w:rsidR="00516CBD" w:rsidRDefault="00516CBD" w:rsidP="00FC0B83"/>
          <w:p w14:paraId="2D49D4C3" w14:textId="77777777" w:rsidR="00516CBD" w:rsidRDefault="00516CBD" w:rsidP="00FC0B83"/>
          <w:p w14:paraId="742C87AA" w14:textId="77777777" w:rsidR="00516CBD" w:rsidRDefault="00516CBD" w:rsidP="00FC0B83"/>
          <w:p w14:paraId="7D8C057E" w14:textId="77777777" w:rsidR="00516CBD" w:rsidRDefault="00516CBD" w:rsidP="00FC0B83"/>
          <w:p w14:paraId="5EFBF07F" w14:textId="77777777" w:rsidR="00516CBD" w:rsidRDefault="00516CBD" w:rsidP="00FC0B83"/>
          <w:p w14:paraId="57C7577D" w14:textId="77777777" w:rsidR="00516CBD" w:rsidRDefault="00516CBD" w:rsidP="00FC0B83"/>
          <w:p w14:paraId="25CDAB88" w14:textId="77777777" w:rsidR="00516CBD" w:rsidRDefault="00516CBD" w:rsidP="00FC0B83"/>
          <w:p w14:paraId="7A77D02D" w14:textId="77777777" w:rsidR="00516CBD" w:rsidRDefault="00516CBD" w:rsidP="00FC0B83"/>
          <w:p w14:paraId="35A30909" w14:textId="5E3A37B4" w:rsidR="00516CBD" w:rsidRPr="00A57E78" w:rsidRDefault="00516CBD" w:rsidP="00FC0B83"/>
        </w:tc>
      </w:tr>
      <w:tr w:rsidR="00516CBD" w:rsidRPr="00E25D78" w14:paraId="72931D42" w14:textId="4A9E7CD4" w:rsidTr="00310738">
        <w:trPr>
          <w:trHeight w:val="2999"/>
        </w:trPr>
        <w:tc>
          <w:tcPr>
            <w:tcW w:w="2972" w:type="dxa"/>
            <w:shd w:val="clear" w:color="auto" w:fill="FFFFFF" w:themeFill="background1"/>
            <w:tcMar>
              <w:top w:w="57" w:type="dxa"/>
              <w:bottom w:w="57" w:type="dxa"/>
            </w:tcMar>
          </w:tcPr>
          <w:p w14:paraId="2BAE04B1" w14:textId="04D032AD" w:rsidR="00516CBD" w:rsidRDefault="00516CBD" w:rsidP="006F466F">
            <w:r>
              <w:t xml:space="preserve">For all children to read regularly at home and develop a love of reading </w:t>
            </w:r>
          </w:p>
          <w:p w14:paraId="4DF6B891" w14:textId="77777777" w:rsidR="00516CBD" w:rsidRDefault="00516CBD" w:rsidP="006F466F"/>
          <w:p w14:paraId="057C644D" w14:textId="77777777" w:rsidR="00516CBD" w:rsidRDefault="00516CBD" w:rsidP="006F466F">
            <w:r>
              <w:t xml:space="preserve">Improved progress in reading across the school for all groups of learners </w:t>
            </w:r>
          </w:p>
          <w:p w14:paraId="4E2DA6CB" w14:textId="77777777" w:rsidR="00516CBD" w:rsidRDefault="00516CBD" w:rsidP="006F466F"/>
          <w:p w14:paraId="15E4FC1F" w14:textId="3BD6D4D0" w:rsidR="00516CBD" w:rsidRPr="004613AC" w:rsidRDefault="00516CBD" w:rsidP="006F466F">
            <w:r>
              <w:t xml:space="preserve">Improved outcomes for reading at the end of Key Stages. </w:t>
            </w:r>
          </w:p>
        </w:tc>
        <w:tc>
          <w:tcPr>
            <w:tcW w:w="2693" w:type="dxa"/>
            <w:shd w:val="clear" w:color="auto" w:fill="FFFFFF" w:themeFill="background1"/>
            <w:tcMar>
              <w:top w:w="57" w:type="dxa"/>
              <w:bottom w:w="57" w:type="dxa"/>
            </w:tcMar>
          </w:tcPr>
          <w:p w14:paraId="5AE6ADD3" w14:textId="77777777" w:rsidR="00516CBD" w:rsidRDefault="00516CBD" w:rsidP="006F466F">
            <w:r>
              <w:t xml:space="preserve">Purchasing of Additional resources to </w:t>
            </w:r>
            <w:r w:rsidRPr="004613AC">
              <w:t>improve Reading book areas</w:t>
            </w:r>
            <w:r>
              <w:t xml:space="preserve">. </w:t>
            </w:r>
          </w:p>
          <w:p w14:paraId="5EA75C34" w14:textId="77777777" w:rsidR="00516CBD" w:rsidRDefault="00516CBD" w:rsidP="006F466F"/>
          <w:p w14:paraId="179B611D" w14:textId="77777777" w:rsidR="00516CBD" w:rsidRDefault="00516CBD" w:rsidP="006F466F">
            <w:r>
              <w:t xml:space="preserve">TAs responsible for creating book corners that is stimulating and organised – so that children choose to read and develop a love of reading. </w:t>
            </w:r>
          </w:p>
          <w:p w14:paraId="3EE95380" w14:textId="77777777" w:rsidR="00516CBD" w:rsidRDefault="00516CBD" w:rsidP="006F466F"/>
          <w:p w14:paraId="183537A9" w14:textId="77777777" w:rsidR="00516CBD" w:rsidRDefault="00516CBD" w:rsidP="006F466F"/>
          <w:p w14:paraId="0CA8FE24" w14:textId="0AF0CA29" w:rsidR="00516CBD" w:rsidRPr="004613AC" w:rsidRDefault="00516CBD" w:rsidP="006F466F"/>
        </w:tc>
        <w:tc>
          <w:tcPr>
            <w:tcW w:w="2665" w:type="dxa"/>
            <w:shd w:val="clear" w:color="auto" w:fill="FFFFFF" w:themeFill="background1"/>
            <w:tcMar>
              <w:top w:w="57" w:type="dxa"/>
              <w:bottom w:w="57" w:type="dxa"/>
            </w:tcMar>
          </w:tcPr>
          <w:p w14:paraId="7331B6C4" w14:textId="77777777" w:rsidR="00516CBD" w:rsidRDefault="00516CBD" w:rsidP="006F466F">
            <w:r>
              <w:t xml:space="preserve">We want reading to become an activity of pleasure with all children. </w:t>
            </w:r>
          </w:p>
          <w:p w14:paraId="4A2A6C7D" w14:textId="2FCAB584" w:rsidR="00516CBD" w:rsidRPr="004613AC" w:rsidRDefault="00516CBD" w:rsidP="006F466F">
            <w:r>
              <w:t xml:space="preserve">We aim to improve book corners to make these more inviting for children. </w:t>
            </w:r>
          </w:p>
        </w:tc>
        <w:tc>
          <w:tcPr>
            <w:tcW w:w="2126" w:type="dxa"/>
            <w:shd w:val="clear" w:color="auto" w:fill="FFFFFF" w:themeFill="background1"/>
            <w:tcMar>
              <w:top w:w="57" w:type="dxa"/>
              <w:bottom w:w="57" w:type="dxa"/>
            </w:tcMar>
          </w:tcPr>
          <w:p w14:paraId="4682F10A" w14:textId="48EAEEFB" w:rsidR="00516CBD" w:rsidRDefault="00516CBD" w:rsidP="006F466F">
            <w:r>
              <w:t xml:space="preserve">Book corners will be appraised and targets have been set as part of TA appraisal. </w:t>
            </w:r>
          </w:p>
          <w:p w14:paraId="687E1F2B" w14:textId="77777777" w:rsidR="00516CBD" w:rsidRDefault="00516CBD" w:rsidP="006F466F"/>
          <w:p w14:paraId="54D34692" w14:textId="77777777" w:rsidR="00516CBD" w:rsidRDefault="00516CBD" w:rsidP="006F466F">
            <w:r>
              <w:t xml:space="preserve">Children’s reading records are monitored every day to ensure that they are reading at least 5 days a week. </w:t>
            </w:r>
          </w:p>
          <w:p w14:paraId="6E7C1FF3" w14:textId="77777777" w:rsidR="00516CBD" w:rsidRDefault="00516CBD" w:rsidP="006F466F"/>
          <w:p w14:paraId="5890E734" w14:textId="004FE0C8" w:rsidR="00516CBD" w:rsidRPr="004613AC" w:rsidRDefault="00516CBD" w:rsidP="006F466F">
            <w:r>
              <w:t xml:space="preserve">Children will be self-selecting and choosing to go the class book area/s </w:t>
            </w:r>
          </w:p>
        </w:tc>
        <w:tc>
          <w:tcPr>
            <w:tcW w:w="1418" w:type="dxa"/>
            <w:shd w:val="clear" w:color="auto" w:fill="FFFFFF" w:themeFill="background1"/>
          </w:tcPr>
          <w:p w14:paraId="4A029007" w14:textId="3FB941B1" w:rsidR="00516CBD" w:rsidRPr="004613AC" w:rsidRDefault="00516CBD" w:rsidP="006F466F">
            <w:r w:rsidRPr="000C2DC3">
              <w:t xml:space="preserve">Literacy Subject leader/s </w:t>
            </w:r>
          </w:p>
        </w:tc>
        <w:tc>
          <w:tcPr>
            <w:tcW w:w="1134" w:type="dxa"/>
            <w:shd w:val="clear" w:color="auto" w:fill="FFFFFF" w:themeFill="background1"/>
          </w:tcPr>
          <w:p w14:paraId="4119FEA3" w14:textId="77777777" w:rsidR="00516CBD" w:rsidRPr="00A57E78" w:rsidRDefault="00516CBD" w:rsidP="006F466F">
            <w:r w:rsidRPr="00A57E78">
              <w:t xml:space="preserve">On a Termly basis </w:t>
            </w:r>
          </w:p>
          <w:p w14:paraId="1D4A9D2A" w14:textId="77777777" w:rsidR="00516CBD" w:rsidRDefault="00516CBD" w:rsidP="006F466F">
            <w:pPr>
              <w:rPr>
                <w:color w:val="00B050"/>
              </w:rPr>
            </w:pPr>
          </w:p>
          <w:p w14:paraId="77DEE66D" w14:textId="0AB60203" w:rsidR="00516CBD" w:rsidRDefault="00516CBD" w:rsidP="006F466F">
            <w:pPr>
              <w:rPr>
                <w:color w:val="00B050"/>
              </w:rPr>
            </w:pPr>
            <w:r>
              <w:rPr>
                <w:color w:val="00B050"/>
              </w:rPr>
              <w:t>Approx. cost £2000</w:t>
            </w:r>
          </w:p>
          <w:p w14:paraId="3D3ADC3C" w14:textId="77777777" w:rsidR="00516CBD" w:rsidRDefault="00516CBD" w:rsidP="006F466F">
            <w:pPr>
              <w:rPr>
                <w:color w:val="00B050"/>
              </w:rPr>
            </w:pPr>
          </w:p>
          <w:p w14:paraId="5F5C4A16" w14:textId="527C27F4" w:rsidR="00516CBD" w:rsidRPr="004613AC" w:rsidRDefault="00516CBD" w:rsidP="006F466F"/>
        </w:tc>
        <w:tc>
          <w:tcPr>
            <w:tcW w:w="2551" w:type="dxa"/>
            <w:shd w:val="clear" w:color="auto" w:fill="FFFFFF" w:themeFill="background1"/>
          </w:tcPr>
          <w:p w14:paraId="0AEAE5BE" w14:textId="6FDCFAAB" w:rsidR="00516CBD" w:rsidRDefault="00C8255B" w:rsidP="006F466F">
            <w:r>
              <w:t xml:space="preserve">84 % of children at ARE in whole school at end of year- </w:t>
            </w:r>
          </w:p>
          <w:p w14:paraId="5919B28D" w14:textId="77777777" w:rsidR="006F6017" w:rsidRDefault="006F6017" w:rsidP="006F6017"/>
          <w:p w14:paraId="2E2CB3DF" w14:textId="3DD2BFED" w:rsidR="006F6017" w:rsidRDefault="006F6017" w:rsidP="006F6017">
            <w:r>
              <w:t>End of KS1 results 2017- 80 % ARE</w:t>
            </w:r>
          </w:p>
          <w:p w14:paraId="6ED3C0E4" w14:textId="13C31394" w:rsidR="006F6017" w:rsidRDefault="006F6017" w:rsidP="006F6017">
            <w:r>
              <w:t>2018- 79% ARE</w:t>
            </w:r>
          </w:p>
          <w:p w14:paraId="1540DBE5" w14:textId="77777777" w:rsidR="006F6017" w:rsidRDefault="006F6017" w:rsidP="006F466F"/>
          <w:p w14:paraId="39A642F6" w14:textId="6F044349" w:rsidR="006F6017" w:rsidRDefault="006F6017" w:rsidP="006F466F">
            <w:r>
              <w:t>End of KS2  results 2017- 57 % ARE</w:t>
            </w:r>
          </w:p>
          <w:p w14:paraId="3D27B3B2" w14:textId="386C980A" w:rsidR="006F6017" w:rsidRPr="00A57E78" w:rsidRDefault="006F6017" w:rsidP="006F466F">
            <w:r>
              <w:t>2018- 71% ARE</w:t>
            </w:r>
          </w:p>
        </w:tc>
      </w:tr>
      <w:tr w:rsidR="00516CBD" w:rsidRPr="00E25D78" w14:paraId="12D230E1" w14:textId="372595F9" w:rsidTr="00310738">
        <w:trPr>
          <w:trHeight w:hRule="exact" w:val="3892"/>
        </w:trPr>
        <w:tc>
          <w:tcPr>
            <w:tcW w:w="2972" w:type="dxa"/>
            <w:shd w:val="clear" w:color="auto" w:fill="FFFFFF" w:themeFill="background1"/>
            <w:tcMar>
              <w:top w:w="57" w:type="dxa"/>
              <w:bottom w:w="57" w:type="dxa"/>
            </w:tcMar>
          </w:tcPr>
          <w:p w14:paraId="4166EE3D" w14:textId="553D67FA" w:rsidR="00516CBD" w:rsidRDefault="00516CBD" w:rsidP="006F466F">
            <w:r w:rsidRPr="006F466F">
              <w:lastRenderedPageBreak/>
              <w:t xml:space="preserve">Increase the engagement of parents some of whom are the most difficult to reach.  </w:t>
            </w:r>
          </w:p>
          <w:p w14:paraId="2113C0DA" w14:textId="77777777" w:rsidR="00516CBD" w:rsidRDefault="00516CBD" w:rsidP="006F466F"/>
          <w:p w14:paraId="37A04A13" w14:textId="24CE8011" w:rsidR="00516CBD" w:rsidRDefault="00516CBD" w:rsidP="006F466F">
            <w:r w:rsidRPr="006F5B6B">
              <w:t>Children of targeted families will make progress and the gap between PP and Non-PP will reduce and close</w:t>
            </w:r>
          </w:p>
          <w:p w14:paraId="7D3B14E6" w14:textId="77777777" w:rsidR="00516CBD" w:rsidRDefault="00516CBD" w:rsidP="006F466F"/>
          <w:p w14:paraId="272A36B5" w14:textId="135A3362" w:rsidR="00516CBD" w:rsidRDefault="00516CBD" w:rsidP="006F466F">
            <w:pPr>
              <w:rPr>
                <w:rFonts w:ascii="Arial" w:hAnsi="Arial" w:cs="Arial"/>
                <w:sz w:val="18"/>
                <w:szCs w:val="18"/>
              </w:rPr>
            </w:pPr>
            <w:r>
              <w:t>Parents increasingly more confident to supporting their child at home with school work</w:t>
            </w:r>
            <w:r>
              <w:rPr>
                <w:rFonts w:ascii="Arial" w:hAnsi="Arial" w:cs="Arial"/>
                <w:sz w:val="18"/>
                <w:szCs w:val="18"/>
              </w:rPr>
              <w:t xml:space="preserve"> </w:t>
            </w:r>
          </w:p>
          <w:p w14:paraId="7795F7A6" w14:textId="77777777" w:rsidR="00516CBD" w:rsidRDefault="00516CBD" w:rsidP="006F466F">
            <w:pPr>
              <w:rPr>
                <w:rFonts w:ascii="Arial" w:hAnsi="Arial" w:cs="Arial"/>
                <w:sz w:val="18"/>
                <w:szCs w:val="18"/>
              </w:rPr>
            </w:pPr>
          </w:p>
          <w:p w14:paraId="4F4A8CF8" w14:textId="77777777" w:rsidR="00516CBD" w:rsidRDefault="00516CBD" w:rsidP="006F466F">
            <w:pPr>
              <w:rPr>
                <w:rFonts w:ascii="Arial" w:hAnsi="Arial" w:cs="Arial"/>
                <w:sz w:val="18"/>
                <w:szCs w:val="18"/>
              </w:rPr>
            </w:pPr>
          </w:p>
          <w:p w14:paraId="45243575" w14:textId="13465EE8" w:rsidR="00516CBD" w:rsidRDefault="00516CBD" w:rsidP="006F466F">
            <w:pPr>
              <w:rPr>
                <w:rFonts w:ascii="Arial" w:hAnsi="Arial" w:cs="Arial"/>
                <w:sz w:val="18"/>
                <w:szCs w:val="18"/>
              </w:rPr>
            </w:pPr>
          </w:p>
        </w:tc>
        <w:tc>
          <w:tcPr>
            <w:tcW w:w="2693" w:type="dxa"/>
            <w:shd w:val="clear" w:color="auto" w:fill="FFFFFF" w:themeFill="background1"/>
            <w:tcMar>
              <w:top w:w="57" w:type="dxa"/>
              <w:bottom w:w="57" w:type="dxa"/>
            </w:tcMar>
          </w:tcPr>
          <w:p w14:paraId="67ADD2F4" w14:textId="77777777" w:rsidR="00516CBD" w:rsidRDefault="00516CBD" w:rsidP="006F466F">
            <w:r w:rsidRPr="006F466F">
              <w:t xml:space="preserve">Targeted parents Meetings </w:t>
            </w:r>
          </w:p>
          <w:p w14:paraId="2B7C372F" w14:textId="77777777" w:rsidR="00516CBD" w:rsidRDefault="00516CBD" w:rsidP="006F466F">
            <w:r>
              <w:t xml:space="preserve">Throughout the academic year including: </w:t>
            </w:r>
          </w:p>
          <w:p w14:paraId="34803E02" w14:textId="77777777" w:rsidR="00516CBD" w:rsidRDefault="00516CBD" w:rsidP="006F466F">
            <w:r>
              <w:t>Reading workshops</w:t>
            </w:r>
          </w:p>
          <w:p w14:paraId="0AB66BD8" w14:textId="77777777" w:rsidR="00516CBD" w:rsidRDefault="00516CBD" w:rsidP="006F466F">
            <w:r>
              <w:t xml:space="preserve">Phonics workshops </w:t>
            </w:r>
          </w:p>
          <w:p w14:paraId="15AB6CF6" w14:textId="77777777" w:rsidR="00516CBD" w:rsidRDefault="00516CBD" w:rsidP="006F466F">
            <w:r>
              <w:t xml:space="preserve">Early Writing workshops </w:t>
            </w:r>
          </w:p>
          <w:p w14:paraId="7E8624C4" w14:textId="77777777" w:rsidR="00516CBD" w:rsidRDefault="00516CBD" w:rsidP="006F466F">
            <w:r>
              <w:t>Writing workshops</w:t>
            </w:r>
          </w:p>
          <w:p w14:paraId="7EBDB752" w14:textId="282B7525" w:rsidR="00516CBD" w:rsidRDefault="00516CBD" w:rsidP="006F466F">
            <w:r>
              <w:t xml:space="preserve">Growth Mindset workshops </w:t>
            </w:r>
          </w:p>
          <w:p w14:paraId="21C280FC" w14:textId="17C72A60" w:rsidR="00516CBD" w:rsidRDefault="00516CBD" w:rsidP="006F466F">
            <w:r>
              <w:t>Workshops for Young Carers and their parents</w:t>
            </w:r>
          </w:p>
          <w:p w14:paraId="4D45B8AE" w14:textId="77777777" w:rsidR="00516CBD" w:rsidRDefault="00516CBD" w:rsidP="006F466F"/>
          <w:p w14:paraId="19239569" w14:textId="5B3C7101" w:rsidR="00516CBD" w:rsidRDefault="00516CBD" w:rsidP="006F466F">
            <w:pPr>
              <w:rPr>
                <w:rFonts w:ascii="Arial" w:hAnsi="Arial" w:cs="Arial"/>
                <w:sz w:val="18"/>
                <w:szCs w:val="18"/>
              </w:rPr>
            </w:pPr>
            <w:r>
              <w:t>To provide a crèche for a number of these events to support parental engagement</w:t>
            </w:r>
          </w:p>
        </w:tc>
        <w:tc>
          <w:tcPr>
            <w:tcW w:w="2665" w:type="dxa"/>
            <w:shd w:val="clear" w:color="auto" w:fill="FFFFFF" w:themeFill="background1"/>
            <w:tcMar>
              <w:top w:w="57" w:type="dxa"/>
              <w:bottom w:w="57" w:type="dxa"/>
            </w:tcMar>
          </w:tcPr>
          <w:p w14:paraId="69FE2F40" w14:textId="6073C6FC" w:rsidR="00516CBD" w:rsidRDefault="00516CBD" w:rsidP="004D0670">
            <w:r w:rsidRPr="00C8586E">
              <w:t xml:space="preserve">EEF toolkit demonstrates that interventions </w:t>
            </w:r>
            <w:r>
              <w:t>used to target parental involvement can s</w:t>
            </w:r>
            <w:r w:rsidRPr="00C8586E">
              <w:t xml:space="preserve">eek to improve attainment </w:t>
            </w:r>
            <w:r>
              <w:t xml:space="preserve">in children </w:t>
            </w:r>
            <w:r w:rsidRPr="00C8586E">
              <w:t xml:space="preserve">by </w:t>
            </w:r>
            <w:r>
              <w:t xml:space="preserve">Approx. 3 months </w:t>
            </w:r>
          </w:p>
          <w:p w14:paraId="3CDB0EA5" w14:textId="77777777" w:rsidR="00516CBD" w:rsidRDefault="00516CBD" w:rsidP="004D0670"/>
          <w:p w14:paraId="052790B3" w14:textId="6295C326" w:rsidR="00516CBD" w:rsidRPr="004D0670" w:rsidRDefault="00516CBD" w:rsidP="004D0670">
            <w:r>
              <w:t xml:space="preserve">Supporting parents to attend family learning </w:t>
            </w:r>
            <w:r w:rsidRPr="004D0670">
              <w:t>sessions</w:t>
            </w:r>
            <w:r>
              <w:t xml:space="preserve"> will increase parental engagement </w:t>
            </w:r>
            <w:r w:rsidRPr="004D0670">
              <w:t>in</w:t>
            </w:r>
            <w:r>
              <w:t xml:space="preserve"> their child’s learning. </w:t>
            </w:r>
          </w:p>
        </w:tc>
        <w:tc>
          <w:tcPr>
            <w:tcW w:w="2126" w:type="dxa"/>
            <w:shd w:val="clear" w:color="auto" w:fill="FFFFFF" w:themeFill="background1"/>
            <w:tcMar>
              <w:top w:w="57" w:type="dxa"/>
              <w:bottom w:w="57" w:type="dxa"/>
            </w:tcMar>
          </w:tcPr>
          <w:p w14:paraId="0DDA3946" w14:textId="441D3A25" w:rsidR="00516CBD" w:rsidRPr="006F5B6B" w:rsidRDefault="00516CBD" w:rsidP="006F466F">
            <w:r w:rsidRPr="006F5B6B">
              <w:t xml:space="preserve">Monitor uptake of workshops by children entitled to PPG </w:t>
            </w:r>
            <w:r>
              <w:t xml:space="preserve">to ensure that parents are attending. </w:t>
            </w:r>
          </w:p>
          <w:p w14:paraId="68B4751B" w14:textId="77777777" w:rsidR="00516CBD" w:rsidRPr="006F5B6B" w:rsidRDefault="00516CBD" w:rsidP="006F466F"/>
          <w:p w14:paraId="59E6D54E" w14:textId="0C115CCD" w:rsidR="00516CBD" w:rsidRPr="006F5B6B" w:rsidRDefault="00516CBD" w:rsidP="006F466F"/>
        </w:tc>
        <w:tc>
          <w:tcPr>
            <w:tcW w:w="1418" w:type="dxa"/>
            <w:shd w:val="clear" w:color="auto" w:fill="FFFFFF" w:themeFill="background1"/>
          </w:tcPr>
          <w:p w14:paraId="0791E69C" w14:textId="6DFD6CF0" w:rsidR="00516CBD" w:rsidRPr="006F5B6B" w:rsidRDefault="00516CBD" w:rsidP="006F466F">
            <w:r w:rsidRPr="006F5B6B">
              <w:t>PPG leader</w:t>
            </w:r>
          </w:p>
        </w:tc>
        <w:tc>
          <w:tcPr>
            <w:tcW w:w="1134" w:type="dxa"/>
            <w:shd w:val="clear" w:color="auto" w:fill="FFFFFF" w:themeFill="background1"/>
          </w:tcPr>
          <w:p w14:paraId="291F6C25" w14:textId="77777777" w:rsidR="00516CBD" w:rsidRDefault="00516CBD" w:rsidP="006F466F">
            <w:r w:rsidRPr="006F5B6B">
              <w:t xml:space="preserve">After each workshop </w:t>
            </w:r>
          </w:p>
          <w:p w14:paraId="35849FC8" w14:textId="77777777" w:rsidR="00516CBD" w:rsidRDefault="00516CBD" w:rsidP="006F466F"/>
          <w:p w14:paraId="36EF1F1A" w14:textId="75464AF3" w:rsidR="00516CBD" w:rsidRPr="0054770B" w:rsidRDefault="00516CBD" w:rsidP="006F466F">
            <w:pPr>
              <w:rPr>
                <w:color w:val="00B050"/>
              </w:rPr>
            </w:pPr>
            <w:r w:rsidRPr="0054770B">
              <w:rPr>
                <w:color w:val="00B050"/>
              </w:rPr>
              <w:t xml:space="preserve">Approx. cost £1000 for workshops </w:t>
            </w:r>
          </w:p>
          <w:p w14:paraId="359A4530" w14:textId="77777777" w:rsidR="00516CBD" w:rsidRPr="0054770B" w:rsidRDefault="00516CBD" w:rsidP="006F466F">
            <w:pPr>
              <w:rPr>
                <w:color w:val="00B050"/>
              </w:rPr>
            </w:pPr>
          </w:p>
          <w:p w14:paraId="7A5D1DD9" w14:textId="77777777" w:rsidR="00516CBD" w:rsidRPr="0054770B" w:rsidRDefault="00516CBD" w:rsidP="006F466F">
            <w:pPr>
              <w:rPr>
                <w:color w:val="00B050"/>
              </w:rPr>
            </w:pPr>
          </w:p>
          <w:p w14:paraId="034896EA" w14:textId="614EFEBF" w:rsidR="00516CBD" w:rsidRPr="006F5B6B" w:rsidRDefault="00516CBD" w:rsidP="006F466F">
            <w:r w:rsidRPr="0054770B">
              <w:rPr>
                <w:color w:val="00B050"/>
              </w:rPr>
              <w:t xml:space="preserve">£500 monitoring of uptake </w:t>
            </w:r>
          </w:p>
        </w:tc>
        <w:tc>
          <w:tcPr>
            <w:tcW w:w="2551" w:type="dxa"/>
            <w:shd w:val="clear" w:color="auto" w:fill="FFFFFF" w:themeFill="background1"/>
          </w:tcPr>
          <w:p w14:paraId="37F730EC" w14:textId="04400168" w:rsidR="00516CBD" w:rsidRPr="006F5B6B" w:rsidRDefault="009544C0" w:rsidP="006F466F">
            <w:r>
              <w:t xml:space="preserve">On-going </w:t>
            </w:r>
          </w:p>
        </w:tc>
      </w:tr>
      <w:tr w:rsidR="00516CBD" w:rsidRPr="00E25D78" w14:paraId="13B8152C" w14:textId="211CA1CE" w:rsidTr="00310738">
        <w:trPr>
          <w:trHeight w:hRule="exact" w:val="5312"/>
        </w:trPr>
        <w:tc>
          <w:tcPr>
            <w:tcW w:w="2972" w:type="dxa"/>
            <w:shd w:val="clear" w:color="auto" w:fill="FFFFFF" w:themeFill="background1"/>
            <w:tcMar>
              <w:top w:w="57" w:type="dxa"/>
              <w:bottom w:w="57" w:type="dxa"/>
            </w:tcMar>
          </w:tcPr>
          <w:p w14:paraId="1837D355" w14:textId="30B3176E" w:rsidR="00516CBD" w:rsidRPr="004D0670" w:rsidRDefault="00516CBD" w:rsidP="0077288F">
            <w:r w:rsidRPr="004D0670">
              <w:t xml:space="preserve">All boys, specifically those entitled to PPG will make accelerated progress </w:t>
            </w:r>
          </w:p>
          <w:p w14:paraId="6196AF99" w14:textId="77777777" w:rsidR="00516CBD" w:rsidRPr="004D0670" w:rsidRDefault="00516CBD" w:rsidP="0077288F"/>
          <w:p w14:paraId="4A72530A" w14:textId="1870D470" w:rsidR="00516CBD" w:rsidRPr="004D0670" w:rsidRDefault="00516CBD" w:rsidP="004D0670">
            <w:r w:rsidRPr="004D0670">
              <w:t xml:space="preserve">The gap between boys and girls in writing will reduce </w:t>
            </w:r>
          </w:p>
        </w:tc>
        <w:tc>
          <w:tcPr>
            <w:tcW w:w="2693" w:type="dxa"/>
            <w:shd w:val="clear" w:color="auto" w:fill="FFFFFF" w:themeFill="background1"/>
            <w:tcMar>
              <w:top w:w="57" w:type="dxa"/>
              <w:bottom w:w="57" w:type="dxa"/>
            </w:tcMar>
          </w:tcPr>
          <w:p w14:paraId="5BC3DEEC" w14:textId="77777777" w:rsidR="00516CBD" w:rsidRDefault="00516CBD" w:rsidP="0077288F">
            <w:r w:rsidRPr="00771D2F">
              <w:t xml:space="preserve">Use of Literacy Lead to support the acceleration of progress in </w:t>
            </w:r>
            <w:r>
              <w:t xml:space="preserve">Boys writing. </w:t>
            </w:r>
          </w:p>
          <w:p w14:paraId="044BEEA9" w14:textId="77777777" w:rsidR="00516CBD" w:rsidRDefault="00516CBD" w:rsidP="0077288F"/>
          <w:p w14:paraId="1307BE67" w14:textId="77777777" w:rsidR="00516CBD" w:rsidRDefault="00516CBD" w:rsidP="0077288F">
            <w:r>
              <w:t xml:space="preserve">Literacy leader will collate 2 writing portfolios from each class in KS1 and KS2. They will be monitored every two weeks with specific feedback provided. Clear targets set that will enable misconceptions to be addressed as well as allowing targets to be set that will enable children to make progress. </w:t>
            </w:r>
          </w:p>
          <w:p w14:paraId="0EE1476E" w14:textId="77777777" w:rsidR="00516CBD" w:rsidRDefault="00516CBD" w:rsidP="0077288F"/>
          <w:p w14:paraId="1EE88AE4" w14:textId="5649591D" w:rsidR="00516CBD" w:rsidRPr="006F466F" w:rsidRDefault="00516CBD" w:rsidP="0077288F">
            <w:r>
              <w:t xml:space="preserve">Two portfolios: both boys of whom PP will be a focus. </w:t>
            </w:r>
          </w:p>
        </w:tc>
        <w:tc>
          <w:tcPr>
            <w:tcW w:w="2665" w:type="dxa"/>
            <w:shd w:val="clear" w:color="auto" w:fill="FFFFFF" w:themeFill="background1"/>
            <w:tcMar>
              <w:top w:w="57" w:type="dxa"/>
              <w:bottom w:w="57" w:type="dxa"/>
            </w:tcMar>
          </w:tcPr>
          <w:p w14:paraId="5A2501A7" w14:textId="36A1DEB7" w:rsidR="00516CBD" w:rsidRPr="006F466F" w:rsidRDefault="00516CBD" w:rsidP="0077288F">
            <w:r>
              <w:t xml:space="preserve">EEF Toolkit demonstrates that </w:t>
            </w:r>
            <w:r w:rsidRPr="00BA79C0">
              <w:t xml:space="preserve">Feedback </w:t>
            </w:r>
            <w:r>
              <w:t xml:space="preserve">which </w:t>
            </w:r>
            <w:r w:rsidRPr="00BA79C0">
              <w:t>redirects or refocuses either the teacher’s or the learner’s actions to achieve a goal, by aligning effort and activity with an outcome</w:t>
            </w:r>
            <w:r>
              <w:t xml:space="preserve"> can have a positive effect of 8 months + on the learner. </w:t>
            </w:r>
          </w:p>
        </w:tc>
        <w:tc>
          <w:tcPr>
            <w:tcW w:w="2126" w:type="dxa"/>
            <w:shd w:val="clear" w:color="auto" w:fill="FFFFFF" w:themeFill="background1"/>
            <w:tcMar>
              <w:top w:w="57" w:type="dxa"/>
              <w:bottom w:w="57" w:type="dxa"/>
            </w:tcMar>
          </w:tcPr>
          <w:p w14:paraId="58BD3FAE" w14:textId="27DCED3A" w:rsidR="00516CBD" w:rsidRPr="006F466F" w:rsidRDefault="00516CBD" w:rsidP="0077288F">
            <w:r>
              <w:t xml:space="preserve">Timetabled session for Literacy Lead to be released from class to monitor portfolios and provide personalised feedback. </w:t>
            </w:r>
          </w:p>
        </w:tc>
        <w:tc>
          <w:tcPr>
            <w:tcW w:w="1418" w:type="dxa"/>
            <w:shd w:val="clear" w:color="auto" w:fill="FFFFFF" w:themeFill="background1"/>
          </w:tcPr>
          <w:p w14:paraId="61858C15" w14:textId="113657BC" w:rsidR="00516CBD" w:rsidRDefault="00516CBD" w:rsidP="0077288F">
            <w:r>
              <w:t>Literacy lead</w:t>
            </w:r>
          </w:p>
          <w:p w14:paraId="6CD07334" w14:textId="77777777" w:rsidR="00516CBD" w:rsidRDefault="00516CBD" w:rsidP="0077288F">
            <w:r>
              <w:t>HT/DHT</w:t>
            </w:r>
          </w:p>
          <w:p w14:paraId="13E07CAB" w14:textId="77777777" w:rsidR="00516CBD" w:rsidRDefault="00516CBD" w:rsidP="0077288F"/>
          <w:p w14:paraId="6F40D225" w14:textId="6E24BA95" w:rsidR="00516CBD" w:rsidRPr="004D0670" w:rsidRDefault="00516CBD" w:rsidP="0077288F"/>
        </w:tc>
        <w:tc>
          <w:tcPr>
            <w:tcW w:w="1134" w:type="dxa"/>
            <w:shd w:val="clear" w:color="auto" w:fill="FFFFFF" w:themeFill="background1"/>
          </w:tcPr>
          <w:p w14:paraId="3B928B07" w14:textId="77777777" w:rsidR="00516CBD" w:rsidRPr="004D0670" w:rsidRDefault="00516CBD" w:rsidP="0077288F">
            <w:r w:rsidRPr="004D0670">
              <w:t xml:space="preserve">Termly monitoring </w:t>
            </w:r>
          </w:p>
          <w:p w14:paraId="2BB22A00" w14:textId="77777777" w:rsidR="00516CBD" w:rsidRPr="004D0670" w:rsidRDefault="00516CBD" w:rsidP="0077288F"/>
          <w:p w14:paraId="261B5974" w14:textId="77777777" w:rsidR="00516CBD" w:rsidRDefault="00516CBD" w:rsidP="0077288F">
            <w:pPr>
              <w:rPr>
                <w:color w:val="00B050"/>
              </w:rPr>
            </w:pPr>
            <w:r w:rsidRPr="004D0670">
              <w:rPr>
                <w:color w:val="00B050"/>
              </w:rPr>
              <w:t xml:space="preserve">£500 monitoring and analysis of data </w:t>
            </w:r>
          </w:p>
          <w:p w14:paraId="02438CDD" w14:textId="77777777" w:rsidR="00516CBD" w:rsidRDefault="00516CBD" w:rsidP="0077288F">
            <w:pPr>
              <w:rPr>
                <w:color w:val="00B050"/>
              </w:rPr>
            </w:pPr>
          </w:p>
          <w:p w14:paraId="24CAD0C6" w14:textId="747FA5F7" w:rsidR="00516CBD" w:rsidRPr="004D0670" w:rsidRDefault="00516CBD" w:rsidP="0077288F">
            <w:r>
              <w:rPr>
                <w:color w:val="00B050"/>
              </w:rPr>
              <w:t xml:space="preserve">£2150 release from class </w:t>
            </w:r>
          </w:p>
        </w:tc>
        <w:tc>
          <w:tcPr>
            <w:tcW w:w="2551" w:type="dxa"/>
            <w:shd w:val="clear" w:color="auto" w:fill="FFFFFF" w:themeFill="background1"/>
          </w:tcPr>
          <w:p w14:paraId="2D44006C" w14:textId="77777777" w:rsidR="00516CBD" w:rsidRDefault="00516CBD" w:rsidP="0077288F"/>
          <w:p w14:paraId="01C0764E" w14:textId="77777777" w:rsidR="00C8255B" w:rsidRDefault="00C8255B" w:rsidP="0077288F"/>
          <w:p w14:paraId="6CABEF28" w14:textId="3FB23C47" w:rsidR="00C8255B" w:rsidRDefault="00C8255B" w:rsidP="0077288F">
            <w:r>
              <w:t>2018 Boys at ARE at end of year 74%</w:t>
            </w:r>
          </w:p>
          <w:p w14:paraId="78A8E7EF" w14:textId="77777777" w:rsidR="00C8255B" w:rsidRDefault="00C8255B" w:rsidP="0077288F">
            <w:r>
              <w:t>Girls at ARE at end of year at 85 gap 11%</w:t>
            </w:r>
          </w:p>
          <w:p w14:paraId="62782E08" w14:textId="0B896387" w:rsidR="00C8255B" w:rsidRPr="004D0670" w:rsidRDefault="00C8255B" w:rsidP="0077288F"/>
        </w:tc>
      </w:tr>
      <w:tr w:rsidR="00516CBD" w:rsidRPr="00E25D78" w14:paraId="71103578" w14:textId="378ACCB6" w:rsidTr="00310738">
        <w:trPr>
          <w:trHeight w:val="3194"/>
        </w:trPr>
        <w:tc>
          <w:tcPr>
            <w:tcW w:w="2972" w:type="dxa"/>
            <w:shd w:val="clear" w:color="auto" w:fill="FFFFFF" w:themeFill="background1"/>
            <w:tcMar>
              <w:top w:w="57" w:type="dxa"/>
              <w:bottom w:w="57" w:type="dxa"/>
            </w:tcMar>
          </w:tcPr>
          <w:p w14:paraId="368B83F1" w14:textId="24B3C9C5" w:rsidR="00516CBD" w:rsidRDefault="00516CBD" w:rsidP="006F466F">
            <w:r>
              <w:lastRenderedPageBreak/>
              <w:t xml:space="preserve">Improved assessment for all learners </w:t>
            </w:r>
            <w:r w:rsidRPr="000007EE">
              <w:t xml:space="preserve">across the EYFS </w:t>
            </w:r>
            <w:r>
              <w:t>which will enable</w:t>
            </w:r>
            <w:r w:rsidRPr="000007EE">
              <w:t xml:space="preserve"> gaps to be identified</w:t>
            </w:r>
            <w:r>
              <w:t xml:space="preserve"> and addressed </w:t>
            </w:r>
          </w:p>
          <w:p w14:paraId="1FDC3CEE" w14:textId="5F1A3DDE" w:rsidR="00516CBD" w:rsidRDefault="00516CBD" w:rsidP="006F466F"/>
          <w:p w14:paraId="167E2912" w14:textId="77777777" w:rsidR="00516CBD" w:rsidRDefault="00516CBD" w:rsidP="006F466F"/>
          <w:p w14:paraId="00FA4480" w14:textId="1C229561" w:rsidR="00516CBD" w:rsidRDefault="00516CBD" w:rsidP="006F466F">
            <w:r>
              <w:t>Children entitled to PPG will make accelerated progress</w:t>
            </w:r>
          </w:p>
          <w:p w14:paraId="0CC44B76" w14:textId="77777777" w:rsidR="00516CBD" w:rsidRPr="000007EE" w:rsidRDefault="00516CBD" w:rsidP="006F466F"/>
          <w:p w14:paraId="4F0478B1" w14:textId="77777777" w:rsidR="00516CBD" w:rsidRPr="000007EE" w:rsidRDefault="00516CBD" w:rsidP="006F466F"/>
          <w:p w14:paraId="0731B129" w14:textId="21518267" w:rsidR="00516CBD" w:rsidRPr="000007EE" w:rsidRDefault="00516CBD" w:rsidP="006F466F">
            <w:r w:rsidRPr="000007EE">
              <w:t xml:space="preserve"> </w:t>
            </w:r>
          </w:p>
        </w:tc>
        <w:tc>
          <w:tcPr>
            <w:tcW w:w="2693" w:type="dxa"/>
            <w:shd w:val="clear" w:color="auto" w:fill="FFFFFF" w:themeFill="background1"/>
            <w:tcMar>
              <w:top w:w="57" w:type="dxa"/>
              <w:bottom w:w="57" w:type="dxa"/>
            </w:tcMar>
          </w:tcPr>
          <w:p w14:paraId="18661424" w14:textId="7E9B7F3F" w:rsidR="00516CBD" w:rsidRPr="000007EE" w:rsidRDefault="00516CBD" w:rsidP="006F466F">
            <w:r w:rsidRPr="000007EE">
              <w:t>Small group of IPad  purchased for use in EYFS to improve assessment with improved gap analysis to inform learning opportuni</w:t>
            </w:r>
            <w:r>
              <w:t xml:space="preserve">ties linked to individual pupil needs and interests </w:t>
            </w:r>
          </w:p>
        </w:tc>
        <w:tc>
          <w:tcPr>
            <w:tcW w:w="2665" w:type="dxa"/>
            <w:shd w:val="clear" w:color="auto" w:fill="FFFFFF" w:themeFill="background1"/>
            <w:tcMar>
              <w:top w:w="57" w:type="dxa"/>
              <w:bottom w:w="57" w:type="dxa"/>
            </w:tcMar>
          </w:tcPr>
          <w:p w14:paraId="177B841F" w14:textId="77777777" w:rsidR="00516CBD" w:rsidRDefault="00516CBD" w:rsidP="00C07EA6">
            <w:r w:rsidRPr="0037205C">
              <w:t xml:space="preserve">Evidence from EFF </w:t>
            </w:r>
            <w:r>
              <w:t xml:space="preserve">toolkit </w:t>
            </w:r>
            <w:r w:rsidRPr="0037205C">
              <w:t>suggests that early year’s intervention is beneficial. On average, early years interventions have an impact of five additional months' progress, and appear to be particularly beneficial for children from low income families.</w:t>
            </w:r>
          </w:p>
          <w:p w14:paraId="1F1F5CEE" w14:textId="77777777" w:rsidR="00516CBD" w:rsidRPr="000007EE" w:rsidRDefault="00516CBD" w:rsidP="006F466F"/>
        </w:tc>
        <w:tc>
          <w:tcPr>
            <w:tcW w:w="2126" w:type="dxa"/>
            <w:shd w:val="clear" w:color="auto" w:fill="FFFFFF" w:themeFill="background1"/>
            <w:tcMar>
              <w:top w:w="57" w:type="dxa"/>
              <w:bottom w:w="57" w:type="dxa"/>
            </w:tcMar>
          </w:tcPr>
          <w:p w14:paraId="3E7F887E" w14:textId="546B05C3" w:rsidR="00516CBD" w:rsidRDefault="00516CBD" w:rsidP="00D52969">
            <w:r>
              <w:t xml:space="preserve">EYFS Lead to monitor quality and quantity of assessments made across the EYFS </w:t>
            </w:r>
          </w:p>
          <w:p w14:paraId="3DA414A1" w14:textId="77777777" w:rsidR="00516CBD" w:rsidRDefault="00516CBD" w:rsidP="00D52969"/>
          <w:p w14:paraId="5AB82992" w14:textId="77777777" w:rsidR="00516CBD" w:rsidRDefault="00516CBD" w:rsidP="00D52969">
            <w:r>
              <w:t>EYFS staff to monitor parental feedback provided for individual pupils.</w:t>
            </w:r>
          </w:p>
          <w:p w14:paraId="661FB202" w14:textId="77777777" w:rsidR="00516CBD" w:rsidRDefault="00516CBD" w:rsidP="00D52969"/>
          <w:p w14:paraId="68FCED1C" w14:textId="289FE3A2" w:rsidR="00516CBD" w:rsidRDefault="00516CBD" w:rsidP="00D52969">
            <w:r>
              <w:t>EYFS lead to train staff re: use of Tapestry on IPads</w:t>
            </w:r>
          </w:p>
          <w:p w14:paraId="4A214B13" w14:textId="77777777" w:rsidR="00516CBD" w:rsidRDefault="00516CBD" w:rsidP="00D52969"/>
          <w:p w14:paraId="113CE49D" w14:textId="7A49F410" w:rsidR="00516CBD" w:rsidRPr="000007EE" w:rsidRDefault="00516CBD" w:rsidP="00D52969">
            <w:r>
              <w:t>EYFS lead to analyse and evaluate data for all children in EYFS</w:t>
            </w:r>
          </w:p>
        </w:tc>
        <w:tc>
          <w:tcPr>
            <w:tcW w:w="1418" w:type="dxa"/>
            <w:shd w:val="clear" w:color="auto" w:fill="FFFFFF" w:themeFill="background1"/>
          </w:tcPr>
          <w:p w14:paraId="681B1FD1" w14:textId="5A0C84DD" w:rsidR="00516CBD" w:rsidRPr="000007EE" w:rsidRDefault="00516CBD" w:rsidP="006F466F">
            <w:r>
              <w:t>EYFS lead</w:t>
            </w:r>
          </w:p>
        </w:tc>
        <w:tc>
          <w:tcPr>
            <w:tcW w:w="1134" w:type="dxa"/>
            <w:shd w:val="clear" w:color="auto" w:fill="FFFFFF" w:themeFill="background1"/>
          </w:tcPr>
          <w:p w14:paraId="0224F3B1" w14:textId="2B4F9F52" w:rsidR="00516CBD" w:rsidRDefault="00516CBD" w:rsidP="006F466F">
            <w:r>
              <w:t xml:space="preserve">Termly </w:t>
            </w:r>
          </w:p>
          <w:p w14:paraId="5EA573BD" w14:textId="77777777" w:rsidR="00516CBD" w:rsidRDefault="00516CBD" w:rsidP="006F466F"/>
          <w:p w14:paraId="73A08B62" w14:textId="1CEB5D21" w:rsidR="00516CBD" w:rsidRPr="000007EE" w:rsidRDefault="00516CBD" w:rsidP="006F466F">
            <w:r w:rsidRPr="007D29FD">
              <w:rPr>
                <w:color w:val="00B050"/>
              </w:rPr>
              <w:t>Approx. cost £1900 for 6 IPads</w:t>
            </w:r>
          </w:p>
        </w:tc>
        <w:tc>
          <w:tcPr>
            <w:tcW w:w="2551" w:type="dxa"/>
            <w:shd w:val="clear" w:color="auto" w:fill="FFFFFF" w:themeFill="background1"/>
          </w:tcPr>
          <w:p w14:paraId="62DC39DB" w14:textId="156A229A" w:rsidR="00516CBD" w:rsidRDefault="00713556" w:rsidP="006F466F">
            <w:r>
              <w:t>Analysis of Data by class teachers identifies children and gaps/ assessment to inform new provision</w:t>
            </w:r>
          </w:p>
        </w:tc>
      </w:tr>
      <w:tr w:rsidR="00516CBD" w:rsidRPr="00E25D78" w14:paraId="49D22002" w14:textId="35A47B4C" w:rsidTr="00310738">
        <w:trPr>
          <w:trHeight w:val="5562"/>
        </w:trPr>
        <w:tc>
          <w:tcPr>
            <w:tcW w:w="2972" w:type="dxa"/>
            <w:shd w:val="clear" w:color="auto" w:fill="FFFFFF" w:themeFill="background1"/>
            <w:tcMar>
              <w:top w:w="57" w:type="dxa"/>
              <w:bottom w:w="57" w:type="dxa"/>
            </w:tcMar>
          </w:tcPr>
          <w:p w14:paraId="75C96A86" w14:textId="77777777" w:rsidR="00516CBD" w:rsidRDefault="00516CBD" w:rsidP="006F466F">
            <w:r w:rsidRPr="000007EE">
              <w:lastRenderedPageBreak/>
              <w:t xml:space="preserve">Improved attainment </w:t>
            </w:r>
            <w:r>
              <w:t xml:space="preserve">and progress </w:t>
            </w:r>
            <w:r w:rsidRPr="000007EE">
              <w:t xml:space="preserve">across all areas of learning across the EYFS </w:t>
            </w:r>
            <w:r>
              <w:t xml:space="preserve">for ALL children </w:t>
            </w:r>
          </w:p>
          <w:p w14:paraId="4B089C8A" w14:textId="77777777" w:rsidR="00516CBD" w:rsidRDefault="00516CBD" w:rsidP="006F466F"/>
          <w:p w14:paraId="1B29D588" w14:textId="77777777" w:rsidR="00516CBD" w:rsidRDefault="00516CBD" w:rsidP="006F466F"/>
          <w:p w14:paraId="532F0C1C" w14:textId="77777777" w:rsidR="00516CBD" w:rsidRDefault="00516CBD" w:rsidP="0062357A">
            <w:r>
              <w:t>Children entitled to PPG will make accelerated progress</w:t>
            </w:r>
          </w:p>
          <w:p w14:paraId="2EF17117" w14:textId="77777777" w:rsidR="00516CBD" w:rsidRDefault="00516CBD" w:rsidP="006F466F"/>
          <w:p w14:paraId="246A3420" w14:textId="77777777" w:rsidR="00516CBD" w:rsidRDefault="00516CBD" w:rsidP="006F466F"/>
          <w:p w14:paraId="195E68DF" w14:textId="77777777" w:rsidR="00516CBD" w:rsidRDefault="00516CBD" w:rsidP="006F466F"/>
          <w:p w14:paraId="3D519EFE" w14:textId="608EE339" w:rsidR="00516CBD" w:rsidRPr="000007EE" w:rsidRDefault="00516CBD" w:rsidP="006F466F"/>
        </w:tc>
        <w:tc>
          <w:tcPr>
            <w:tcW w:w="2693" w:type="dxa"/>
            <w:shd w:val="clear" w:color="auto" w:fill="FFFFFF" w:themeFill="background1"/>
            <w:tcMar>
              <w:top w:w="57" w:type="dxa"/>
              <w:bottom w:w="57" w:type="dxa"/>
            </w:tcMar>
          </w:tcPr>
          <w:p w14:paraId="4EF08276" w14:textId="77777777" w:rsidR="00516CBD" w:rsidRDefault="00516CBD" w:rsidP="006F466F">
            <w:r w:rsidRPr="000007EE">
              <w:t xml:space="preserve">Tapestry programme purchased as an on-line assessment tool to improve assessment of children across the EYFS. </w:t>
            </w:r>
          </w:p>
          <w:p w14:paraId="05B571A3" w14:textId="77777777" w:rsidR="00516CBD" w:rsidRDefault="00516CBD" w:rsidP="006F466F"/>
          <w:p w14:paraId="6B4BDC30" w14:textId="77777777" w:rsidR="00516CBD" w:rsidRDefault="00516CBD" w:rsidP="006F466F"/>
          <w:p w14:paraId="584B098F" w14:textId="77777777" w:rsidR="00516CBD" w:rsidRDefault="00516CBD" w:rsidP="006F466F">
            <w:r>
              <w:t xml:space="preserve">Training for all staff across the EYFS on how to use and implement tapestry </w:t>
            </w:r>
          </w:p>
          <w:p w14:paraId="51BA90FC" w14:textId="77777777" w:rsidR="00516CBD" w:rsidRDefault="00516CBD" w:rsidP="006F466F"/>
          <w:p w14:paraId="575B635A" w14:textId="4665B0AA" w:rsidR="00516CBD" w:rsidRDefault="00516CBD" w:rsidP="006F466F">
            <w:r>
              <w:t xml:space="preserve">Parent Workshops re: how to use Tapestry at home. </w:t>
            </w:r>
          </w:p>
          <w:p w14:paraId="67FF56F9" w14:textId="77777777" w:rsidR="00516CBD" w:rsidRDefault="00516CBD" w:rsidP="006F466F"/>
          <w:p w14:paraId="49B88225" w14:textId="77777777" w:rsidR="00516CBD" w:rsidRDefault="00516CBD" w:rsidP="006F466F"/>
          <w:p w14:paraId="7F4D580D" w14:textId="61943777" w:rsidR="00516CBD" w:rsidRPr="000007EE" w:rsidRDefault="00516CBD" w:rsidP="006F466F">
            <w:r>
              <w:t xml:space="preserve">Improve parental engagement for children across the EYFS. </w:t>
            </w:r>
          </w:p>
        </w:tc>
        <w:tc>
          <w:tcPr>
            <w:tcW w:w="2665" w:type="dxa"/>
            <w:shd w:val="clear" w:color="auto" w:fill="FFFFFF" w:themeFill="background1"/>
            <w:tcMar>
              <w:top w:w="57" w:type="dxa"/>
              <w:bottom w:w="57" w:type="dxa"/>
            </w:tcMar>
          </w:tcPr>
          <w:p w14:paraId="19CC542E" w14:textId="56DA0D67" w:rsidR="00516CBD" w:rsidRDefault="00516CBD" w:rsidP="00357E2C">
            <w:r w:rsidRPr="0037205C">
              <w:t xml:space="preserve">Evidence from EFF </w:t>
            </w:r>
            <w:r>
              <w:t xml:space="preserve">toolkit </w:t>
            </w:r>
            <w:r w:rsidRPr="0037205C">
              <w:t>suggests that early year’s intervention is beneficial. On average, early years interventions have an impact of five additional months' progress, and appear to be particularly beneficial for children from low income families.</w:t>
            </w:r>
          </w:p>
          <w:p w14:paraId="4EC61644" w14:textId="77777777" w:rsidR="00516CBD" w:rsidRDefault="00516CBD" w:rsidP="00357E2C"/>
          <w:p w14:paraId="41B00270" w14:textId="4D892A47" w:rsidR="00516CBD" w:rsidRDefault="00516CBD" w:rsidP="00357E2C">
            <w:r w:rsidRPr="00C8586E">
              <w:t xml:space="preserve">EEF toolkit demonstrates that interventions </w:t>
            </w:r>
            <w:r>
              <w:t>used to target parental involvement can s</w:t>
            </w:r>
            <w:r w:rsidRPr="00C8586E">
              <w:t xml:space="preserve">eek to improve attainment </w:t>
            </w:r>
            <w:r>
              <w:t xml:space="preserve">in children </w:t>
            </w:r>
            <w:r w:rsidRPr="00C8586E">
              <w:t xml:space="preserve">by </w:t>
            </w:r>
            <w:r>
              <w:t xml:space="preserve">Approx. 3 months </w:t>
            </w:r>
          </w:p>
          <w:p w14:paraId="185A6958" w14:textId="77777777" w:rsidR="00516CBD" w:rsidRDefault="00516CBD" w:rsidP="00357E2C"/>
          <w:p w14:paraId="54DEB435" w14:textId="53CF40AA" w:rsidR="00516CBD" w:rsidRDefault="00516CBD" w:rsidP="00357E2C">
            <w:r>
              <w:t xml:space="preserve">Supporting parents to attend family learning </w:t>
            </w:r>
            <w:r w:rsidRPr="004D0670">
              <w:t>sessions</w:t>
            </w:r>
            <w:r>
              <w:t xml:space="preserve"> will increase</w:t>
            </w:r>
          </w:p>
          <w:p w14:paraId="5537EC7F" w14:textId="7EB435E8" w:rsidR="00516CBD" w:rsidRPr="000007EE" w:rsidRDefault="00516CBD" w:rsidP="00357E2C">
            <w:r>
              <w:t xml:space="preserve">parental engagement </w:t>
            </w:r>
            <w:r w:rsidRPr="004D0670">
              <w:t>in</w:t>
            </w:r>
            <w:r>
              <w:t xml:space="preserve"> their child’s learning.</w:t>
            </w:r>
          </w:p>
        </w:tc>
        <w:tc>
          <w:tcPr>
            <w:tcW w:w="2126" w:type="dxa"/>
            <w:shd w:val="clear" w:color="auto" w:fill="FFFFFF" w:themeFill="background1"/>
            <w:tcMar>
              <w:top w:w="57" w:type="dxa"/>
              <w:bottom w:w="57" w:type="dxa"/>
            </w:tcMar>
          </w:tcPr>
          <w:p w14:paraId="118E29C4" w14:textId="77777777" w:rsidR="00516CBD" w:rsidRDefault="00516CBD" w:rsidP="006F466F">
            <w:r>
              <w:t xml:space="preserve">Monitor uptake of workshop </w:t>
            </w:r>
          </w:p>
          <w:p w14:paraId="0FE6F2E1" w14:textId="77777777" w:rsidR="00516CBD" w:rsidRDefault="00516CBD" w:rsidP="006F466F"/>
          <w:p w14:paraId="2A006C72" w14:textId="3A98C284" w:rsidR="00516CBD" w:rsidRDefault="00516CBD" w:rsidP="006F466F">
            <w:r>
              <w:t xml:space="preserve">EYFS lead to  monitor quality and quantity of assessments made across the EYFS </w:t>
            </w:r>
          </w:p>
          <w:p w14:paraId="6D4D088F" w14:textId="77777777" w:rsidR="00516CBD" w:rsidRDefault="00516CBD" w:rsidP="006F466F"/>
          <w:p w14:paraId="584E23AE" w14:textId="77777777" w:rsidR="00516CBD" w:rsidRDefault="00516CBD" w:rsidP="006F466F">
            <w:r>
              <w:t>EYFS staff to monitor parental feedback provided for individual pupils.</w:t>
            </w:r>
          </w:p>
          <w:p w14:paraId="48BBBDAD" w14:textId="77777777" w:rsidR="00516CBD" w:rsidRDefault="00516CBD" w:rsidP="006F466F"/>
          <w:p w14:paraId="4F899832" w14:textId="77777777" w:rsidR="00516CBD" w:rsidRDefault="00516CBD" w:rsidP="006F466F">
            <w:r>
              <w:t xml:space="preserve">EYFS lead to train staff re: use of Tapestry </w:t>
            </w:r>
          </w:p>
          <w:p w14:paraId="6CA09F5C" w14:textId="77777777" w:rsidR="00516CBD" w:rsidRDefault="00516CBD" w:rsidP="006F466F"/>
          <w:p w14:paraId="5D78B50D" w14:textId="3F0D2733" w:rsidR="00516CBD" w:rsidRPr="000007EE" w:rsidRDefault="00516CBD" w:rsidP="006F466F">
            <w:r>
              <w:t xml:space="preserve">EYFS lead to analyse and evaluate data for all children in EYFS </w:t>
            </w:r>
          </w:p>
        </w:tc>
        <w:tc>
          <w:tcPr>
            <w:tcW w:w="1418" w:type="dxa"/>
            <w:shd w:val="clear" w:color="auto" w:fill="FFFFFF" w:themeFill="background1"/>
          </w:tcPr>
          <w:p w14:paraId="7AC6A9A8" w14:textId="7ECA03EC" w:rsidR="00516CBD" w:rsidRPr="000007EE" w:rsidRDefault="00516CBD" w:rsidP="006F466F">
            <w:r>
              <w:t xml:space="preserve">EYFS lead </w:t>
            </w:r>
          </w:p>
        </w:tc>
        <w:tc>
          <w:tcPr>
            <w:tcW w:w="1134" w:type="dxa"/>
            <w:shd w:val="clear" w:color="auto" w:fill="FFFFFF" w:themeFill="background1"/>
          </w:tcPr>
          <w:p w14:paraId="7E0AADDB" w14:textId="77777777" w:rsidR="00516CBD" w:rsidRDefault="00516CBD" w:rsidP="006F466F">
            <w:r>
              <w:t xml:space="preserve">End of the Year </w:t>
            </w:r>
          </w:p>
          <w:p w14:paraId="33180AC7" w14:textId="77777777" w:rsidR="00516CBD" w:rsidRDefault="00516CBD" w:rsidP="006F466F"/>
          <w:p w14:paraId="3C624165" w14:textId="77777777" w:rsidR="00516CBD" w:rsidRDefault="00516CBD" w:rsidP="006F466F"/>
          <w:p w14:paraId="20739603" w14:textId="604A0CC2" w:rsidR="00516CBD" w:rsidRPr="00AC387A" w:rsidRDefault="00516CBD" w:rsidP="006F466F">
            <w:pPr>
              <w:rPr>
                <w:color w:val="00B050"/>
              </w:rPr>
            </w:pPr>
            <w:r w:rsidRPr="00AC387A">
              <w:rPr>
                <w:color w:val="00B050"/>
              </w:rPr>
              <w:t xml:space="preserve">Approx. cost £ 200 for programme </w:t>
            </w:r>
          </w:p>
          <w:p w14:paraId="1E7C0FCC" w14:textId="77777777" w:rsidR="00516CBD" w:rsidRPr="00AC387A" w:rsidRDefault="00516CBD" w:rsidP="006F466F">
            <w:pPr>
              <w:rPr>
                <w:color w:val="00B050"/>
              </w:rPr>
            </w:pPr>
          </w:p>
          <w:p w14:paraId="443E297D" w14:textId="34EBD974" w:rsidR="00516CBD" w:rsidRDefault="00516CBD" w:rsidP="006F466F">
            <w:pPr>
              <w:rPr>
                <w:color w:val="00B050"/>
              </w:rPr>
            </w:pPr>
            <w:r>
              <w:rPr>
                <w:color w:val="00B050"/>
              </w:rPr>
              <w:t>£</w:t>
            </w:r>
            <w:r w:rsidRPr="00AC387A">
              <w:rPr>
                <w:color w:val="00B050"/>
              </w:rPr>
              <w:t>2000 per year re: assessments made</w:t>
            </w:r>
            <w:r>
              <w:rPr>
                <w:color w:val="00B050"/>
              </w:rPr>
              <w:t xml:space="preserve"> </w:t>
            </w:r>
          </w:p>
          <w:p w14:paraId="3761882C" w14:textId="77777777" w:rsidR="00516CBD" w:rsidRDefault="00516CBD" w:rsidP="006F466F">
            <w:pPr>
              <w:rPr>
                <w:color w:val="00B050"/>
              </w:rPr>
            </w:pPr>
          </w:p>
          <w:p w14:paraId="32678E7D" w14:textId="5C43B4E6" w:rsidR="00516CBD" w:rsidRPr="00AC387A" w:rsidRDefault="00516CBD" w:rsidP="006F466F">
            <w:pPr>
              <w:rPr>
                <w:color w:val="00B050"/>
              </w:rPr>
            </w:pPr>
            <w:r>
              <w:rPr>
                <w:color w:val="00B050"/>
              </w:rPr>
              <w:t xml:space="preserve">£3500 cost of EYFS lead </w:t>
            </w:r>
          </w:p>
        </w:tc>
        <w:tc>
          <w:tcPr>
            <w:tcW w:w="2551" w:type="dxa"/>
            <w:shd w:val="clear" w:color="auto" w:fill="FFFFFF" w:themeFill="background1"/>
          </w:tcPr>
          <w:tbl>
            <w:tblPr>
              <w:tblW w:w="13374" w:type="dxa"/>
              <w:tblLayout w:type="fixed"/>
              <w:tblLook w:val="04A0" w:firstRow="1" w:lastRow="0" w:firstColumn="1" w:lastColumn="0" w:noHBand="0" w:noVBand="1"/>
            </w:tblPr>
            <w:tblGrid>
              <w:gridCol w:w="1309"/>
              <w:gridCol w:w="12065"/>
            </w:tblGrid>
            <w:tr w:rsidR="000D516A" w:rsidRPr="0009751B" w14:paraId="7589FEBA" w14:textId="77777777" w:rsidTr="000D516A">
              <w:trPr>
                <w:trHeight w:val="570"/>
              </w:trPr>
              <w:tc>
                <w:tcPr>
                  <w:tcW w:w="1309" w:type="dxa"/>
                  <w:tcBorders>
                    <w:top w:val="single" w:sz="8" w:space="0" w:color="auto"/>
                    <w:left w:val="nil"/>
                    <w:bottom w:val="nil"/>
                    <w:right w:val="single" w:sz="8" w:space="0" w:color="auto"/>
                  </w:tcBorders>
                  <w:shd w:val="clear" w:color="000000" w:fill="99CC00"/>
                  <w:vAlign w:val="center"/>
                  <w:hideMark/>
                </w:tcPr>
                <w:p w14:paraId="7969ED90" w14:textId="77777777"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eastAsia="Times New Roman" w:hAnsi="Arial" w:cs="Arial"/>
                      <w:b/>
                      <w:bCs/>
                      <w:sz w:val="14"/>
                      <w:szCs w:val="20"/>
                      <w:lang w:eastAsia="en-GB"/>
                    </w:rPr>
                    <w:t>All Prime ELGs at Expected +</w:t>
                  </w:r>
                </w:p>
              </w:tc>
              <w:tc>
                <w:tcPr>
                  <w:tcW w:w="12065" w:type="dxa"/>
                  <w:tcBorders>
                    <w:top w:val="single" w:sz="8" w:space="0" w:color="auto"/>
                    <w:left w:val="nil"/>
                    <w:bottom w:val="nil"/>
                    <w:right w:val="single" w:sz="8" w:space="0" w:color="auto"/>
                  </w:tcBorders>
                  <w:shd w:val="clear" w:color="auto" w:fill="auto"/>
                  <w:noWrap/>
                  <w:vAlign w:val="center"/>
                  <w:hideMark/>
                </w:tcPr>
                <w:p w14:paraId="6FCBB920" w14:textId="7F0151AB"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hAnsi="Arial" w:cs="Arial"/>
                      <w:b/>
                      <w:bCs/>
                      <w:sz w:val="14"/>
                      <w:szCs w:val="20"/>
                    </w:rPr>
                    <w:t>51 (85.0%)</w:t>
                  </w:r>
                </w:p>
              </w:tc>
            </w:tr>
            <w:tr w:rsidR="000D516A" w:rsidRPr="0009751B" w14:paraId="233163D4" w14:textId="77777777" w:rsidTr="000D516A">
              <w:trPr>
                <w:trHeight w:val="570"/>
              </w:trPr>
              <w:tc>
                <w:tcPr>
                  <w:tcW w:w="1309" w:type="dxa"/>
                  <w:tcBorders>
                    <w:top w:val="single" w:sz="4" w:space="0" w:color="auto"/>
                    <w:left w:val="nil"/>
                    <w:bottom w:val="single" w:sz="4" w:space="0" w:color="auto"/>
                    <w:right w:val="single" w:sz="8" w:space="0" w:color="auto"/>
                  </w:tcBorders>
                  <w:shd w:val="clear" w:color="000000" w:fill="99CC00"/>
                  <w:vAlign w:val="center"/>
                  <w:hideMark/>
                </w:tcPr>
                <w:p w14:paraId="49FE1A62" w14:textId="77777777"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eastAsia="Times New Roman" w:hAnsi="Arial" w:cs="Arial"/>
                      <w:b/>
                      <w:bCs/>
                      <w:sz w:val="14"/>
                      <w:szCs w:val="20"/>
                      <w:lang w:eastAsia="en-GB"/>
                    </w:rPr>
                    <w:t>All Literacy ELGs at Expected +</w:t>
                  </w:r>
                </w:p>
              </w:tc>
              <w:tc>
                <w:tcPr>
                  <w:tcW w:w="12065" w:type="dxa"/>
                  <w:tcBorders>
                    <w:top w:val="single" w:sz="4" w:space="0" w:color="auto"/>
                    <w:left w:val="nil"/>
                    <w:bottom w:val="single" w:sz="4" w:space="0" w:color="auto"/>
                    <w:right w:val="single" w:sz="8" w:space="0" w:color="auto"/>
                  </w:tcBorders>
                  <w:shd w:val="clear" w:color="auto" w:fill="auto"/>
                  <w:noWrap/>
                  <w:vAlign w:val="center"/>
                  <w:hideMark/>
                </w:tcPr>
                <w:p w14:paraId="34470256" w14:textId="516115CC"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hAnsi="Arial" w:cs="Arial"/>
                      <w:b/>
                      <w:bCs/>
                      <w:sz w:val="14"/>
                      <w:szCs w:val="20"/>
                    </w:rPr>
                    <w:t>47 (78.3%)</w:t>
                  </w:r>
                </w:p>
              </w:tc>
            </w:tr>
            <w:tr w:rsidR="000D516A" w:rsidRPr="0009751B" w14:paraId="7DDF72E5" w14:textId="77777777" w:rsidTr="000D516A">
              <w:trPr>
                <w:trHeight w:val="570"/>
              </w:trPr>
              <w:tc>
                <w:tcPr>
                  <w:tcW w:w="1309" w:type="dxa"/>
                  <w:tcBorders>
                    <w:top w:val="nil"/>
                    <w:left w:val="nil"/>
                    <w:bottom w:val="single" w:sz="4" w:space="0" w:color="auto"/>
                    <w:right w:val="single" w:sz="8" w:space="0" w:color="auto"/>
                  </w:tcBorders>
                  <w:shd w:val="clear" w:color="000000" w:fill="99CC00"/>
                  <w:vAlign w:val="center"/>
                  <w:hideMark/>
                </w:tcPr>
                <w:p w14:paraId="38CF738A" w14:textId="77777777"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eastAsia="Times New Roman" w:hAnsi="Arial" w:cs="Arial"/>
                      <w:b/>
                      <w:bCs/>
                      <w:sz w:val="14"/>
                      <w:szCs w:val="20"/>
                      <w:lang w:eastAsia="en-GB"/>
                    </w:rPr>
                    <w:t>All Maths ELGs at Expected +</w:t>
                  </w:r>
                </w:p>
              </w:tc>
              <w:tc>
                <w:tcPr>
                  <w:tcW w:w="12065" w:type="dxa"/>
                  <w:tcBorders>
                    <w:top w:val="nil"/>
                    <w:left w:val="nil"/>
                    <w:bottom w:val="single" w:sz="4" w:space="0" w:color="auto"/>
                    <w:right w:val="single" w:sz="8" w:space="0" w:color="auto"/>
                  </w:tcBorders>
                  <w:shd w:val="clear" w:color="auto" w:fill="auto"/>
                  <w:noWrap/>
                  <w:vAlign w:val="center"/>
                  <w:hideMark/>
                </w:tcPr>
                <w:p w14:paraId="09903F77" w14:textId="2B8A75CF"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hAnsi="Arial" w:cs="Arial"/>
                      <w:b/>
                      <w:bCs/>
                      <w:sz w:val="14"/>
                      <w:szCs w:val="20"/>
                    </w:rPr>
                    <w:t>53 (88.3%)</w:t>
                  </w:r>
                </w:p>
              </w:tc>
            </w:tr>
            <w:tr w:rsidR="000D516A" w:rsidRPr="0009751B" w14:paraId="56829158" w14:textId="77777777" w:rsidTr="000D516A">
              <w:trPr>
                <w:trHeight w:val="570"/>
              </w:trPr>
              <w:tc>
                <w:tcPr>
                  <w:tcW w:w="1309" w:type="dxa"/>
                  <w:tcBorders>
                    <w:top w:val="nil"/>
                    <w:left w:val="nil"/>
                    <w:bottom w:val="single" w:sz="8" w:space="0" w:color="auto"/>
                    <w:right w:val="single" w:sz="8" w:space="0" w:color="auto"/>
                  </w:tcBorders>
                  <w:shd w:val="clear" w:color="000000" w:fill="99CC00"/>
                  <w:vAlign w:val="center"/>
                  <w:hideMark/>
                </w:tcPr>
                <w:p w14:paraId="0047C404" w14:textId="77777777"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eastAsia="Times New Roman" w:hAnsi="Arial" w:cs="Arial"/>
                      <w:b/>
                      <w:bCs/>
                      <w:sz w:val="14"/>
                      <w:szCs w:val="20"/>
                      <w:lang w:eastAsia="en-GB"/>
                    </w:rPr>
                    <w:t>Good Level of Development*</w:t>
                  </w:r>
                </w:p>
              </w:tc>
              <w:tc>
                <w:tcPr>
                  <w:tcW w:w="12065" w:type="dxa"/>
                  <w:tcBorders>
                    <w:top w:val="nil"/>
                    <w:left w:val="nil"/>
                    <w:bottom w:val="single" w:sz="8" w:space="0" w:color="auto"/>
                    <w:right w:val="single" w:sz="8" w:space="0" w:color="auto"/>
                  </w:tcBorders>
                  <w:shd w:val="clear" w:color="auto" w:fill="auto"/>
                  <w:noWrap/>
                  <w:vAlign w:val="center"/>
                  <w:hideMark/>
                </w:tcPr>
                <w:p w14:paraId="5C3774A4" w14:textId="2E0D09E1" w:rsidR="000D516A" w:rsidRPr="000D516A" w:rsidRDefault="000D516A" w:rsidP="00922BD9">
                  <w:pPr>
                    <w:framePr w:hSpace="180" w:wrap="around" w:vAnchor="text" w:hAnchor="margin" w:y="-18"/>
                    <w:rPr>
                      <w:rFonts w:ascii="Arial" w:eastAsia="Times New Roman" w:hAnsi="Arial" w:cs="Arial"/>
                      <w:b/>
                      <w:bCs/>
                      <w:sz w:val="14"/>
                      <w:szCs w:val="20"/>
                      <w:lang w:eastAsia="en-GB"/>
                    </w:rPr>
                  </w:pPr>
                  <w:r w:rsidRPr="000D516A">
                    <w:rPr>
                      <w:rFonts w:ascii="Arial" w:hAnsi="Arial" w:cs="Arial"/>
                      <w:b/>
                      <w:bCs/>
                      <w:sz w:val="14"/>
                      <w:szCs w:val="20"/>
                    </w:rPr>
                    <w:t>46 (76.7%)</w:t>
                  </w:r>
                </w:p>
              </w:tc>
            </w:tr>
          </w:tbl>
          <w:p w14:paraId="021AEC4D" w14:textId="10D5E975" w:rsidR="00516CBD" w:rsidRDefault="00516CBD" w:rsidP="006F466F"/>
        </w:tc>
      </w:tr>
      <w:tr w:rsidR="00516CBD" w:rsidRPr="00E25D78" w14:paraId="4909E8BD" w14:textId="5DE809B5" w:rsidTr="00310738">
        <w:trPr>
          <w:trHeight w:hRule="exact" w:val="332"/>
        </w:trPr>
        <w:tc>
          <w:tcPr>
            <w:tcW w:w="13008" w:type="dxa"/>
            <w:gridSpan w:val="6"/>
            <w:tcMar>
              <w:top w:w="57" w:type="dxa"/>
              <w:bottom w:w="57" w:type="dxa"/>
            </w:tcMar>
          </w:tcPr>
          <w:p w14:paraId="013428B2" w14:textId="2F88B8D8" w:rsidR="00516CBD" w:rsidRPr="00452A49" w:rsidRDefault="00516CBD" w:rsidP="00DA5F5B">
            <w:pPr>
              <w:jc w:val="right"/>
              <w:rPr>
                <w:rFonts w:ascii="Arial" w:hAnsi="Arial" w:cs="Arial"/>
                <w:sz w:val="18"/>
                <w:szCs w:val="18"/>
              </w:rPr>
            </w:pPr>
            <w:r>
              <w:rPr>
                <w:rFonts w:ascii="Arial" w:hAnsi="Arial" w:cs="Arial"/>
                <w:sz w:val="18"/>
                <w:szCs w:val="18"/>
              </w:rPr>
              <w:t>98,650</w:t>
            </w:r>
          </w:p>
        </w:tc>
        <w:tc>
          <w:tcPr>
            <w:tcW w:w="2551" w:type="dxa"/>
          </w:tcPr>
          <w:p w14:paraId="29C94664" w14:textId="77777777" w:rsidR="00516CBD" w:rsidRDefault="00516CBD" w:rsidP="00DA5F5B">
            <w:pPr>
              <w:jc w:val="right"/>
              <w:rPr>
                <w:rFonts w:ascii="Arial" w:hAnsi="Arial" w:cs="Arial"/>
                <w:sz w:val="18"/>
                <w:szCs w:val="18"/>
              </w:rPr>
            </w:pPr>
          </w:p>
        </w:tc>
      </w:tr>
      <w:tr w:rsidR="00516CBD" w:rsidRPr="00E25D78" w14:paraId="453FDC08" w14:textId="299E2872" w:rsidTr="00310738">
        <w:trPr>
          <w:trHeight w:hRule="exact" w:val="309"/>
        </w:trPr>
        <w:tc>
          <w:tcPr>
            <w:tcW w:w="13008" w:type="dxa"/>
            <w:gridSpan w:val="6"/>
            <w:tcBorders>
              <w:left w:val="nil"/>
              <w:bottom w:val="nil"/>
              <w:right w:val="nil"/>
            </w:tcBorders>
            <w:tcMar>
              <w:top w:w="57" w:type="dxa"/>
              <w:bottom w:w="57" w:type="dxa"/>
            </w:tcMar>
          </w:tcPr>
          <w:p w14:paraId="01D4369D" w14:textId="77777777" w:rsidR="00516CBD" w:rsidRPr="00B04D88" w:rsidRDefault="00516CBD" w:rsidP="006F466F">
            <w:pPr>
              <w:rPr>
                <w:rFonts w:ascii="Arial" w:hAnsi="Arial" w:cs="Arial"/>
                <w:sz w:val="20"/>
                <w:szCs w:val="20"/>
              </w:rPr>
            </w:pPr>
          </w:p>
        </w:tc>
        <w:tc>
          <w:tcPr>
            <w:tcW w:w="2551" w:type="dxa"/>
            <w:tcBorders>
              <w:left w:val="nil"/>
              <w:bottom w:val="nil"/>
              <w:right w:val="nil"/>
            </w:tcBorders>
          </w:tcPr>
          <w:p w14:paraId="33826725" w14:textId="77777777" w:rsidR="00516CBD" w:rsidRPr="00B04D88" w:rsidRDefault="00516CBD" w:rsidP="006F466F">
            <w:pPr>
              <w:rPr>
                <w:rFonts w:ascii="Arial" w:hAnsi="Arial" w:cs="Arial"/>
                <w:sz w:val="20"/>
                <w:szCs w:val="20"/>
              </w:rPr>
            </w:pPr>
          </w:p>
        </w:tc>
      </w:tr>
      <w:tr w:rsidR="00516CBD" w:rsidRPr="002954A6" w14:paraId="2F78CA98" w14:textId="2CBBC617" w:rsidTr="00310738">
        <w:trPr>
          <w:trHeight w:hRule="exact" w:val="312"/>
        </w:trPr>
        <w:tc>
          <w:tcPr>
            <w:tcW w:w="13008" w:type="dxa"/>
            <w:gridSpan w:val="6"/>
            <w:shd w:val="clear" w:color="auto" w:fill="FFFF00"/>
            <w:tcMar>
              <w:top w:w="57" w:type="dxa"/>
              <w:bottom w:w="57" w:type="dxa"/>
            </w:tcMar>
          </w:tcPr>
          <w:p w14:paraId="3DE90530" w14:textId="77777777" w:rsidR="00516CBD" w:rsidRPr="00855881" w:rsidRDefault="00516CBD" w:rsidP="006F466F">
            <w:pPr>
              <w:pStyle w:val="ListParagraph"/>
              <w:numPr>
                <w:ilvl w:val="0"/>
                <w:numId w:val="14"/>
              </w:numPr>
              <w:ind w:left="426" w:hanging="142"/>
              <w:rPr>
                <w:rFonts w:ascii="Arial" w:hAnsi="Arial" w:cs="Arial"/>
                <w:b/>
                <w:sz w:val="20"/>
                <w:szCs w:val="20"/>
              </w:rPr>
            </w:pPr>
            <w:r w:rsidRPr="00855881">
              <w:rPr>
                <w:rFonts w:ascii="Arial" w:hAnsi="Arial" w:cs="Arial"/>
                <w:b/>
                <w:sz w:val="20"/>
                <w:szCs w:val="20"/>
              </w:rPr>
              <w:t>Other approaches</w:t>
            </w:r>
          </w:p>
        </w:tc>
        <w:tc>
          <w:tcPr>
            <w:tcW w:w="2551" w:type="dxa"/>
            <w:shd w:val="clear" w:color="auto" w:fill="FFFF00"/>
          </w:tcPr>
          <w:p w14:paraId="3AAB3D6B" w14:textId="77777777" w:rsidR="00516CBD" w:rsidRPr="00855881" w:rsidRDefault="00516CBD" w:rsidP="006F466F">
            <w:pPr>
              <w:pStyle w:val="ListParagraph"/>
              <w:numPr>
                <w:ilvl w:val="0"/>
                <w:numId w:val="14"/>
              </w:numPr>
              <w:ind w:left="426" w:hanging="142"/>
              <w:rPr>
                <w:rFonts w:ascii="Arial" w:hAnsi="Arial" w:cs="Arial"/>
                <w:b/>
                <w:sz w:val="20"/>
                <w:szCs w:val="20"/>
              </w:rPr>
            </w:pPr>
          </w:p>
        </w:tc>
      </w:tr>
      <w:tr w:rsidR="00516CBD" w:rsidRPr="002954A6" w14:paraId="5AE0BE60" w14:textId="565FFC46" w:rsidTr="00310738">
        <w:tc>
          <w:tcPr>
            <w:tcW w:w="2972" w:type="dxa"/>
            <w:tcMar>
              <w:top w:w="57" w:type="dxa"/>
              <w:bottom w:w="57" w:type="dxa"/>
            </w:tcMar>
          </w:tcPr>
          <w:p w14:paraId="4800FFFC" w14:textId="77777777" w:rsidR="00516CBD" w:rsidRPr="00855881" w:rsidRDefault="00516CBD" w:rsidP="006F466F">
            <w:pPr>
              <w:rPr>
                <w:rFonts w:ascii="Arial" w:hAnsi="Arial" w:cs="Arial"/>
                <w:b/>
                <w:sz w:val="20"/>
                <w:szCs w:val="20"/>
              </w:rPr>
            </w:pPr>
            <w:r w:rsidRPr="00855881">
              <w:rPr>
                <w:rFonts w:ascii="Arial" w:hAnsi="Arial" w:cs="Arial"/>
                <w:b/>
                <w:sz w:val="20"/>
                <w:szCs w:val="20"/>
              </w:rPr>
              <w:t>Desired outcome</w:t>
            </w:r>
          </w:p>
        </w:tc>
        <w:tc>
          <w:tcPr>
            <w:tcW w:w="2693" w:type="dxa"/>
            <w:tcMar>
              <w:top w:w="57" w:type="dxa"/>
              <w:bottom w:w="57" w:type="dxa"/>
            </w:tcMar>
          </w:tcPr>
          <w:p w14:paraId="69694D6C" w14:textId="77777777" w:rsidR="00516CBD" w:rsidRPr="00855881" w:rsidRDefault="00516CBD" w:rsidP="006F466F">
            <w:pPr>
              <w:rPr>
                <w:rFonts w:ascii="Arial" w:hAnsi="Arial" w:cs="Arial"/>
                <w:b/>
                <w:sz w:val="20"/>
                <w:szCs w:val="20"/>
              </w:rPr>
            </w:pPr>
            <w:r w:rsidRPr="00855881">
              <w:rPr>
                <w:rFonts w:ascii="Arial" w:hAnsi="Arial" w:cs="Arial"/>
                <w:b/>
                <w:sz w:val="20"/>
                <w:szCs w:val="20"/>
              </w:rPr>
              <w:t>Chosen action/approach</w:t>
            </w:r>
          </w:p>
        </w:tc>
        <w:tc>
          <w:tcPr>
            <w:tcW w:w="2665" w:type="dxa"/>
            <w:tcMar>
              <w:top w:w="57" w:type="dxa"/>
              <w:bottom w:w="57" w:type="dxa"/>
            </w:tcMar>
          </w:tcPr>
          <w:p w14:paraId="07CC1123" w14:textId="77777777" w:rsidR="00516CBD" w:rsidRPr="00855881" w:rsidRDefault="00516CBD" w:rsidP="006F466F">
            <w:pPr>
              <w:rPr>
                <w:rFonts w:ascii="Arial" w:hAnsi="Arial" w:cs="Arial"/>
                <w:b/>
                <w:sz w:val="20"/>
                <w:szCs w:val="20"/>
              </w:rPr>
            </w:pPr>
            <w:r w:rsidRPr="00855881">
              <w:rPr>
                <w:rFonts w:ascii="Arial" w:hAnsi="Arial" w:cs="Arial"/>
                <w:b/>
                <w:sz w:val="20"/>
                <w:szCs w:val="20"/>
              </w:rPr>
              <w:t>What is the evidence and rationale for this choice?</w:t>
            </w:r>
          </w:p>
        </w:tc>
        <w:tc>
          <w:tcPr>
            <w:tcW w:w="2126" w:type="dxa"/>
            <w:tcMar>
              <w:top w:w="57" w:type="dxa"/>
              <w:bottom w:w="57" w:type="dxa"/>
            </w:tcMar>
          </w:tcPr>
          <w:p w14:paraId="3ABA2A95" w14:textId="5761B3F2" w:rsidR="00516CBD" w:rsidRPr="00855881" w:rsidRDefault="00516CBD" w:rsidP="006F466F">
            <w:pPr>
              <w:rPr>
                <w:rFonts w:ascii="Arial" w:hAnsi="Arial" w:cs="Arial"/>
                <w:b/>
                <w:sz w:val="20"/>
                <w:szCs w:val="20"/>
              </w:rPr>
            </w:pPr>
            <w:r w:rsidRPr="00855881">
              <w:rPr>
                <w:rFonts w:ascii="Arial" w:hAnsi="Arial" w:cs="Arial"/>
                <w:b/>
                <w:sz w:val="20"/>
                <w:szCs w:val="20"/>
              </w:rPr>
              <w:t>How will you ensure it is implemented well?</w:t>
            </w:r>
            <w:r>
              <w:rPr>
                <w:rFonts w:ascii="Arial" w:hAnsi="Arial" w:cs="Arial"/>
                <w:b/>
                <w:sz w:val="20"/>
                <w:szCs w:val="20"/>
              </w:rPr>
              <w:t xml:space="preserve"> </w:t>
            </w:r>
          </w:p>
        </w:tc>
        <w:tc>
          <w:tcPr>
            <w:tcW w:w="1418" w:type="dxa"/>
          </w:tcPr>
          <w:p w14:paraId="130058D1" w14:textId="799EAD0D" w:rsidR="00516CBD" w:rsidRPr="00855881" w:rsidRDefault="00516CBD" w:rsidP="006F466F">
            <w:pPr>
              <w:rPr>
                <w:rFonts w:ascii="Arial" w:hAnsi="Arial" w:cs="Arial"/>
                <w:b/>
                <w:sz w:val="20"/>
                <w:szCs w:val="20"/>
              </w:rPr>
            </w:pPr>
            <w:r>
              <w:rPr>
                <w:rFonts w:ascii="Arial" w:hAnsi="Arial" w:cs="Arial"/>
                <w:b/>
                <w:sz w:val="20"/>
                <w:szCs w:val="20"/>
              </w:rPr>
              <w:t>Staff lead</w:t>
            </w:r>
          </w:p>
        </w:tc>
        <w:tc>
          <w:tcPr>
            <w:tcW w:w="1134" w:type="dxa"/>
          </w:tcPr>
          <w:p w14:paraId="0F5C16BB" w14:textId="77777777" w:rsidR="00516CBD" w:rsidRPr="00855881" w:rsidRDefault="00516CBD" w:rsidP="006F466F">
            <w:pPr>
              <w:rPr>
                <w:rFonts w:ascii="Arial" w:hAnsi="Arial" w:cs="Arial"/>
                <w:b/>
                <w:sz w:val="20"/>
                <w:szCs w:val="20"/>
              </w:rPr>
            </w:pPr>
            <w:r w:rsidRPr="00855881">
              <w:rPr>
                <w:rFonts w:ascii="Arial" w:hAnsi="Arial" w:cs="Arial"/>
                <w:b/>
                <w:sz w:val="20"/>
                <w:szCs w:val="20"/>
              </w:rPr>
              <w:t>When will you review implementation?</w:t>
            </w:r>
          </w:p>
        </w:tc>
        <w:tc>
          <w:tcPr>
            <w:tcW w:w="2551" w:type="dxa"/>
          </w:tcPr>
          <w:p w14:paraId="3B5DF16E" w14:textId="5C905087" w:rsidR="00516CBD" w:rsidRPr="00855881" w:rsidRDefault="00C8255B" w:rsidP="006F466F">
            <w:pPr>
              <w:rPr>
                <w:rFonts w:ascii="Arial" w:hAnsi="Arial" w:cs="Arial"/>
                <w:b/>
                <w:sz w:val="20"/>
                <w:szCs w:val="20"/>
              </w:rPr>
            </w:pPr>
            <w:r>
              <w:rPr>
                <w:rFonts w:ascii="Arial" w:hAnsi="Arial" w:cs="Arial"/>
                <w:b/>
                <w:sz w:val="20"/>
                <w:szCs w:val="20"/>
              </w:rPr>
              <w:t>Impact</w:t>
            </w:r>
          </w:p>
        </w:tc>
      </w:tr>
      <w:tr w:rsidR="00516CBD" w:rsidRPr="002954A6" w14:paraId="61D45282" w14:textId="1E03E74C" w:rsidTr="00310738">
        <w:tc>
          <w:tcPr>
            <w:tcW w:w="2972" w:type="dxa"/>
            <w:shd w:val="clear" w:color="auto" w:fill="FFFFFF" w:themeFill="background1"/>
            <w:tcMar>
              <w:top w:w="57" w:type="dxa"/>
              <w:bottom w:w="57" w:type="dxa"/>
            </w:tcMar>
          </w:tcPr>
          <w:p w14:paraId="6451A378" w14:textId="50F0260F" w:rsidR="00516CBD" w:rsidRPr="00F34349" w:rsidRDefault="00516CBD" w:rsidP="006F466F">
            <w:r w:rsidRPr="00F34349">
              <w:t>Increase the rate of attendance for those pupils in receipt of PP across school</w:t>
            </w:r>
          </w:p>
        </w:tc>
        <w:tc>
          <w:tcPr>
            <w:tcW w:w="2693" w:type="dxa"/>
            <w:shd w:val="clear" w:color="auto" w:fill="FFFFFF" w:themeFill="background1"/>
            <w:tcMar>
              <w:top w:w="57" w:type="dxa"/>
              <w:bottom w:w="57" w:type="dxa"/>
            </w:tcMar>
          </w:tcPr>
          <w:p w14:paraId="4BB50945" w14:textId="3DA29EB7" w:rsidR="00516CBD" w:rsidRPr="00F34349" w:rsidRDefault="00516CBD" w:rsidP="006F466F">
            <w:r>
              <w:t>Daily monitoring of attendance by school attendance officer/ family support worker -</w:t>
            </w:r>
            <w:r w:rsidRPr="00F34349">
              <w:t>First day response provision</w:t>
            </w:r>
            <w:r>
              <w:t xml:space="preserve">. </w:t>
            </w:r>
          </w:p>
          <w:p w14:paraId="5C6B5763" w14:textId="0F833EEA" w:rsidR="00516CBD" w:rsidRPr="00F34349" w:rsidRDefault="00516CBD" w:rsidP="006F466F">
            <w:r w:rsidRPr="00F34349">
              <w:lastRenderedPageBreak/>
              <w:t>Office staff and family support work</w:t>
            </w:r>
            <w:r>
              <w:t>er to target persistent attendance and lateness</w:t>
            </w:r>
            <w:r w:rsidRPr="00F34349">
              <w:t xml:space="preserve"> – reminder text messages and notes in the school newsletters </w:t>
            </w:r>
          </w:p>
          <w:p w14:paraId="40D929DE" w14:textId="77777777" w:rsidR="00516CBD" w:rsidRPr="00F34349" w:rsidRDefault="00516CBD" w:rsidP="006F466F"/>
          <w:p w14:paraId="34C42899" w14:textId="22AFB7B6" w:rsidR="00516CBD" w:rsidRPr="00F34349" w:rsidRDefault="00516CBD" w:rsidP="006F466F">
            <w:r w:rsidRPr="00F34349">
              <w:t xml:space="preserve">Attendance letters </w:t>
            </w:r>
            <w:r>
              <w:t xml:space="preserve">home </w:t>
            </w:r>
          </w:p>
          <w:p w14:paraId="699C346A" w14:textId="7BA19CC2" w:rsidR="00516CBD" w:rsidRPr="00F34349" w:rsidRDefault="00516CBD" w:rsidP="006F466F">
            <w:r w:rsidRPr="00F34349">
              <w:t xml:space="preserve">Communication with parents – face to face </w:t>
            </w:r>
            <w:r>
              <w:t>with attendance officer / DHT / HT</w:t>
            </w:r>
          </w:p>
          <w:p w14:paraId="29231830" w14:textId="77777777" w:rsidR="00516CBD" w:rsidRPr="00F34349" w:rsidRDefault="00516CBD" w:rsidP="006F466F"/>
          <w:p w14:paraId="025F3459" w14:textId="77777777" w:rsidR="00516CBD" w:rsidRPr="00F34349" w:rsidRDefault="00516CBD" w:rsidP="006F466F">
            <w:r w:rsidRPr="00F34349">
              <w:t>Rewards and praise –attendance celebrated weekly as well as termly</w:t>
            </w:r>
          </w:p>
          <w:p w14:paraId="46C1AC95" w14:textId="77777777" w:rsidR="00516CBD" w:rsidRPr="00F34349" w:rsidRDefault="00516CBD" w:rsidP="006F466F"/>
          <w:p w14:paraId="1C175918" w14:textId="77777777" w:rsidR="00516CBD" w:rsidRPr="00F34349" w:rsidRDefault="00516CBD" w:rsidP="006F466F">
            <w:r w:rsidRPr="00F34349">
              <w:t>Monthly attendance report at SLT meetings.</w:t>
            </w:r>
          </w:p>
          <w:p w14:paraId="1552526B" w14:textId="77777777" w:rsidR="00516CBD" w:rsidRPr="00F34349" w:rsidRDefault="00516CBD" w:rsidP="006F466F"/>
          <w:p w14:paraId="2AF917C0" w14:textId="44DB0A43" w:rsidR="00516CBD" w:rsidRPr="00F34349" w:rsidRDefault="00516CBD" w:rsidP="00ED6AE2">
            <w:r w:rsidRPr="00F34349">
              <w:t xml:space="preserve">Follow up phone calls to parents by PSAW, including Health Checks (home </w:t>
            </w:r>
            <w:r>
              <w:t xml:space="preserve">visits) where necessary by Attendance officer / DHT/ </w:t>
            </w:r>
            <w:r w:rsidRPr="00F34349">
              <w:t xml:space="preserve"> HT.</w:t>
            </w:r>
          </w:p>
        </w:tc>
        <w:tc>
          <w:tcPr>
            <w:tcW w:w="2665" w:type="dxa"/>
            <w:shd w:val="clear" w:color="auto" w:fill="FFFFFF" w:themeFill="background1"/>
            <w:tcMar>
              <w:top w:w="57" w:type="dxa"/>
              <w:bottom w:w="57" w:type="dxa"/>
            </w:tcMar>
          </w:tcPr>
          <w:p w14:paraId="3110DC78" w14:textId="34EAA2F4" w:rsidR="00516CBD" w:rsidRPr="00F34349" w:rsidRDefault="00516CBD" w:rsidP="006F466F">
            <w:r w:rsidRPr="00F34349">
              <w:lastRenderedPageBreak/>
              <w:t xml:space="preserve">PP attendance is not always as strong as it could be due to environmental factors affecting a child’s health and well-being </w:t>
            </w:r>
          </w:p>
        </w:tc>
        <w:tc>
          <w:tcPr>
            <w:tcW w:w="2126" w:type="dxa"/>
            <w:shd w:val="clear" w:color="auto" w:fill="FFFFFF" w:themeFill="background1"/>
            <w:tcMar>
              <w:top w:w="57" w:type="dxa"/>
              <w:bottom w:w="57" w:type="dxa"/>
            </w:tcMar>
          </w:tcPr>
          <w:p w14:paraId="099486FE" w14:textId="6ED3D9AA" w:rsidR="00516CBD" w:rsidRPr="00F34349" w:rsidRDefault="00516CBD" w:rsidP="006F466F">
            <w:r w:rsidRPr="00F34349">
              <w:t xml:space="preserve">Monitored by in-house Attendance Lead. Daily monitoring and follow-up action </w:t>
            </w:r>
            <w:r w:rsidRPr="00F34349">
              <w:lastRenderedPageBreak/>
              <w:t xml:space="preserve">implemented. One of the Attendance leads and DHT appraisal targets </w:t>
            </w:r>
          </w:p>
          <w:p w14:paraId="704D1E47" w14:textId="77777777" w:rsidR="00516CBD" w:rsidRPr="00F34349" w:rsidRDefault="00516CBD" w:rsidP="006F466F"/>
          <w:p w14:paraId="2B45CDDD" w14:textId="77777777" w:rsidR="00516CBD" w:rsidRPr="00F34349" w:rsidRDefault="00516CBD" w:rsidP="006F466F">
            <w:r w:rsidRPr="00F34349">
              <w:t xml:space="preserve">Attendance monitored for cohorts, groups and whole school. Fed back to SLT weekly as well as monthly reports </w:t>
            </w:r>
          </w:p>
          <w:p w14:paraId="52D190B8" w14:textId="77777777" w:rsidR="00516CBD" w:rsidRPr="00F34349" w:rsidRDefault="00516CBD" w:rsidP="006F466F"/>
          <w:p w14:paraId="29C913F1" w14:textId="220ED16E" w:rsidR="00516CBD" w:rsidRDefault="00516CBD" w:rsidP="006F466F">
            <w:r w:rsidRPr="00F34349">
              <w:t xml:space="preserve">Attendance monitored by Trust </w:t>
            </w:r>
            <w:r>
              <w:t xml:space="preserve">in monthly PB reports </w:t>
            </w:r>
          </w:p>
          <w:p w14:paraId="5FDC38A4" w14:textId="77777777" w:rsidR="00516CBD" w:rsidRDefault="00516CBD" w:rsidP="006F466F"/>
          <w:p w14:paraId="2B481BD3" w14:textId="08602E8B" w:rsidR="00516CBD" w:rsidRPr="00F34349" w:rsidRDefault="00516CBD" w:rsidP="006F466F">
            <w:r>
              <w:t xml:space="preserve">Attendance monitored by GB at Half Termly GB meetings </w:t>
            </w:r>
          </w:p>
          <w:p w14:paraId="5879C6EE" w14:textId="77777777" w:rsidR="00516CBD" w:rsidRPr="00F34349" w:rsidRDefault="00516CBD" w:rsidP="006F466F"/>
          <w:p w14:paraId="6EE6B884" w14:textId="5008EFEA" w:rsidR="00516CBD" w:rsidRPr="00F34349" w:rsidRDefault="00516CBD" w:rsidP="006F466F"/>
        </w:tc>
        <w:tc>
          <w:tcPr>
            <w:tcW w:w="1418" w:type="dxa"/>
            <w:shd w:val="clear" w:color="auto" w:fill="FFFFFF" w:themeFill="background1"/>
          </w:tcPr>
          <w:p w14:paraId="7DE8A40A" w14:textId="77777777" w:rsidR="00516CBD" w:rsidRPr="00F34349" w:rsidRDefault="00516CBD" w:rsidP="006F466F">
            <w:r w:rsidRPr="00F34349">
              <w:lastRenderedPageBreak/>
              <w:t>Attendance Lead</w:t>
            </w:r>
          </w:p>
          <w:p w14:paraId="24418063" w14:textId="0E3F701C" w:rsidR="00516CBD" w:rsidRPr="00F34349" w:rsidRDefault="00516CBD" w:rsidP="006F466F">
            <w:r>
              <w:t>HT/DHT</w:t>
            </w:r>
          </w:p>
        </w:tc>
        <w:tc>
          <w:tcPr>
            <w:tcW w:w="1134" w:type="dxa"/>
            <w:shd w:val="clear" w:color="auto" w:fill="FFFFFF" w:themeFill="background1"/>
          </w:tcPr>
          <w:p w14:paraId="19C39AFC" w14:textId="77777777" w:rsidR="00516CBD" w:rsidRPr="00F34349" w:rsidRDefault="00516CBD" w:rsidP="006F466F">
            <w:r w:rsidRPr="00F34349">
              <w:t xml:space="preserve">July 2018 </w:t>
            </w:r>
          </w:p>
          <w:p w14:paraId="001D7AEF" w14:textId="77777777" w:rsidR="00516CBD" w:rsidRPr="00F34349" w:rsidRDefault="00516CBD" w:rsidP="006F466F"/>
          <w:p w14:paraId="7FE7271C" w14:textId="2250BE9D" w:rsidR="00516CBD" w:rsidRPr="00F34349" w:rsidRDefault="00516CBD" w:rsidP="006F466F">
            <w:r w:rsidRPr="00757B1B">
              <w:rPr>
                <w:color w:val="00B050"/>
              </w:rPr>
              <w:t>Approx. cost £ 10,000</w:t>
            </w:r>
          </w:p>
        </w:tc>
        <w:tc>
          <w:tcPr>
            <w:tcW w:w="2551" w:type="dxa"/>
            <w:shd w:val="clear" w:color="auto" w:fill="FFFFFF" w:themeFill="background1"/>
          </w:tcPr>
          <w:p w14:paraId="7C420878" w14:textId="77777777" w:rsidR="00516CBD" w:rsidRDefault="00C8255B" w:rsidP="006F466F">
            <w:r>
              <w:t xml:space="preserve">Limited impact due to PP attendance officer absence </w:t>
            </w:r>
          </w:p>
          <w:p w14:paraId="56DEF5E3" w14:textId="77777777" w:rsidR="00C8255B" w:rsidRDefault="00C8255B" w:rsidP="006F466F"/>
          <w:p w14:paraId="0BF11A47" w14:textId="77777777" w:rsidR="00C8255B" w:rsidRDefault="00C8255B" w:rsidP="006F466F"/>
          <w:p w14:paraId="306588F4" w14:textId="77777777" w:rsidR="00C8255B" w:rsidRDefault="00C8255B" w:rsidP="006F466F"/>
          <w:p w14:paraId="3F02A973" w14:textId="77777777" w:rsidR="00C8255B" w:rsidRDefault="00C8255B" w:rsidP="006F466F"/>
          <w:p w14:paraId="7467A16B" w14:textId="77777777" w:rsidR="00C8255B" w:rsidRDefault="00C8255B" w:rsidP="006F466F"/>
          <w:p w14:paraId="4A1DF95F" w14:textId="77777777" w:rsidR="00C8255B" w:rsidRDefault="00C8255B" w:rsidP="006F466F"/>
          <w:p w14:paraId="11EEF4BE" w14:textId="77777777" w:rsidR="00C8255B" w:rsidRDefault="00C8255B" w:rsidP="006F466F"/>
          <w:p w14:paraId="210548AC" w14:textId="77777777" w:rsidR="00C8255B" w:rsidRDefault="00C8255B" w:rsidP="006F466F"/>
          <w:p w14:paraId="3DCA79DC" w14:textId="77777777" w:rsidR="00C8255B" w:rsidRDefault="00C8255B" w:rsidP="006F466F"/>
          <w:p w14:paraId="0FE92415" w14:textId="05C0DCEA" w:rsidR="00C8255B" w:rsidRDefault="00C8255B" w:rsidP="006F466F">
            <w:r>
              <w:t>Letters sent home only 50% attendance at meetings with face to face sessions with parents.</w:t>
            </w:r>
          </w:p>
          <w:p w14:paraId="52E7AEE9" w14:textId="1D2DF970" w:rsidR="00C8255B" w:rsidRDefault="00C8255B" w:rsidP="006F466F"/>
          <w:p w14:paraId="07C6FA88" w14:textId="5A150A48" w:rsidR="00C8255B" w:rsidRDefault="00C8255B" w:rsidP="006F466F">
            <w:r>
              <w:t xml:space="preserve">Attendance celebrated weekly in assembly and monthly attendance reports completed </w:t>
            </w:r>
          </w:p>
          <w:p w14:paraId="43C0F572" w14:textId="77777777" w:rsidR="00C8255B" w:rsidRDefault="00C8255B" w:rsidP="006F466F"/>
          <w:p w14:paraId="5995367D" w14:textId="77777777" w:rsidR="00C8255B" w:rsidRDefault="00C8255B" w:rsidP="006F466F"/>
          <w:p w14:paraId="72A102A8" w14:textId="77777777" w:rsidR="00C8255B" w:rsidRDefault="00C8255B" w:rsidP="006F466F"/>
          <w:p w14:paraId="7C05E2E4" w14:textId="77777777" w:rsidR="00C8255B" w:rsidRDefault="00C8255B" w:rsidP="006F466F"/>
          <w:p w14:paraId="503C4A8C" w14:textId="77777777" w:rsidR="00C8255B" w:rsidRDefault="00C8255B" w:rsidP="006F466F"/>
          <w:p w14:paraId="16CD1C63" w14:textId="08DE38F8" w:rsidR="00C8255B" w:rsidRPr="00F34349" w:rsidRDefault="00C8255B" w:rsidP="006F466F"/>
        </w:tc>
      </w:tr>
      <w:tr w:rsidR="00516CBD" w:rsidRPr="002954A6" w14:paraId="4D60E227" w14:textId="55C6CA45" w:rsidTr="00310738">
        <w:trPr>
          <w:trHeight w:val="71"/>
        </w:trPr>
        <w:tc>
          <w:tcPr>
            <w:tcW w:w="2972" w:type="dxa"/>
            <w:shd w:val="clear" w:color="auto" w:fill="FFFFFF" w:themeFill="background1"/>
            <w:tcMar>
              <w:top w:w="57" w:type="dxa"/>
              <w:bottom w:w="57" w:type="dxa"/>
            </w:tcMar>
          </w:tcPr>
          <w:p w14:paraId="7AF45CC9" w14:textId="2BB8436A" w:rsidR="00516CBD" w:rsidRPr="004A46C2" w:rsidRDefault="00516CBD" w:rsidP="006F466F">
            <w:r w:rsidRPr="004A46C2">
              <w:lastRenderedPageBreak/>
              <w:t>Improved learning behaviours and a growth Mindset att</w:t>
            </w:r>
            <w:r>
              <w:t>itude to learning will increase</w:t>
            </w:r>
            <w:r w:rsidRPr="004A46C2">
              <w:t xml:space="preserve"> aspiration will support pupil progress in all lessons.</w:t>
            </w:r>
          </w:p>
        </w:tc>
        <w:tc>
          <w:tcPr>
            <w:tcW w:w="2693" w:type="dxa"/>
            <w:shd w:val="clear" w:color="auto" w:fill="FFFFFF" w:themeFill="background1"/>
            <w:tcMar>
              <w:top w:w="57" w:type="dxa"/>
              <w:bottom w:w="57" w:type="dxa"/>
            </w:tcMar>
          </w:tcPr>
          <w:p w14:paraId="1DA9477B" w14:textId="0E3AC130" w:rsidR="00516CBD" w:rsidRPr="004A46C2" w:rsidRDefault="00516CBD" w:rsidP="006F466F">
            <w:r w:rsidRPr="004A46C2">
              <w:t>Growth Mindset training for all teaching staff as well as pupils and parents.</w:t>
            </w:r>
          </w:p>
          <w:p w14:paraId="37D44969" w14:textId="77777777" w:rsidR="00516CBD" w:rsidRPr="004A46C2" w:rsidRDefault="00516CBD" w:rsidP="006F466F"/>
          <w:p w14:paraId="66110554" w14:textId="724E0856" w:rsidR="00516CBD" w:rsidRPr="004A46C2" w:rsidRDefault="00516CBD" w:rsidP="006F466F">
            <w:r w:rsidRPr="004A46C2">
              <w:t xml:space="preserve">Behaviour training for all teaching staff </w:t>
            </w:r>
          </w:p>
          <w:p w14:paraId="76ABFA03" w14:textId="77777777" w:rsidR="00516CBD" w:rsidRPr="004A46C2" w:rsidRDefault="00516CBD" w:rsidP="006F466F"/>
          <w:p w14:paraId="3EA342AC" w14:textId="18418472" w:rsidR="00516CBD" w:rsidRPr="004A46C2" w:rsidRDefault="00516CBD" w:rsidP="006F466F">
            <w:r w:rsidRPr="004A46C2">
              <w:t xml:space="preserve">Programme of Dreamcatcher Assemblies and events organised throughout the year. </w:t>
            </w:r>
          </w:p>
          <w:p w14:paraId="0227FF72" w14:textId="77777777" w:rsidR="00516CBD" w:rsidRPr="004A46C2" w:rsidRDefault="00516CBD" w:rsidP="006F466F"/>
          <w:p w14:paraId="688CDD4D" w14:textId="77777777" w:rsidR="00516CBD" w:rsidRPr="004A46C2" w:rsidRDefault="00516CBD" w:rsidP="006F466F">
            <w:r w:rsidRPr="004A46C2">
              <w:lastRenderedPageBreak/>
              <w:t>Shirley Clarke INSET.</w:t>
            </w:r>
          </w:p>
          <w:p w14:paraId="7F12C037" w14:textId="77777777" w:rsidR="00516CBD" w:rsidRPr="004A46C2" w:rsidRDefault="00516CBD" w:rsidP="006F466F"/>
          <w:p w14:paraId="0D64F7BE" w14:textId="77777777" w:rsidR="00516CBD" w:rsidRPr="004A46C2" w:rsidRDefault="00516CBD" w:rsidP="006F466F">
            <w:r w:rsidRPr="004A46C2">
              <w:t>Visits to other settings.</w:t>
            </w:r>
          </w:p>
          <w:p w14:paraId="6E35200C" w14:textId="77777777" w:rsidR="00516CBD" w:rsidRPr="004A46C2" w:rsidRDefault="00516CBD" w:rsidP="006F466F"/>
          <w:p w14:paraId="537F7003" w14:textId="02671338" w:rsidR="00516CBD" w:rsidRPr="004A46C2" w:rsidRDefault="00516CBD" w:rsidP="006F466F">
            <w:r>
              <w:t xml:space="preserve">Growth Mindset </w:t>
            </w:r>
            <w:r w:rsidRPr="004A46C2">
              <w:t>workshops for parents where support is given to help with their children’s learning at home.</w:t>
            </w:r>
          </w:p>
        </w:tc>
        <w:tc>
          <w:tcPr>
            <w:tcW w:w="2665" w:type="dxa"/>
            <w:shd w:val="clear" w:color="auto" w:fill="FFFFFF" w:themeFill="background1"/>
            <w:tcMar>
              <w:top w:w="57" w:type="dxa"/>
              <w:bottom w:w="57" w:type="dxa"/>
            </w:tcMar>
          </w:tcPr>
          <w:p w14:paraId="15E3DDFA" w14:textId="5FAE4162" w:rsidR="00516CBD" w:rsidRDefault="00516CBD" w:rsidP="006C13C6">
            <w:r>
              <w:lastRenderedPageBreak/>
              <w:t xml:space="preserve">The EEF toolkit demonstrates that </w:t>
            </w:r>
            <w:r w:rsidRPr="006C13C6">
              <w:t xml:space="preserve">Meta-cognition and self-regulation approaches have consistently high levels of impact, with pupils making an average of eight months’ additional progress. The evidence indicates that teaching these strategies can be particularly effective for </w:t>
            </w:r>
            <w:r w:rsidRPr="006C13C6">
              <w:lastRenderedPageBreak/>
              <w:t>low achieving and older pupils</w:t>
            </w:r>
            <w:r w:rsidRPr="004A46C2">
              <w:t xml:space="preserve"> </w:t>
            </w:r>
          </w:p>
          <w:p w14:paraId="3A6E49FE" w14:textId="77777777" w:rsidR="00516CBD" w:rsidRDefault="00516CBD" w:rsidP="006C13C6"/>
          <w:p w14:paraId="40769335" w14:textId="61C76B5A" w:rsidR="00516CBD" w:rsidRDefault="00516CBD" w:rsidP="006C13C6">
            <w:r w:rsidRPr="004A46C2">
              <w:t>The EEF toolkit and school based analysis shows that positive learning behaviour reduces off task behaviour and supports pupil progress and self-esteem.</w:t>
            </w:r>
          </w:p>
          <w:p w14:paraId="09436192" w14:textId="1F3A38AE" w:rsidR="00516CBD" w:rsidRPr="004A46C2" w:rsidRDefault="00516CBD" w:rsidP="006F466F"/>
        </w:tc>
        <w:tc>
          <w:tcPr>
            <w:tcW w:w="2126" w:type="dxa"/>
            <w:shd w:val="clear" w:color="auto" w:fill="FFFFFF" w:themeFill="background1"/>
            <w:tcMar>
              <w:top w:w="57" w:type="dxa"/>
              <w:bottom w:w="57" w:type="dxa"/>
            </w:tcMar>
          </w:tcPr>
          <w:p w14:paraId="7CB96049" w14:textId="6EF795AA" w:rsidR="00516CBD" w:rsidRPr="004A46C2" w:rsidRDefault="00516CBD" w:rsidP="006F466F">
            <w:r w:rsidRPr="004A46C2">
              <w:lastRenderedPageBreak/>
              <w:t>Visit to other schools to observe good practice growth Mindset.</w:t>
            </w:r>
          </w:p>
          <w:p w14:paraId="6EAFC63B" w14:textId="044E4B6D" w:rsidR="00516CBD" w:rsidRPr="004A46C2" w:rsidRDefault="00516CBD" w:rsidP="006F466F">
            <w:r w:rsidRPr="004A46C2">
              <w:t>Pupil voice and Teacher view assessment at start and end of term.</w:t>
            </w:r>
          </w:p>
          <w:p w14:paraId="4AB04693" w14:textId="17EA7181" w:rsidR="00516CBD" w:rsidRPr="004A46C2" w:rsidRDefault="00516CBD" w:rsidP="006F466F">
            <w:r w:rsidRPr="004A46C2">
              <w:t>Internal CPD for all staff.</w:t>
            </w:r>
          </w:p>
          <w:p w14:paraId="239FEF82" w14:textId="3E36D2C7" w:rsidR="00516CBD" w:rsidRPr="004A46C2" w:rsidRDefault="00516CBD" w:rsidP="006F466F">
            <w:r w:rsidRPr="004A46C2">
              <w:t xml:space="preserve">Regular drip-feeding about growth </w:t>
            </w:r>
            <w:r w:rsidRPr="004A46C2">
              <w:lastRenderedPageBreak/>
              <w:t>Mindset to all stakeholders via whole-school newsletter.</w:t>
            </w:r>
          </w:p>
          <w:p w14:paraId="640319BB" w14:textId="77777777" w:rsidR="00516CBD" w:rsidRPr="004A46C2" w:rsidRDefault="00516CBD" w:rsidP="006F466F">
            <w:r w:rsidRPr="004A46C2">
              <w:t>A minimum of monthly workshops held for parents of all age groups.</w:t>
            </w:r>
          </w:p>
          <w:p w14:paraId="6854AD0F" w14:textId="1DBFD961" w:rsidR="00516CBD" w:rsidRPr="004A46C2" w:rsidRDefault="00516CBD" w:rsidP="006F466F">
            <w:r w:rsidRPr="004A46C2">
              <w:t>Termly Reaching Your Potential newsletters to advertise workshops.</w:t>
            </w:r>
          </w:p>
        </w:tc>
        <w:tc>
          <w:tcPr>
            <w:tcW w:w="1418" w:type="dxa"/>
            <w:shd w:val="clear" w:color="auto" w:fill="FFFFFF" w:themeFill="background1"/>
          </w:tcPr>
          <w:p w14:paraId="7B982480" w14:textId="77777777" w:rsidR="00516CBD" w:rsidRPr="004A46C2" w:rsidRDefault="00516CBD" w:rsidP="006F466F">
            <w:r w:rsidRPr="004A46C2">
              <w:lastRenderedPageBreak/>
              <w:t>SLT</w:t>
            </w:r>
          </w:p>
          <w:p w14:paraId="3ECE11DF" w14:textId="6C95F568" w:rsidR="00516CBD" w:rsidRPr="004A46C2" w:rsidRDefault="00516CBD" w:rsidP="006F466F">
            <w:r w:rsidRPr="004A46C2">
              <w:t>Growth Mindset Lead</w:t>
            </w:r>
          </w:p>
          <w:p w14:paraId="4AE236F8" w14:textId="77777777" w:rsidR="00516CBD" w:rsidRPr="004A46C2" w:rsidRDefault="00516CBD" w:rsidP="006F466F">
            <w:r w:rsidRPr="004A46C2">
              <w:t xml:space="preserve">Life Opportunities Lead </w:t>
            </w:r>
          </w:p>
          <w:p w14:paraId="4FF49170" w14:textId="620368B1" w:rsidR="00516CBD" w:rsidRPr="004A46C2" w:rsidRDefault="00516CBD" w:rsidP="006F466F">
            <w:r w:rsidRPr="004A46C2">
              <w:t>Behaviour Lead</w:t>
            </w:r>
          </w:p>
          <w:p w14:paraId="305FBEF7" w14:textId="2482D997" w:rsidR="00516CBD" w:rsidRPr="004A46C2" w:rsidRDefault="00516CBD" w:rsidP="006F466F"/>
        </w:tc>
        <w:tc>
          <w:tcPr>
            <w:tcW w:w="1134" w:type="dxa"/>
            <w:shd w:val="clear" w:color="auto" w:fill="FFFFFF" w:themeFill="background1"/>
          </w:tcPr>
          <w:p w14:paraId="7F6509B6" w14:textId="77777777" w:rsidR="00516CBD" w:rsidRPr="004A46C2" w:rsidRDefault="00516CBD" w:rsidP="006F466F">
            <w:r w:rsidRPr="004A46C2">
              <w:t>July 2018</w:t>
            </w:r>
          </w:p>
          <w:p w14:paraId="45125D66" w14:textId="77777777" w:rsidR="00516CBD" w:rsidRDefault="00516CBD" w:rsidP="006F466F"/>
          <w:p w14:paraId="2430215C" w14:textId="77777777" w:rsidR="00516CBD" w:rsidRDefault="00516CBD" w:rsidP="006F466F"/>
          <w:p w14:paraId="657C9CD0" w14:textId="743A0E0A" w:rsidR="00516CBD" w:rsidRPr="00187567" w:rsidRDefault="00516CBD" w:rsidP="006F466F">
            <w:pPr>
              <w:rPr>
                <w:color w:val="00B050"/>
              </w:rPr>
            </w:pPr>
            <w:r w:rsidRPr="00187567">
              <w:rPr>
                <w:color w:val="00B050"/>
              </w:rPr>
              <w:t>Approx. cost: £2000 for CPD</w:t>
            </w:r>
          </w:p>
          <w:p w14:paraId="642DD568" w14:textId="63639C03" w:rsidR="00516CBD" w:rsidRPr="004A46C2" w:rsidRDefault="00516CBD" w:rsidP="006F466F"/>
        </w:tc>
        <w:tc>
          <w:tcPr>
            <w:tcW w:w="2551" w:type="dxa"/>
            <w:shd w:val="clear" w:color="auto" w:fill="FFFFFF" w:themeFill="background1"/>
          </w:tcPr>
          <w:p w14:paraId="4FF83F33" w14:textId="77777777" w:rsidR="00516CBD" w:rsidRDefault="00516CBD" w:rsidP="006F466F"/>
          <w:p w14:paraId="0E0920AF" w14:textId="77777777" w:rsidR="00713556" w:rsidRDefault="00713556" w:rsidP="006F466F"/>
          <w:p w14:paraId="6455A46D" w14:textId="77777777" w:rsidR="00713556" w:rsidRDefault="00713556" w:rsidP="006F466F"/>
          <w:p w14:paraId="44DCDDA3" w14:textId="77777777" w:rsidR="00713556" w:rsidRDefault="00713556" w:rsidP="006F466F">
            <w:r>
              <w:t>Pivotal training completed by all staff- Jan 18</w:t>
            </w:r>
          </w:p>
          <w:p w14:paraId="2C6A605A" w14:textId="77777777" w:rsidR="00713556" w:rsidRDefault="00713556" w:rsidP="006F466F">
            <w:r>
              <w:t xml:space="preserve">Dreamcatcher assemblies well attended by volunteers through the year. </w:t>
            </w:r>
          </w:p>
          <w:p w14:paraId="464A9DC5" w14:textId="07FF2933" w:rsidR="00D4704B" w:rsidRPr="004A46C2" w:rsidRDefault="00D4704B" w:rsidP="006F466F">
            <w:r>
              <w:t xml:space="preserve">Steps training for 2 designated behaviour </w:t>
            </w:r>
            <w:r>
              <w:lastRenderedPageBreak/>
              <w:t xml:space="preserve">leads at the school </w:t>
            </w:r>
          </w:p>
        </w:tc>
      </w:tr>
      <w:tr w:rsidR="00516CBD" w:rsidRPr="002954A6" w14:paraId="19869087" w14:textId="37936D34" w:rsidTr="00310738">
        <w:trPr>
          <w:trHeight w:val="2339"/>
        </w:trPr>
        <w:tc>
          <w:tcPr>
            <w:tcW w:w="2972" w:type="dxa"/>
            <w:shd w:val="clear" w:color="auto" w:fill="FFFFFF" w:themeFill="background1"/>
            <w:tcMar>
              <w:top w:w="57" w:type="dxa"/>
              <w:bottom w:w="57" w:type="dxa"/>
            </w:tcMar>
          </w:tcPr>
          <w:p w14:paraId="18D0D72D" w14:textId="1374DF7C" w:rsidR="00516CBD" w:rsidRPr="00C446F9" w:rsidRDefault="00516CBD" w:rsidP="006F466F">
            <w:r>
              <w:lastRenderedPageBreak/>
              <w:t xml:space="preserve">To ensure that children with SEL difficulties make good progress and that any barriers to learning are improved and diminished. </w:t>
            </w:r>
          </w:p>
        </w:tc>
        <w:tc>
          <w:tcPr>
            <w:tcW w:w="2693" w:type="dxa"/>
            <w:shd w:val="clear" w:color="auto" w:fill="FFFFFF" w:themeFill="background1"/>
            <w:tcMar>
              <w:top w:w="57" w:type="dxa"/>
              <w:bottom w:w="57" w:type="dxa"/>
            </w:tcMar>
          </w:tcPr>
          <w:p w14:paraId="7B5B3BEA" w14:textId="0B86B469" w:rsidR="00516CBD" w:rsidRPr="00C446F9" w:rsidRDefault="00516CBD" w:rsidP="006F466F">
            <w:r w:rsidRPr="00C446F9">
              <w:t>Pastoral support worker to provide targeted support and intervention</w:t>
            </w:r>
            <w:r>
              <w:t xml:space="preserve"> on a 1:1 basis</w:t>
            </w:r>
            <w:r w:rsidRPr="00C446F9">
              <w:t xml:space="preserve">. Emotional and social support to be provided </w:t>
            </w:r>
            <w:r>
              <w:t xml:space="preserve">by the PSW </w:t>
            </w:r>
            <w:r w:rsidRPr="00C446F9">
              <w:t>to enable application of support strategies within and beyond the classroom.</w:t>
            </w:r>
          </w:p>
        </w:tc>
        <w:tc>
          <w:tcPr>
            <w:tcW w:w="2665" w:type="dxa"/>
            <w:shd w:val="clear" w:color="auto" w:fill="FFFFFF" w:themeFill="background1"/>
            <w:tcMar>
              <w:top w:w="57" w:type="dxa"/>
              <w:bottom w:w="57" w:type="dxa"/>
            </w:tcMar>
          </w:tcPr>
          <w:p w14:paraId="76166B87" w14:textId="3BB2DD01" w:rsidR="00516CBD" w:rsidRPr="00C446F9" w:rsidRDefault="00516CBD" w:rsidP="006F466F">
            <w:r w:rsidRPr="00C446F9">
              <w:t>On average, SEL interventions have an identifiable and significant impact on attitudes to learning, social relationships in school, and attainment itself (four months' additional progress on average).</w:t>
            </w:r>
          </w:p>
        </w:tc>
        <w:tc>
          <w:tcPr>
            <w:tcW w:w="2126" w:type="dxa"/>
            <w:shd w:val="clear" w:color="auto" w:fill="FFFFFF" w:themeFill="background1"/>
            <w:tcMar>
              <w:top w:w="57" w:type="dxa"/>
              <w:bottom w:w="57" w:type="dxa"/>
            </w:tcMar>
          </w:tcPr>
          <w:p w14:paraId="21120E06" w14:textId="77777777" w:rsidR="00516CBD" w:rsidRDefault="00516CBD" w:rsidP="006F466F">
            <w:r>
              <w:t xml:space="preserve">Timetable of provision </w:t>
            </w:r>
          </w:p>
          <w:p w14:paraId="4CB0B367" w14:textId="77777777" w:rsidR="00516CBD" w:rsidRDefault="00516CBD" w:rsidP="006F466F">
            <w:r>
              <w:t xml:space="preserve">Included in provision and intervention map/timetables </w:t>
            </w:r>
          </w:p>
          <w:p w14:paraId="5E562E50" w14:textId="77777777" w:rsidR="00516CBD" w:rsidRDefault="00516CBD" w:rsidP="006F466F"/>
          <w:p w14:paraId="4D4CBE74" w14:textId="2B3B9405" w:rsidR="00516CBD" w:rsidRPr="00C446F9" w:rsidRDefault="00516CBD" w:rsidP="006F466F">
            <w:r>
              <w:t xml:space="preserve">Meetings with PSW on a monthly basis </w:t>
            </w:r>
          </w:p>
        </w:tc>
        <w:tc>
          <w:tcPr>
            <w:tcW w:w="1418" w:type="dxa"/>
            <w:shd w:val="clear" w:color="auto" w:fill="FFFFFF" w:themeFill="background1"/>
          </w:tcPr>
          <w:p w14:paraId="27AA5F4E" w14:textId="77777777" w:rsidR="00516CBD" w:rsidRDefault="00516CBD" w:rsidP="006F466F">
            <w:r>
              <w:t>PSW</w:t>
            </w:r>
          </w:p>
          <w:p w14:paraId="0CBF1423" w14:textId="0FB33458" w:rsidR="00516CBD" w:rsidRPr="00C446F9" w:rsidRDefault="00516CBD" w:rsidP="006F466F">
            <w:r>
              <w:t>HT/DH</w:t>
            </w:r>
          </w:p>
        </w:tc>
        <w:tc>
          <w:tcPr>
            <w:tcW w:w="1134" w:type="dxa"/>
            <w:shd w:val="clear" w:color="auto" w:fill="FFFFFF" w:themeFill="background1"/>
          </w:tcPr>
          <w:p w14:paraId="68EBDEF8" w14:textId="77777777" w:rsidR="00516CBD" w:rsidRDefault="00516CBD" w:rsidP="006F466F">
            <w:r w:rsidRPr="00C446F9">
              <w:t xml:space="preserve">July 2018 </w:t>
            </w:r>
          </w:p>
          <w:p w14:paraId="3BD5C97A" w14:textId="77777777" w:rsidR="00516CBD" w:rsidRDefault="00516CBD" w:rsidP="006F466F"/>
          <w:p w14:paraId="197430F3" w14:textId="34BC0B37" w:rsidR="00516CBD" w:rsidRPr="00C446F9" w:rsidRDefault="00516CBD" w:rsidP="006F466F">
            <w:r w:rsidRPr="00187567">
              <w:rPr>
                <w:color w:val="00B050"/>
              </w:rPr>
              <w:t>Approx. cost £ 10,000</w:t>
            </w:r>
          </w:p>
        </w:tc>
        <w:tc>
          <w:tcPr>
            <w:tcW w:w="2551" w:type="dxa"/>
            <w:shd w:val="clear" w:color="auto" w:fill="FFFFFF" w:themeFill="background1"/>
          </w:tcPr>
          <w:p w14:paraId="2DD1272D" w14:textId="758BD2BB" w:rsidR="00516CBD" w:rsidRPr="00C446F9" w:rsidRDefault="004E2148" w:rsidP="006F466F">
            <w:r>
              <w:t>85% of children wih SEL made expected progress in R, W and M</w:t>
            </w:r>
          </w:p>
        </w:tc>
      </w:tr>
      <w:tr w:rsidR="00516CBD" w:rsidRPr="002954A6" w14:paraId="4DC84A86" w14:textId="4BD8C788" w:rsidTr="00310738">
        <w:trPr>
          <w:trHeight w:val="2339"/>
        </w:trPr>
        <w:tc>
          <w:tcPr>
            <w:tcW w:w="2972" w:type="dxa"/>
            <w:shd w:val="clear" w:color="auto" w:fill="FFFFFF" w:themeFill="background1"/>
            <w:tcMar>
              <w:top w:w="57" w:type="dxa"/>
              <w:bottom w:w="57" w:type="dxa"/>
            </w:tcMar>
          </w:tcPr>
          <w:p w14:paraId="1A777643" w14:textId="4E1704DB" w:rsidR="00516CBD" w:rsidRPr="00561E8E" w:rsidRDefault="00516CBD" w:rsidP="006F466F">
            <w:r w:rsidRPr="00561E8E">
              <w:t xml:space="preserve">To ensure that all children </w:t>
            </w:r>
            <w:r>
              <w:t xml:space="preserve">across the school, </w:t>
            </w:r>
            <w:r w:rsidRPr="00561E8E">
              <w:t xml:space="preserve">including those entitled to PPG have the opportunity to participate and access PE lessons. </w:t>
            </w:r>
          </w:p>
          <w:p w14:paraId="7400A5EE" w14:textId="77777777" w:rsidR="00516CBD" w:rsidRPr="00561E8E" w:rsidRDefault="00516CBD" w:rsidP="006F466F">
            <w:r w:rsidRPr="00561E8E">
              <w:t xml:space="preserve">That vulnerable children have the necessary equipment and uniform in school and feel a sense of belonging. </w:t>
            </w:r>
          </w:p>
          <w:p w14:paraId="57086560" w14:textId="57EA8123" w:rsidR="00516CBD" w:rsidRPr="00561E8E" w:rsidRDefault="00516CBD" w:rsidP="006F466F">
            <w:r w:rsidRPr="00561E8E">
              <w:t>Reduction in negative behaviours as children begin to apply the skills that they have been taught.</w:t>
            </w:r>
          </w:p>
        </w:tc>
        <w:tc>
          <w:tcPr>
            <w:tcW w:w="2693" w:type="dxa"/>
            <w:shd w:val="clear" w:color="auto" w:fill="FFFFFF" w:themeFill="background1"/>
            <w:tcMar>
              <w:top w:w="57" w:type="dxa"/>
              <w:bottom w:w="57" w:type="dxa"/>
            </w:tcMar>
          </w:tcPr>
          <w:p w14:paraId="7825E5D8" w14:textId="13ABCB18" w:rsidR="00516CBD" w:rsidRPr="00561E8E" w:rsidRDefault="00516CBD" w:rsidP="006F466F">
            <w:r w:rsidRPr="00561E8E">
              <w:t>Purchasing of clothing and necessary equipment, e.g. plimsolls, sports kits etc.</w:t>
            </w:r>
          </w:p>
        </w:tc>
        <w:tc>
          <w:tcPr>
            <w:tcW w:w="2665" w:type="dxa"/>
            <w:shd w:val="clear" w:color="auto" w:fill="FFFFFF" w:themeFill="background1"/>
            <w:tcMar>
              <w:top w:w="57" w:type="dxa"/>
              <w:bottom w:w="57" w:type="dxa"/>
            </w:tcMar>
          </w:tcPr>
          <w:p w14:paraId="60EF84BB" w14:textId="2CA5F22A" w:rsidR="00516CBD" w:rsidRPr="00561E8E" w:rsidRDefault="00516CBD" w:rsidP="006F466F"/>
        </w:tc>
        <w:tc>
          <w:tcPr>
            <w:tcW w:w="2126" w:type="dxa"/>
            <w:shd w:val="clear" w:color="auto" w:fill="FFFFFF" w:themeFill="background1"/>
            <w:tcMar>
              <w:top w:w="57" w:type="dxa"/>
              <w:bottom w:w="57" w:type="dxa"/>
            </w:tcMar>
          </w:tcPr>
          <w:p w14:paraId="7301BF06" w14:textId="77777777" w:rsidR="00516CBD" w:rsidRPr="00561E8E" w:rsidRDefault="00516CBD" w:rsidP="006F466F">
            <w:r w:rsidRPr="00561E8E">
              <w:t xml:space="preserve">Will review and monitor that all children across the school are able to participate in PE lessons </w:t>
            </w:r>
          </w:p>
          <w:p w14:paraId="250A41BE" w14:textId="77777777" w:rsidR="00516CBD" w:rsidRPr="00561E8E" w:rsidRDefault="00516CBD" w:rsidP="006F466F"/>
          <w:p w14:paraId="06462A51" w14:textId="7A494A10" w:rsidR="00516CBD" w:rsidRPr="00561E8E" w:rsidRDefault="00516CBD" w:rsidP="006F466F">
            <w:r w:rsidRPr="00561E8E">
              <w:t xml:space="preserve">Lesson observations – monitor that all children are participating in PE lessons </w:t>
            </w:r>
          </w:p>
          <w:p w14:paraId="5FC3DE1C" w14:textId="1B7F860C" w:rsidR="00516CBD" w:rsidRPr="00561E8E" w:rsidRDefault="00516CBD" w:rsidP="006F466F"/>
        </w:tc>
        <w:tc>
          <w:tcPr>
            <w:tcW w:w="1418" w:type="dxa"/>
            <w:shd w:val="clear" w:color="auto" w:fill="FFFFFF" w:themeFill="background1"/>
          </w:tcPr>
          <w:p w14:paraId="6A2AF1E9" w14:textId="77777777" w:rsidR="00516CBD" w:rsidRPr="00561E8E" w:rsidRDefault="00516CBD" w:rsidP="006F466F">
            <w:r w:rsidRPr="00561E8E">
              <w:t>Sports Leader</w:t>
            </w:r>
          </w:p>
          <w:p w14:paraId="782CD2C0" w14:textId="77777777" w:rsidR="00516CBD" w:rsidRPr="00561E8E" w:rsidRDefault="00516CBD" w:rsidP="006F466F"/>
        </w:tc>
        <w:tc>
          <w:tcPr>
            <w:tcW w:w="1134" w:type="dxa"/>
            <w:shd w:val="clear" w:color="auto" w:fill="FFFFFF" w:themeFill="background1"/>
          </w:tcPr>
          <w:p w14:paraId="68AB4384" w14:textId="77777777" w:rsidR="00516CBD" w:rsidRPr="00561E8E" w:rsidRDefault="00516CBD" w:rsidP="006F466F">
            <w:r w:rsidRPr="00561E8E">
              <w:t xml:space="preserve">Termly Basis </w:t>
            </w:r>
          </w:p>
          <w:p w14:paraId="6EF91A71" w14:textId="77777777" w:rsidR="00516CBD" w:rsidRPr="00561E8E" w:rsidRDefault="00516CBD" w:rsidP="006F466F"/>
          <w:p w14:paraId="65786167" w14:textId="77777777" w:rsidR="00516CBD" w:rsidRPr="00561E8E" w:rsidRDefault="00516CBD" w:rsidP="006F466F"/>
          <w:p w14:paraId="563D8C1A" w14:textId="77777777" w:rsidR="00516CBD" w:rsidRPr="00561E8E" w:rsidRDefault="00516CBD" w:rsidP="006F466F"/>
          <w:p w14:paraId="12349990" w14:textId="77777777" w:rsidR="00516CBD" w:rsidRPr="00561E8E" w:rsidRDefault="00516CBD" w:rsidP="006F466F"/>
          <w:p w14:paraId="06F3F42B" w14:textId="77777777" w:rsidR="00516CBD" w:rsidRPr="00561E8E" w:rsidRDefault="00516CBD" w:rsidP="006F466F"/>
          <w:p w14:paraId="57EADAB4" w14:textId="348ACD6D" w:rsidR="00516CBD" w:rsidRPr="00561E8E" w:rsidRDefault="00516CBD" w:rsidP="006F466F">
            <w:pPr>
              <w:rPr>
                <w:color w:val="00B050"/>
              </w:rPr>
            </w:pPr>
            <w:r w:rsidRPr="00561E8E">
              <w:rPr>
                <w:color w:val="00B050"/>
              </w:rPr>
              <w:t>Approx. cost £500</w:t>
            </w:r>
          </w:p>
          <w:p w14:paraId="6A9E163E" w14:textId="77777777" w:rsidR="00516CBD" w:rsidRPr="00561E8E" w:rsidRDefault="00516CBD" w:rsidP="006F466F"/>
        </w:tc>
        <w:tc>
          <w:tcPr>
            <w:tcW w:w="2551" w:type="dxa"/>
            <w:shd w:val="clear" w:color="auto" w:fill="FFFFFF" w:themeFill="background1"/>
          </w:tcPr>
          <w:p w14:paraId="566B929B" w14:textId="1C990EF1" w:rsidR="00516CBD" w:rsidRPr="00561E8E" w:rsidRDefault="00C8255B" w:rsidP="006F466F">
            <w:r>
              <w:t>Increased offer for all children with weekly lessons planned for all classes in PE and Dance- taught by specialist teachers.</w:t>
            </w:r>
          </w:p>
        </w:tc>
      </w:tr>
      <w:tr w:rsidR="00516CBD" w:rsidRPr="002954A6" w14:paraId="3B75EC09" w14:textId="77E43B37" w:rsidTr="00310738">
        <w:trPr>
          <w:trHeight w:val="2339"/>
        </w:trPr>
        <w:tc>
          <w:tcPr>
            <w:tcW w:w="2972" w:type="dxa"/>
            <w:shd w:val="clear" w:color="auto" w:fill="FFFFFF" w:themeFill="background1"/>
            <w:tcMar>
              <w:top w:w="57" w:type="dxa"/>
              <w:bottom w:w="57" w:type="dxa"/>
            </w:tcMar>
          </w:tcPr>
          <w:p w14:paraId="2BB0AF8C" w14:textId="10D041D2" w:rsidR="00516CBD" w:rsidRPr="001140E2" w:rsidRDefault="00516CBD" w:rsidP="006F466F">
            <w:r w:rsidRPr="001140E2">
              <w:lastRenderedPageBreak/>
              <w:t xml:space="preserve">To provide additional opportunities to </w:t>
            </w:r>
            <w:r>
              <w:t xml:space="preserve">enhance </w:t>
            </w:r>
            <w:r w:rsidRPr="001140E2">
              <w:t xml:space="preserve">the curriculum as well as enrichment. </w:t>
            </w:r>
          </w:p>
          <w:p w14:paraId="344B5EDC" w14:textId="77777777" w:rsidR="00516CBD" w:rsidRPr="001140E2" w:rsidRDefault="00516CBD" w:rsidP="006F466F"/>
          <w:p w14:paraId="0D1681EB" w14:textId="0E5B4A5C" w:rsidR="00516CBD" w:rsidRPr="001140E2" w:rsidRDefault="00516CBD" w:rsidP="006F466F">
            <w:r w:rsidRPr="001140E2">
              <w:t xml:space="preserve">Access to extra-curricular clubs for all </w:t>
            </w:r>
          </w:p>
        </w:tc>
        <w:tc>
          <w:tcPr>
            <w:tcW w:w="2693" w:type="dxa"/>
            <w:shd w:val="clear" w:color="auto" w:fill="FFFFFF" w:themeFill="background1"/>
            <w:tcMar>
              <w:top w:w="57" w:type="dxa"/>
              <w:bottom w:w="57" w:type="dxa"/>
            </w:tcMar>
          </w:tcPr>
          <w:p w14:paraId="5466372A" w14:textId="77777777" w:rsidR="00516CBD" w:rsidRPr="001140E2" w:rsidRDefault="00516CBD" w:rsidP="006F466F">
            <w:r w:rsidRPr="001140E2">
              <w:t xml:space="preserve">To ensure that all children are able to attend extra school clubs and trips through subsidising these. </w:t>
            </w:r>
          </w:p>
          <w:p w14:paraId="705F17DA" w14:textId="77777777" w:rsidR="00516CBD" w:rsidRPr="001140E2" w:rsidRDefault="00516CBD" w:rsidP="006F466F"/>
          <w:p w14:paraId="0B22FEFC" w14:textId="64BEABFF" w:rsidR="00516CBD" w:rsidRPr="001140E2" w:rsidRDefault="00516CBD" w:rsidP="006F466F">
            <w:r w:rsidRPr="001140E2">
              <w:t>Curriculum trips and workshops</w:t>
            </w:r>
          </w:p>
          <w:p w14:paraId="0EECEDCA" w14:textId="041BEBB4" w:rsidR="00516CBD" w:rsidRPr="001140E2" w:rsidRDefault="00516CBD" w:rsidP="006F466F">
            <w:r w:rsidRPr="001140E2">
              <w:t>Accelerated reader</w:t>
            </w:r>
          </w:p>
          <w:p w14:paraId="4F0C4871" w14:textId="77777777" w:rsidR="00516CBD" w:rsidRPr="001140E2" w:rsidRDefault="00516CBD" w:rsidP="006F466F">
            <w:r w:rsidRPr="001140E2">
              <w:t>Mathletics</w:t>
            </w:r>
          </w:p>
          <w:p w14:paraId="396938EA" w14:textId="77777777" w:rsidR="00516CBD" w:rsidRPr="001140E2" w:rsidRDefault="00516CBD" w:rsidP="006F466F">
            <w:r w:rsidRPr="001140E2">
              <w:t xml:space="preserve">Education City </w:t>
            </w:r>
          </w:p>
          <w:p w14:paraId="2400FC97" w14:textId="77777777" w:rsidR="00516CBD" w:rsidRPr="001140E2" w:rsidRDefault="00516CBD" w:rsidP="006F466F"/>
          <w:p w14:paraId="54E6F16A" w14:textId="77777777" w:rsidR="00516CBD" w:rsidRPr="001140E2" w:rsidRDefault="00516CBD" w:rsidP="006F466F">
            <w:r w:rsidRPr="001140E2">
              <w:t>Espresso</w:t>
            </w:r>
          </w:p>
          <w:p w14:paraId="31DABFAF" w14:textId="77777777" w:rsidR="00516CBD" w:rsidRPr="001140E2" w:rsidRDefault="00516CBD" w:rsidP="006F466F">
            <w:r w:rsidRPr="001140E2">
              <w:t>Purple Mash</w:t>
            </w:r>
          </w:p>
          <w:p w14:paraId="69737739" w14:textId="77777777" w:rsidR="00516CBD" w:rsidRPr="001140E2" w:rsidRDefault="00516CBD" w:rsidP="006F466F">
            <w:r w:rsidRPr="001140E2">
              <w:t>Wellcomm</w:t>
            </w:r>
          </w:p>
          <w:p w14:paraId="3382CBBF" w14:textId="3259B74B" w:rsidR="00516CBD" w:rsidRPr="001140E2" w:rsidRDefault="00516CBD" w:rsidP="006F466F"/>
        </w:tc>
        <w:tc>
          <w:tcPr>
            <w:tcW w:w="2665" w:type="dxa"/>
            <w:shd w:val="clear" w:color="auto" w:fill="FFFFFF" w:themeFill="background1"/>
            <w:tcMar>
              <w:top w:w="57" w:type="dxa"/>
              <w:bottom w:w="57" w:type="dxa"/>
            </w:tcMar>
          </w:tcPr>
          <w:p w14:paraId="3190D1D9" w14:textId="3661FB6E" w:rsidR="00516CBD" w:rsidRPr="001140E2" w:rsidRDefault="00516CBD" w:rsidP="006F466F">
            <w:r w:rsidRPr="001140E2">
              <w:t xml:space="preserve">Children will become involved in a diverse range of extracurricular enrichment activities and make a positive contribution to their well-being and to the wider curriculum. </w:t>
            </w:r>
          </w:p>
          <w:p w14:paraId="67F78B3E" w14:textId="77777777" w:rsidR="00516CBD" w:rsidRDefault="00516CBD" w:rsidP="006F466F"/>
          <w:p w14:paraId="1BCF3BCA" w14:textId="284DBF11" w:rsidR="00516CBD" w:rsidRPr="001140E2" w:rsidRDefault="00516CBD" w:rsidP="006F466F">
            <w:r w:rsidRPr="001140E2">
              <w:t xml:space="preserve">Children build effective and solid relationships with their peers. </w:t>
            </w:r>
          </w:p>
          <w:p w14:paraId="53E00680" w14:textId="77777777" w:rsidR="00516CBD" w:rsidRPr="001140E2" w:rsidRDefault="00516CBD" w:rsidP="006F466F"/>
          <w:p w14:paraId="3BCF1AC8" w14:textId="549549A8" w:rsidR="00516CBD" w:rsidRPr="001140E2" w:rsidRDefault="00516CBD" w:rsidP="006F466F"/>
        </w:tc>
        <w:tc>
          <w:tcPr>
            <w:tcW w:w="2126" w:type="dxa"/>
            <w:shd w:val="clear" w:color="auto" w:fill="FFFFFF" w:themeFill="background1"/>
            <w:tcMar>
              <w:top w:w="57" w:type="dxa"/>
              <w:bottom w:w="57" w:type="dxa"/>
            </w:tcMar>
          </w:tcPr>
          <w:p w14:paraId="13432D92" w14:textId="5B2E1CE4" w:rsidR="00516CBD" w:rsidRPr="001140E2" w:rsidRDefault="00516CBD" w:rsidP="006F466F">
            <w:r w:rsidRPr="001140E2">
              <w:t>Take up of clubs will be monitored by the SLT, PPG teacher and the Clubs leader</w:t>
            </w:r>
          </w:p>
        </w:tc>
        <w:tc>
          <w:tcPr>
            <w:tcW w:w="1418" w:type="dxa"/>
            <w:shd w:val="clear" w:color="auto" w:fill="FFFFFF" w:themeFill="background1"/>
          </w:tcPr>
          <w:p w14:paraId="1337F563" w14:textId="7FE5F16C" w:rsidR="00516CBD" w:rsidRPr="001140E2" w:rsidRDefault="00516CBD" w:rsidP="006F466F">
            <w:r w:rsidRPr="001140E2">
              <w:t>SLT</w:t>
            </w:r>
          </w:p>
        </w:tc>
        <w:tc>
          <w:tcPr>
            <w:tcW w:w="1134" w:type="dxa"/>
            <w:shd w:val="clear" w:color="auto" w:fill="FFFFFF" w:themeFill="background1"/>
          </w:tcPr>
          <w:p w14:paraId="1EA5B306" w14:textId="77777777" w:rsidR="00516CBD" w:rsidRDefault="00516CBD" w:rsidP="006F466F">
            <w:r w:rsidRPr="001140E2">
              <w:t xml:space="preserve">July 2018 </w:t>
            </w:r>
          </w:p>
          <w:p w14:paraId="55D1BD6D" w14:textId="77777777" w:rsidR="00516CBD" w:rsidRDefault="00516CBD" w:rsidP="006F466F"/>
          <w:p w14:paraId="64CD850B" w14:textId="3FEE1A69" w:rsidR="00516CBD" w:rsidRPr="001140E2" w:rsidRDefault="00516CBD" w:rsidP="006F466F">
            <w:r>
              <w:rPr>
                <w:color w:val="00B050"/>
              </w:rPr>
              <w:t>Approx. cost: £4</w:t>
            </w:r>
            <w:r w:rsidRPr="00A416E8">
              <w:rPr>
                <w:color w:val="00B050"/>
              </w:rPr>
              <w:t>000 subsidised clubs as well as after school provision from teaching and support staff</w:t>
            </w:r>
          </w:p>
        </w:tc>
        <w:tc>
          <w:tcPr>
            <w:tcW w:w="2551" w:type="dxa"/>
            <w:shd w:val="clear" w:color="auto" w:fill="FFFFFF" w:themeFill="background1"/>
          </w:tcPr>
          <w:p w14:paraId="09C0B74D" w14:textId="482DE85B" w:rsidR="00516CBD" w:rsidRPr="001140E2" w:rsidRDefault="00C8255B" w:rsidP="006F466F">
            <w:r>
              <w:t>Increased participation of children in clubs with more clubs being offered over the year.</w:t>
            </w:r>
          </w:p>
        </w:tc>
      </w:tr>
      <w:tr w:rsidR="00516CBD" w:rsidRPr="002954A6" w14:paraId="7B5835A4" w14:textId="4144C470" w:rsidTr="00310738">
        <w:trPr>
          <w:trHeight w:val="2339"/>
        </w:trPr>
        <w:tc>
          <w:tcPr>
            <w:tcW w:w="2972" w:type="dxa"/>
            <w:shd w:val="clear" w:color="auto" w:fill="FFFFFF" w:themeFill="background1"/>
            <w:tcMar>
              <w:top w:w="57" w:type="dxa"/>
              <w:bottom w:w="57" w:type="dxa"/>
            </w:tcMar>
          </w:tcPr>
          <w:p w14:paraId="261B05F1" w14:textId="78357292" w:rsidR="00516CBD" w:rsidRPr="001140E2" w:rsidRDefault="00516CBD" w:rsidP="006F466F">
            <w:r w:rsidRPr="001140E2">
              <w:t xml:space="preserve">Increase the </w:t>
            </w:r>
          </w:p>
          <w:p w14:paraId="55588576" w14:textId="5767029D" w:rsidR="00516CBD" w:rsidRPr="001140E2" w:rsidRDefault="00516CBD" w:rsidP="006F466F">
            <w:r w:rsidRPr="001140E2">
              <w:t xml:space="preserve">opportunity for </w:t>
            </w:r>
            <w:r>
              <w:t xml:space="preserve">ALL Year 6  </w:t>
            </w:r>
            <w:r w:rsidRPr="001140E2">
              <w:t xml:space="preserve">pupils to attend residential </w:t>
            </w:r>
          </w:p>
          <w:p w14:paraId="4004E997" w14:textId="77777777" w:rsidR="00516CBD" w:rsidRPr="001140E2" w:rsidRDefault="00516CBD" w:rsidP="006F466F">
            <w:r w:rsidRPr="001140E2">
              <w:t xml:space="preserve">adventurous activity </w:t>
            </w:r>
          </w:p>
          <w:p w14:paraId="78074921" w14:textId="77777777" w:rsidR="00516CBD" w:rsidRDefault="00516CBD" w:rsidP="006F466F">
            <w:r w:rsidRPr="001140E2">
              <w:t>courses</w:t>
            </w:r>
            <w:r>
              <w:t xml:space="preserve"> specifically those pupils entitled to the PPG</w:t>
            </w:r>
          </w:p>
          <w:p w14:paraId="4A8D801B" w14:textId="77777777" w:rsidR="00516CBD" w:rsidRDefault="00516CBD" w:rsidP="006F466F"/>
          <w:p w14:paraId="7FB5E74B" w14:textId="77777777" w:rsidR="00516CBD" w:rsidRDefault="00516CBD" w:rsidP="006F466F">
            <w:r>
              <w:t xml:space="preserve">As an outcome: increased and accelerated progress across all areas of the curriculum. </w:t>
            </w:r>
          </w:p>
          <w:p w14:paraId="5CCF2428" w14:textId="0A053DC6" w:rsidR="00516CBD" w:rsidRPr="001140E2" w:rsidRDefault="00516CBD" w:rsidP="006F466F">
            <w:r>
              <w:t xml:space="preserve">Self-confidence and increased self –esteem and resilience </w:t>
            </w:r>
          </w:p>
        </w:tc>
        <w:tc>
          <w:tcPr>
            <w:tcW w:w="2693" w:type="dxa"/>
            <w:shd w:val="clear" w:color="auto" w:fill="FFFFFF" w:themeFill="background1"/>
            <w:tcMar>
              <w:top w:w="57" w:type="dxa"/>
              <w:bottom w:w="57" w:type="dxa"/>
            </w:tcMar>
          </w:tcPr>
          <w:p w14:paraId="361C1786" w14:textId="77777777" w:rsidR="00516CBD" w:rsidRPr="001140E2" w:rsidRDefault="00516CBD" w:rsidP="006F466F">
            <w:r w:rsidRPr="001140E2">
              <w:t xml:space="preserve">All PPG children to be </w:t>
            </w:r>
          </w:p>
          <w:p w14:paraId="6EBF4146" w14:textId="77777777" w:rsidR="00516CBD" w:rsidRPr="001140E2" w:rsidRDefault="00516CBD" w:rsidP="006F466F">
            <w:r w:rsidRPr="001140E2">
              <w:t xml:space="preserve">offered subsidised </w:t>
            </w:r>
          </w:p>
          <w:p w14:paraId="3A381337" w14:textId="77543D1A" w:rsidR="00516CBD" w:rsidRPr="001140E2" w:rsidRDefault="00516CBD" w:rsidP="006F466F">
            <w:r w:rsidRPr="001140E2">
              <w:t xml:space="preserve">school trips and access to the annual PGL </w:t>
            </w:r>
          </w:p>
          <w:p w14:paraId="11AAED6C" w14:textId="689D5860" w:rsidR="00516CBD" w:rsidRPr="001140E2" w:rsidRDefault="00516CBD" w:rsidP="006F466F">
            <w:r w:rsidRPr="001140E2">
              <w:t>Residential.</w:t>
            </w:r>
          </w:p>
        </w:tc>
        <w:tc>
          <w:tcPr>
            <w:tcW w:w="2665" w:type="dxa"/>
            <w:shd w:val="clear" w:color="auto" w:fill="FFFFFF" w:themeFill="background1"/>
            <w:tcMar>
              <w:top w:w="57" w:type="dxa"/>
              <w:bottom w:w="57" w:type="dxa"/>
            </w:tcMar>
          </w:tcPr>
          <w:p w14:paraId="294A1250" w14:textId="77777777" w:rsidR="00516CBD" w:rsidRDefault="00516CBD" w:rsidP="00E06DC5">
            <w:r>
              <w:t>EEF toolkit – Outdoor adventure learning  indicate a positive gain 4 Months +</w:t>
            </w:r>
          </w:p>
          <w:p w14:paraId="19AD5DAF" w14:textId="77777777" w:rsidR="00516CBD" w:rsidRDefault="00516CBD" w:rsidP="00E06DC5"/>
          <w:p w14:paraId="6563085F" w14:textId="306076AF" w:rsidR="00516CBD" w:rsidRPr="001140E2" w:rsidRDefault="00516CBD" w:rsidP="00E06DC5">
            <w:r>
              <w:t xml:space="preserve">Adventure learning involves collaborative learning experiences and opportunities for meta-cognition and self-regulation </w:t>
            </w:r>
          </w:p>
        </w:tc>
        <w:tc>
          <w:tcPr>
            <w:tcW w:w="2126" w:type="dxa"/>
            <w:shd w:val="clear" w:color="auto" w:fill="FFFFFF" w:themeFill="background1"/>
            <w:tcMar>
              <w:top w:w="57" w:type="dxa"/>
              <w:bottom w:w="57" w:type="dxa"/>
            </w:tcMar>
          </w:tcPr>
          <w:p w14:paraId="234510EF" w14:textId="774A2012" w:rsidR="00516CBD" w:rsidRPr="001140E2" w:rsidRDefault="00516CBD" w:rsidP="006F466F">
            <w:r>
              <w:t xml:space="preserve">Annual monitoring and reporting to the GB re: pupil numbers attending the PGL residential. </w:t>
            </w:r>
          </w:p>
        </w:tc>
        <w:tc>
          <w:tcPr>
            <w:tcW w:w="1418" w:type="dxa"/>
            <w:shd w:val="clear" w:color="auto" w:fill="FFFFFF" w:themeFill="background1"/>
          </w:tcPr>
          <w:p w14:paraId="2BA7744C" w14:textId="71BD5237" w:rsidR="00516CBD" w:rsidRPr="001140E2" w:rsidRDefault="00516CBD" w:rsidP="006F466F">
            <w:r>
              <w:t>HT/DHT</w:t>
            </w:r>
          </w:p>
        </w:tc>
        <w:tc>
          <w:tcPr>
            <w:tcW w:w="1134" w:type="dxa"/>
            <w:shd w:val="clear" w:color="auto" w:fill="FFFFFF" w:themeFill="background1"/>
          </w:tcPr>
          <w:p w14:paraId="0707F59B" w14:textId="77777777" w:rsidR="00516CBD" w:rsidRDefault="00516CBD" w:rsidP="006F466F">
            <w:r>
              <w:t>Annually</w:t>
            </w:r>
          </w:p>
          <w:p w14:paraId="7B0AF7C2" w14:textId="77777777" w:rsidR="00516CBD" w:rsidRDefault="00516CBD" w:rsidP="006F466F"/>
          <w:p w14:paraId="5225486C" w14:textId="2549600D" w:rsidR="00516CBD" w:rsidRPr="001140E2" w:rsidRDefault="00516CBD" w:rsidP="006F466F">
            <w:r w:rsidRPr="00E36F43">
              <w:rPr>
                <w:color w:val="00B050"/>
              </w:rPr>
              <w:t xml:space="preserve">Approx. cost </w:t>
            </w:r>
            <w:r w:rsidRPr="004D3617">
              <w:rPr>
                <w:color w:val="00B050"/>
              </w:rPr>
              <w:t>£1000</w:t>
            </w:r>
          </w:p>
        </w:tc>
        <w:tc>
          <w:tcPr>
            <w:tcW w:w="2551" w:type="dxa"/>
            <w:shd w:val="clear" w:color="auto" w:fill="FFFFFF" w:themeFill="background1"/>
          </w:tcPr>
          <w:p w14:paraId="0630D0C3" w14:textId="6AFA5F26" w:rsidR="00516CBD" w:rsidRDefault="00C8255B" w:rsidP="006F466F">
            <w:r>
              <w:t>All but 2 Y6 children attended PGL.</w:t>
            </w:r>
          </w:p>
        </w:tc>
      </w:tr>
      <w:tr w:rsidR="00516CBD" w:rsidRPr="002954A6" w14:paraId="50A75FDF" w14:textId="19C574AD" w:rsidTr="00310738">
        <w:tc>
          <w:tcPr>
            <w:tcW w:w="11874" w:type="dxa"/>
            <w:gridSpan w:val="5"/>
            <w:tcMar>
              <w:top w:w="57" w:type="dxa"/>
              <w:bottom w:w="57" w:type="dxa"/>
            </w:tcMar>
          </w:tcPr>
          <w:p w14:paraId="5A635200" w14:textId="01001A9D" w:rsidR="00516CBD" w:rsidRPr="00452A49" w:rsidRDefault="00516CBD" w:rsidP="006F466F">
            <w:pPr>
              <w:jc w:val="right"/>
              <w:rPr>
                <w:rFonts w:ascii="Arial" w:hAnsi="Arial" w:cs="Arial"/>
                <w:b/>
                <w:sz w:val="18"/>
                <w:szCs w:val="18"/>
              </w:rPr>
            </w:pPr>
            <w:r>
              <w:rPr>
                <w:rFonts w:ascii="Arial" w:hAnsi="Arial" w:cs="Arial"/>
                <w:b/>
                <w:sz w:val="18"/>
                <w:szCs w:val="18"/>
              </w:rPr>
              <w:t xml:space="preserve">Quality of teaching for all: </w:t>
            </w:r>
          </w:p>
        </w:tc>
        <w:tc>
          <w:tcPr>
            <w:tcW w:w="1134" w:type="dxa"/>
          </w:tcPr>
          <w:p w14:paraId="2F4DA45D" w14:textId="57F90783" w:rsidR="00516CBD" w:rsidRPr="00452A49" w:rsidRDefault="00516CBD" w:rsidP="006F466F">
            <w:pPr>
              <w:rPr>
                <w:rFonts w:ascii="Arial" w:hAnsi="Arial" w:cs="Arial"/>
                <w:sz w:val="18"/>
                <w:szCs w:val="18"/>
              </w:rPr>
            </w:pPr>
            <w:r>
              <w:rPr>
                <w:rFonts w:ascii="Arial" w:hAnsi="Arial" w:cs="Arial"/>
                <w:sz w:val="18"/>
                <w:szCs w:val="18"/>
              </w:rPr>
              <w:t>£55,500</w:t>
            </w:r>
          </w:p>
        </w:tc>
        <w:tc>
          <w:tcPr>
            <w:tcW w:w="2551" w:type="dxa"/>
          </w:tcPr>
          <w:p w14:paraId="4719CE4A" w14:textId="77777777" w:rsidR="00516CBD" w:rsidRDefault="00516CBD" w:rsidP="006F466F">
            <w:pPr>
              <w:rPr>
                <w:rFonts w:ascii="Arial" w:hAnsi="Arial" w:cs="Arial"/>
                <w:sz w:val="18"/>
                <w:szCs w:val="18"/>
              </w:rPr>
            </w:pPr>
          </w:p>
        </w:tc>
      </w:tr>
      <w:tr w:rsidR="00516CBD" w:rsidRPr="002954A6" w14:paraId="157E4DF6" w14:textId="440BC4A0" w:rsidTr="00310738">
        <w:tc>
          <w:tcPr>
            <w:tcW w:w="11874" w:type="dxa"/>
            <w:gridSpan w:val="5"/>
            <w:tcMar>
              <w:top w:w="57" w:type="dxa"/>
              <w:bottom w:w="57" w:type="dxa"/>
            </w:tcMar>
          </w:tcPr>
          <w:p w14:paraId="24A40EC5" w14:textId="1C65EA5B" w:rsidR="00516CBD" w:rsidRPr="00452A49" w:rsidRDefault="00516CBD" w:rsidP="006F466F">
            <w:pPr>
              <w:jc w:val="right"/>
              <w:rPr>
                <w:rFonts w:ascii="Arial" w:hAnsi="Arial" w:cs="Arial"/>
                <w:b/>
                <w:sz w:val="18"/>
                <w:szCs w:val="18"/>
              </w:rPr>
            </w:pPr>
            <w:r>
              <w:rPr>
                <w:rFonts w:ascii="Arial" w:hAnsi="Arial" w:cs="Arial"/>
                <w:b/>
                <w:sz w:val="18"/>
                <w:szCs w:val="18"/>
              </w:rPr>
              <w:t xml:space="preserve">Targeted support: </w:t>
            </w:r>
          </w:p>
        </w:tc>
        <w:tc>
          <w:tcPr>
            <w:tcW w:w="1134" w:type="dxa"/>
          </w:tcPr>
          <w:p w14:paraId="44D75FAD" w14:textId="2EA2D1E8" w:rsidR="00516CBD" w:rsidRDefault="00516CBD" w:rsidP="006F466F">
            <w:pPr>
              <w:rPr>
                <w:rFonts w:ascii="Arial" w:hAnsi="Arial" w:cs="Arial"/>
                <w:sz w:val="18"/>
                <w:szCs w:val="18"/>
              </w:rPr>
            </w:pPr>
            <w:r>
              <w:rPr>
                <w:rFonts w:ascii="Arial" w:hAnsi="Arial" w:cs="Arial"/>
                <w:sz w:val="18"/>
                <w:szCs w:val="18"/>
              </w:rPr>
              <w:t>£98,650</w:t>
            </w:r>
          </w:p>
        </w:tc>
        <w:tc>
          <w:tcPr>
            <w:tcW w:w="2551" w:type="dxa"/>
          </w:tcPr>
          <w:p w14:paraId="1282FC81" w14:textId="77777777" w:rsidR="00516CBD" w:rsidRDefault="00516CBD" w:rsidP="006F466F">
            <w:pPr>
              <w:rPr>
                <w:rFonts w:ascii="Arial" w:hAnsi="Arial" w:cs="Arial"/>
                <w:sz w:val="18"/>
                <w:szCs w:val="18"/>
              </w:rPr>
            </w:pPr>
          </w:p>
        </w:tc>
      </w:tr>
      <w:tr w:rsidR="00516CBD" w:rsidRPr="002954A6" w14:paraId="65C8529B" w14:textId="461D9430" w:rsidTr="00310738">
        <w:tc>
          <w:tcPr>
            <w:tcW w:w="11874" w:type="dxa"/>
            <w:gridSpan w:val="5"/>
            <w:tcMar>
              <w:top w:w="57" w:type="dxa"/>
              <w:bottom w:w="57" w:type="dxa"/>
            </w:tcMar>
          </w:tcPr>
          <w:p w14:paraId="23440799" w14:textId="4339A198" w:rsidR="00516CBD" w:rsidRPr="00452A49" w:rsidRDefault="00516CBD" w:rsidP="00B270A0">
            <w:pPr>
              <w:jc w:val="right"/>
              <w:rPr>
                <w:rFonts w:ascii="Arial" w:hAnsi="Arial" w:cs="Arial"/>
                <w:b/>
                <w:sz w:val="18"/>
                <w:szCs w:val="18"/>
              </w:rPr>
            </w:pPr>
            <w:r>
              <w:rPr>
                <w:rFonts w:ascii="Arial" w:hAnsi="Arial" w:cs="Arial"/>
                <w:b/>
                <w:sz w:val="18"/>
                <w:szCs w:val="18"/>
              </w:rPr>
              <w:t xml:space="preserve">Other approaches: </w:t>
            </w:r>
          </w:p>
        </w:tc>
        <w:tc>
          <w:tcPr>
            <w:tcW w:w="1134" w:type="dxa"/>
          </w:tcPr>
          <w:p w14:paraId="03E43B6C" w14:textId="14F928B3" w:rsidR="00516CBD" w:rsidRDefault="00516CBD" w:rsidP="00B270A0">
            <w:pPr>
              <w:rPr>
                <w:rFonts w:ascii="Arial" w:hAnsi="Arial" w:cs="Arial"/>
                <w:sz w:val="18"/>
                <w:szCs w:val="18"/>
              </w:rPr>
            </w:pPr>
            <w:r>
              <w:rPr>
                <w:rFonts w:ascii="Arial" w:hAnsi="Arial" w:cs="Arial"/>
                <w:sz w:val="18"/>
                <w:szCs w:val="18"/>
              </w:rPr>
              <w:t>£27,200</w:t>
            </w:r>
          </w:p>
        </w:tc>
        <w:tc>
          <w:tcPr>
            <w:tcW w:w="2551" w:type="dxa"/>
          </w:tcPr>
          <w:p w14:paraId="77CADF88" w14:textId="77777777" w:rsidR="00516CBD" w:rsidRDefault="00516CBD" w:rsidP="00B270A0">
            <w:pPr>
              <w:rPr>
                <w:rFonts w:ascii="Arial" w:hAnsi="Arial" w:cs="Arial"/>
                <w:sz w:val="18"/>
                <w:szCs w:val="18"/>
              </w:rPr>
            </w:pPr>
          </w:p>
        </w:tc>
      </w:tr>
      <w:tr w:rsidR="00516CBD" w:rsidRPr="002954A6" w14:paraId="5850655F" w14:textId="3CEE6C67" w:rsidTr="00310738">
        <w:tc>
          <w:tcPr>
            <w:tcW w:w="11874" w:type="dxa"/>
            <w:gridSpan w:val="5"/>
            <w:tcMar>
              <w:top w:w="57" w:type="dxa"/>
              <w:bottom w:w="57" w:type="dxa"/>
            </w:tcMar>
          </w:tcPr>
          <w:p w14:paraId="5B82C696" w14:textId="59FB24B9" w:rsidR="00516CBD" w:rsidRPr="00452A49" w:rsidRDefault="00516CBD" w:rsidP="00B270A0">
            <w:pPr>
              <w:jc w:val="right"/>
              <w:rPr>
                <w:rFonts w:ascii="Arial" w:hAnsi="Arial" w:cs="Arial"/>
                <w:b/>
                <w:sz w:val="18"/>
                <w:szCs w:val="18"/>
              </w:rPr>
            </w:pPr>
            <w:r w:rsidRPr="00452A49">
              <w:rPr>
                <w:rFonts w:ascii="Arial" w:hAnsi="Arial" w:cs="Arial"/>
                <w:b/>
                <w:sz w:val="18"/>
                <w:szCs w:val="18"/>
              </w:rPr>
              <w:t>Total budgeted cost</w:t>
            </w:r>
            <w:r>
              <w:rPr>
                <w:rFonts w:ascii="Arial" w:hAnsi="Arial" w:cs="Arial"/>
                <w:b/>
                <w:sz w:val="18"/>
                <w:szCs w:val="18"/>
              </w:rPr>
              <w:t xml:space="preserve">: </w:t>
            </w:r>
          </w:p>
        </w:tc>
        <w:tc>
          <w:tcPr>
            <w:tcW w:w="1134" w:type="dxa"/>
          </w:tcPr>
          <w:p w14:paraId="430956B6" w14:textId="07A21A97" w:rsidR="00516CBD" w:rsidRDefault="00516CBD" w:rsidP="00B270A0">
            <w:pPr>
              <w:rPr>
                <w:rFonts w:ascii="Arial" w:hAnsi="Arial" w:cs="Arial"/>
                <w:sz w:val="18"/>
                <w:szCs w:val="18"/>
              </w:rPr>
            </w:pPr>
            <w:r>
              <w:rPr>
                <w:rFonts w:ascii="Arial" w:hAnsi="Arial" w:cs="Arial"/>
                <w:sz w:val="18"/>
                <w:szCs w:val="18"/>
              </w:rPr>
              <w:t>£181,350</w:t>
            </w:r>
          </w:p>
        </w:tc>
        <w:tc>
          <w:tcPr>
            <w:tcW w:w="2551" w:type="dxa"/>
          </w:tcPr>
          <w:p w14:paraId="21C178F9" w14:textId="77777777" w:rsidR="00516CBD" w:rsidRDefault="00516CBD" w:rsidP="00B270A0">
            <w:pPr>
              <w:rPr>
                <w:rFonts w:ascii="Arial" w:hAnsi="Arial" w:cs="Arial"/>
                <w:sz w:val="18"/>
                <w:szCs w:val="18"/>
              </w:rPr>
            </w:pPr>
          </w:p>
        </w:tc>
      </w:tr>
    </w:tbl>
    <w:p w14:paraId="7349A96D" w14:textId="5B19BDA8" w:rsidR="00CD68B1" w:rsidRDefault="00CD68B1">
      <w:pPr>
        <w:rPr>
          <w:rFonts w:ascii="Arial" w:hAnsi="Arial" w:cs="Arial"/>
        </w:rPr>
      </w:pPr>
    </w:p>
    <w:p w14:paraId="65A790FF" w14:textId="77777777" w:rsidR="00B43549" w:rsidRDefault="00B43549">
      <w:pPr>
        <w:rPr>
          <w:rFonts w:ascii="Arial" w:hAnsi="Arial" w:cs="Arial"/>
        </w:rPr>
      </w:pPr>
    </w:p>
    <w:sectPr w:rsidR="00B43549" w:rsidSect="00F25DF2">
      <w:pgSz w:w="16838" w:h="11906" w:orient="landscape"/>
      <w:pgMar w:top="680" w:right="851" w:bottom="68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271F7" w14:textId="77777777" w:rsidR="00D220D9" w:rsidRDefault="00D220D9" w:rsidP="00CD68B1">
      <w:r>
        <w:separator/>
      </w:r>
    </w:p>
  </w:endnote>
  <w:endnote w:type="continuationSeparator" w:id="0">
    <w:p w14:paraId="0EB04A18" w14:textId="77777777" w:rsidR="00D220D9" w:rsidRDefault="00D220D9" w:rsidP="00CD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B33D9" w14:textId="77777777" w:rsidR="00D220D9" w:rsidRDefault="00D220D9" w:rsidP="00CD68B1">
      <w:r>
        <w:separator/>
      </w:r>
    </w:p>
  </w:footnote>
  <w:footnote w:type="continuationSeparator" w:id="0">
    <w:p w14:paraId="3EB0F9F4" w14:textId="77777777" w:rsidR="00D220D9" w:rsidRDefault="00D220D9" w:rsidP="00CD6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DFA"/>
    <w:multiLevelType w:val="hybridMultilevel"/>
    <w:tmpl w:val="54D849E4"/>
    <w:lvl w:ilvl="0" w:tplc="08090017">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9E0CF6"/>
    <w:multiLevelType w:val="hybridMultilevel"/>
    <w:tmpl w:val="B3BA84F8"/>
    <w:lvl w:ilvl="0" w:tplc="08090013">
      <w:start w:val="1"/>
      <w:numFmt w:val="upp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nsid w:val="0EB85EB5"/>
    <w:multiLevelType w:val="hybridMultilevel"/>
    <w:tmpl w:val="BEFC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23F94"/>
    <w:multiLevelType w:val="hybridMultilevel"/>
    <w:tmpl w:val="2EB426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1013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8220265"/>
    <w:multiLevelType w:val="hybridMultilevel"/>
    <w:tmpl w:val="46B29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nsid w:val="1C522490"/>
    <w:multiLevelType w:val="hybridMultilevel"/>
    <w:tmpl w:val="64048CB8"/>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0657BB"/>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6C72A7"/>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4C5C49"/>
    <w:multiLevelType w:val="hybridMultilevel"/>
    <w:tmpl w:val="03F41300"/>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970B23"/>
    <w:multiLevelType w:val="hybridMultilevel"/>
    <w:tmpl w:val="CCB01EA2"/>
    <w:lvl w:ilvl="0" w:tplc="6EE845F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nsid w:val="44941308"/>
    <w:multiLevelType w:val="hybridMultilevel"/>
    <w:tmpl w:val="7A243C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4B76E55"/>
    <w:multiLevelType w:val="hybridMultilevel"/>
    <w:tmpl w:val="F1D4E3A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482F58"/>
    <w:multiLevelType w:val="hybridMultilevel"/>
    <w:tmpl w:val="FEF0D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933B9B"/>
    <w:multiLevelType w:val="hybridMultilevel"/>
    <w:tmpl w:val="FB0CA642"/>
    <w:lvl w:ilvl="0" w:tplc="887200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nsid w:val="563613AB"/>
    <w:multiLevelType w:val="hybridMultilevel"/>
    <w:tmpl w:val="76229214"/>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nsid w:val="56D91412"/>
    <w:multiLevelType w:val="hybridMultilevel"/>
    <w:tmpl w:val="06822780"/>
    <w:lvl w:ilvl="0" w:tplc="08090015">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4B1C95"/>
    <w:multiLevelType w:val="hybridMultilevel"/>
    <w:tmpl w:val="7D28C75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D353C98"/>
    <w:multiLevelType w:val="hybridMultilevel"/>
    <w:tmpl w:val="0018D6C4"/>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nsid w:val="7E0311AE"/>
    <w:multiLevelType w:val="hybridMultilevel"/>
    <w:tmpl w:val="21925268"/>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nsid w:val="7E2A72E9"/>
    <w:multiLevelType w:val="multilevel"/>
    <w:tmpl w:val="2C0E7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E69652A"/>
    <w:multiLevelType w:val="multilevel"/>
    <w:tmpl w:val="BE8811C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7">
    <w:nsid w:val="7F1357CF"/>
    <w:multiLevelType w:val="hybridMultilevel"/>
    <w:tmpl w:val="E4E4AFDE"/>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15"/>
  </w:num>
  <w:num w:numId="4">
    <w:abstractNumId w:val="0"/>
  </w:num>
  <w:num w:numId="5">
    <w:abstractNumId w:val="19"/>
  </w:num>
  <w:num w:numId="6">
    <w:abstractNumId w:val="10"/>
  </w:num>
  <w:num w:numId="7">
    <w:abstractNumId w:val="8"/>
  </w:num>
  <w:num w:numId="8">
    <w:abstractNumId w:val="9"/>
  </w:num>
  <w:num w:numId="9">
    <w:abstractNumId w:val="27"/>
  </w:num>
  <w:num w:numId="10">
    <w:abstractNumId w:val="20"/>
  </w:num>
  <w:num w:numId="11">
    <w:abstractNumId w:val="14"/>
  </w:num>
  <w:num w:numId="12">
    <w:abstractNumId w:val="7"/>
  </w:num>
  <w:num w:numId="13">
    <w:abstractNumId w:val="13"/>
  </w:num>
  <w:num w:numId="14">
    <w:abstractNumId w:val="3"/>
  </w:num>
  <w:num w:numId="15">
    <w:abstractNumId w:val="24"/>
  </w:num>
  <w:num w:numId="16">
    <w:abstractNumId w:val="23"/>
  </w:num>
  <w:num w:numId="17">
    <w:abstractNumId w:val="12"/>
  </w:num>
  <w:num w:numId="18">
    <w:abstractNumId w:val="1"/>
  </w:num>
  <w:num w:numId="19">
    <w:abstractNumId w:val="18"/>
  </w:num>
  <w:num w:numId="20">
    <w:abstractNumId w:val="4"/>
  </w:num>
  <w:num w:numId="21">
    <w:abstractNumId w:val="22"/>
  </w:num>
  <w:num w:numId="22">
    <w:abstractNumId w:val="26"/>
  </w:num>
  <w:num w:numId="23">
    <w:abstractNumId w:val="6"/>
  </w:num>
  <w:num w:numId="24">
    <w:abstractNumId w:val="11"/>
  </w:num>
  <w:num w:numId="25">
    <w:abstractNumId w:val="17"/>
  </w:num>
  <w:num w:numId="26">
    <w:abstractNumId w:val="21"/>
  </w:num>
  <w:num w:numId="27">
    <w:abstractNumId w:val="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272"/>
    <w:rsid w:val="000007EE"/>
    <w:rsid w:val="000020F9"/>
    <w:rsid w:val="00004FB6"/>
    <w:rsid w:val="00005DB7"/>
    <w:rsid w:val="000115E6"/>
    <w:rsid w:val="00020D39"/>
    <w:rsid w:val="0002244D"/>
    <w:rsid w:val="000271C1"/>
    <w:rsid w:val="00027E0E"/>
    <w:rsid w:val="000315F8"/>
    <w:rsid w:val="00041501"/>
    <w:rsid w:val="0004399F"/>
    <w:rsid w:val="000473C9"/>
    <w:rsid w:val="000501F0"/>
    <w:rsid w:val="00052324"/>
    <w:rsid w:val="000557F9"/>
    <w:rsid w:val="00063367"/>
    <w:rsid w:val="00065E70"/>
    <w:rsid w:val="00067318"/>
    <w:rsid w:val="0009751B"/>
    <w:rsid w:val="00097A8A"/>
    <w:rsid w:val="000A2047"/>
    <w:rsid w:val="000A25FC"/>
    <w:rsid w:val="000A5BE1"/>
    <w:rsid w:val="000B25ED"/>
    <w:rsid w:val="000B4EAE"/>
    <w:rsid w:val="000B5413"/>
    <w:rsid w:val="000C2DC3"/>
    <w:rsid w:val="000C37C2"/>
    <w:rsid w:val="000C4CF8"/>
    <w:rsid w:val="000C52FA"/>
    <w:rsid w:val="000D0B47"/>
    <w:rsid w:val="000D1632"/>
    <w:rsid w:val="000D448E"/>
    <w:rsid w:val="000D480D"/>
    <w:rsid w:val="000D516A"/>
    <w:rsid w:val="000D635F"/>
    <w:rsid w:val="000D7ED1"/>
    <w:rsid w:val="000E4243"/>
    <w:rsid w:val="000F34A0"/>
    <w:rsid w:val="000F5DED"/>
    <w:rsid w:val="000F64DA"/>
    <w:rsid w:val="000F7E84"/>
    <w:rsid w:val="001000F1"/>
    <w:rsid w:val="00112322"/>
    <w:rsid w:val="001137CF"/>
    <w:rsid w:val="001140E2"/>
    <w:rsid w:val="00115E3A"/>
    <w:rsid w:val="0011605C"/>
    <w:rsid w:val="00117186"/>
    <w:rsid w:val="00121D72"/>
    <w:rsid w:val="00125340"/>
    <w:rsid w:val="00125BA7"/>
    <w:rsid w:val="0013021C"/>
    <w:rsid w:val="00131CA9"/>
    <w:rsid w:val="001427CF"/>
    <w:rsid w:val="00143A81"/>
    <w:rsid w:val="00156CFD"/>
    <w:rsid w:val="00160B55"/>
    <w:rsid w:val="001631C1"/>
    <w:rsid w:val="00170811"/>
    <w:rsid w:val="00172B86"/>
    <w:rsid w:val="001734A0"/>
    <w:rsid w:val="001747DF"/>
    <w:rsid w:val="001845A1"/>
    <w:rsid w:val="001849D6"/>
    <w:rsid w:val="001853E5"/>
    <w:rsid w:val="00187567"/>
    <w:rsid w:val="001A64F9"/>
    <w:rsid w:val="001A70A7"/>
    <w:rsid w:val="001B2E4F"/>
    <w:rsid w:val="001B3612"/>
    <w:rsid w:val="001B72F7"/>
    <w:rsid w:val="001B794A"/>
    <w:rsid w:val="001C686D"/>
    <w:rsid w:val="001D1954"/>
    <w:rsid w:val="001E1200"/>
    <w:rsid w:val="001E1C99"/>
    <w:rsid w:val="001E7213"/>
    <w:rsid w:val="001E7B91"/>
    <w:rsid w:val="0020174F"/>
    <w:rsid w:val="00201EB2"/>
    <w:rsid w:val="00203F49"/>
    <w:rsid w:val="002055EA"/>
    <w:rsid w:val="002074B0"/>
    <w:rsid w:val="00210360"/>
    <w:rsid w:val="00232CF5"/>
    <w:rsid w:val="00240F98"/>
    <w:rsid w:val="00250102"/>
    <w:rsid w:val="00254A66"/>
    <w:rsid w:val="00257811"/>
    <w:rsid w:val="00262114"/>
    <w:rsid w:val="002622B6"/>
    <w:rsid w:val="0026488A"/>
    <w:rsid w:val="00267F85"/>
    <w:rsid w:val="00272652"/>
    <w:rsid w:val="00282DA6"/>
    <w:rsid w:val="002856C3"/>
    <w:rsid w:val="002954A6"/>
    <w:rsid w:val="002962F2"/>
    <w:rsid w:val="002B1E77"/>
    <w:rsid w:val="002B2817"/>
    <w:rsid w:val="002B3394"/>
    <w:rsid w:val="002B50F3"/>
    <w:rsid w:val="002C0071"/>
    <w:rsid w:val="002C6CD3"/>
    <w:rsid w:val="002D0A33"/>
    <w:rsid w:val="002D22A0"/>
    <w:rsid w:val="002D4BAA"/>
    <w:rsid w:val="002D7B1C"/>
    <w:rsid w:val="002E686F"/>
    <w:rsid w:val="002F6FB5"/>
    <w:rsid w:val="0030617D"/>
    <w:rsid w:val="00310738"/>
    <w:rsid w:val="0031264A"/>
    <w:rsid w:val="00320C3A"/>
    <w:rsid w:val="003237EB"/>
    <w:rsid w:val="0032422B"/>
    <w:rsid w:val="00324D13"/>
    <w:rsid w:val="00327A92"/>
    <w:rsid w:val="00337056"/>
    <w:rsid w:val="00342799"/>
    <w:rsid w:val="00344339"/>
    <w:rsid w:val="003500A2"/>
    <w:rsid w:val="00351952"/>
    <w:rsid w:val="00351A47"/>
    <w:rsid w:val="00355F07"/>
    <w:rsid w:val="00357838"/>
    <w:rsid w:val="00357E2C"/>
    <w:rsid w:val="00366499"/>
    <w:rsid w:val="0037205C"/>
    <w:rsid w:val="0037381A"/>
    <w:rsid w:val="00377EFE"/>
    <w:rsid w:val="00380587"/>
    <w:rsid w:val="003822C1"/>
    <w:rsid w:val="00385A1F"/>
    <w:rsid w:val="00390402"/>
    <w:rsid w:val="003957BD"/>
    <w:rsid w:val="003961A3"/>
    <w:rsid w:val="00396A04"/>
    <w:rsid w:val="003B3B3C"/>
    <w:rsid w:val="003B5C5D"/>
    <w:rsid w:val="003B6371"/>
    <w:rsid w:val="003C15B2"/>
    <w:rsid w:val="003C166D"/>
    <w:rsid w:val="003C1DCF"/>
    <w:rsid w:val="003C79F6"/>
    <w:rsid w:val="003D2143"/>
    <w:rsid w:val="003D46E9"/>
    <w:rsid w:val="003D51B3"/>
    <w:rsid w:val="003D7D7D"/>
    <w:rsid w:val="003D7DF8"/>
    <w:rsid w:val="003F7BE2"/>
    <w:rsid w:val="00402EED"/>
    <w:rsid w:val="00405EF8"/>
    <w:rsid w:val="00406EEA"/>
    <w:rsid w:val="00410168"/>
    <w:rsid w:val="004107D2"/>
    <w:rsid w:val="00423264"/>
    <w:rsid w:val="00425A23"/>
    <w:rsid w:val="0042688D"/>
    <w:rsid w:val="00435936"/>
    <w:rsid w:val="004426AB"/>
    <w:rsid w:val="00451E29"/>
    <w:rsid w:val="00452A49"/>
    <w:rsid w:val="00456ABA"/>
    <w:rsid w:val="004613AC"/>
    <w:rsid w:val="004642B2"/>
    <w:rsid w:val="004642BC"/>
    <w:rsid w:val="00464CE3"/>
    <w:rsid w:val="004667CF"/>
    <w:rsid w:val="004667DB"/>
    <w:rsid w:val="00474CC3"/>
    <w:rsid w:val="004767FC"/>
    <w:rsid w:val="00481041"/>
    <w:rsid w:val="00484325"/>
    <w:rsid w:val="0048530B"/>
    <w:rsid w:val="0048617A"/>
    <w:rsid w:val="0049188F"/>
    <w:rsid w:val="00492683"/>
    <w:rsid w:val="00493E7B"/>
    <w:rsid w:val="00496D7D"/>
    <w:rsid w:val="004A46C2"/>
    <w:rsid w:val="004A7F71"/>
    <w:rsid w:val="004B3C35"/>
    <w:rsid w:val="004B431C"/>
    <w:rsid w:val="004B5FA1"/>
    <w:rsid w:val="004B66B6"/>
    <w:rsid w:val="004C5467"/>
    <w:rsid w:val="004D053F"/>
    <w:rsid w:val="004D0670"/>
    <w:rsid w:val="004D110B"/>
    <w:rsid w:val="004D1C75"/>
    <w:rsid w:val="004D3617"/>
    <w:rsid w:val="004D3FC1"/>
    <w:rsid w:val="004D7535"/>
    <w:rsid w:val="004E2148"/>
    <w:rsid w:val="004E5349"/>
    <w:rsid w:val="004E5B85"/>
    <w:rsid w:val="004E629E"/>
    <w:rsid w:val="004E6A17"/>
    <w:rsid w:val="004F36D5"/>
    <w:rsid w:val="004F3C42"/>
    <w:rsid w:val="004F4B1E"/>
    <w:rsid w:val="004F6468"/>
    <w:rsid w:val="00501685"/>
    <w:rsid w:val="00503380"/>
    <w:rsid w:val="00510539"/>
    <w:rsid w:val="00516CBD"/>
    <w:rsid w:val="00527E99"/>
    <w:rsid w:val="00530007"/>
    <w:rsid w:val="00530568"/>
    <w:rsid w:val="00536CB3"/>
    <w:rsid w:val="00540101"/>
    <w:rsid w:val="00540319"/>
    <w:rsid w:val="00541F7B"/>
    <w:rsid w:val="00545C22"/>
    <w:rsid w:val="0054770B"/>
    <w:rsid w:val="00557E19"/>
    <w:rsid w:val="00557E9F"/>
    <w:rsid w:val="00561E8E"/>
    <w:rsid w:val="00565818"/>
    <w:rsid w:val="0056652E"/>
    <w:rsid w:val="005710AB"/>
    <w:rsid w:val="005758C6"/>
    <w:rsid w:val="0058143A"/>
    <w:rsid w:val="005832BE"/>
    <w:rsid w:val="0058583E"/>
    <w:rsid w:val="00597346"/>
    <w:rsid w:val="005A04D4"/>
    <w:rsid w:val="005A0FC4"/>
    <w:rsid w:val="005A155E"/>
    <w:rsid w:val="005A25B5"/>
    <w:rsid w:val="005A3451"/>
    <w:rsid w:val="005A5EBA"/>
    <w:rsid w:val="005B3993"/>
    <w:rsid w:val="005D06F3"/>
    <w:rsid w:val="005D2AC5"/>
    <w:rsid w:val="005D3285"/>
    <w:rsid w:val="005D74AC"/>
    <w:rsid w:val="005D76FD"/>
    <w:rsid w:val="005E09CF"/>
    <w:rsid w:val="005E2CF9"/>
    <w:rsid w:val="005E54F3"/>
    <w:rsid w:val="005F0EB5"/>
    <w:rsid w:val="005F5E83"/>
    <w:rsid w:val="00601130"/>
    <w:rsid w:val="00603D0A"/>
    <w:rsid w:val="006041A6"/>
    <w:rsid w:val="00604FF7"/>
    <w:rsid w:val="00606354"/>
    <w:rsid w:val="00611495"/>
    <w:rsid w:val="006121BC"/>
    <w:rsid w:val="00620176"/>
    <w:rsid w:val="0062357A"/>
    <w:rsid w:val="006243F9"/>
    <w:rsid w:val="00626887"/>
    <w:rsid w:val="00630044"/>
    <w:rsid w:val="00630BE0"/>
    <w:rsid w:val="00632378"/>
    <w:rsid w:val="00632D64"/>
    <w:rsid w:val="00636313"/>
    <w:rsid w:val="00636F61"/>
    <w:rsid w:val="00663E32"/>
    <w:rsid w:val="00664FCF"/>
    <w:rsid w:val="00667817"/>
    <w:rsid w:val="006733C0"/>
    <w:rsid w:val="0067427B"/>
    <w:rsid w:val="00676F40"/>
    <w:rsid w:val="00683A3C"/>
    <w:rsid w:val="006940CC"/>
    <w:rsid w:val="00697BF3"/>
    <w:rsid w:val="006A4805"/>
    <w:rsid w:val="006B28E7"/>
    <w:rsid w:val="006B2A3D"/>
    <w:rsid w:val="006B358C"/>
    <w:rsid w:val="006B478E"/>
    <w:rsid w:val="006C13C6"/>
    <w:rsid w:val="006C3FC8"/>
    <w:rsid w:val="006C421E"/>
    <w:rsid w:val="006C6FD4"/>
    <w:rsid w:val="006C7C85"/>
    <w:rsid w:val="006D447D"/>
    <w:rsid w:val="006D5E63"/>
    <w:rsid w:val="006D6520"/>
    <w:rsid w:val="006E69BE"/>
    <w:rsid w:val="006E6C0F"/>
    <w:rsid w:val="006F0B6A"/>
    <w:rsid w:val="006F2883"/>
    <w:rsid w:val="006F2955"/>
    <w:rsid w:val="006F466F"/>
    <w:rsid w:val="006F5B6B"/>
    <w:rsid w:val="006F6017"/>
    <w:rsid w:val="00700CA9"/>
    <w:rsid w:val="00707CA7"/>
    <w:rsid w:val="00713556"/>
    <w:rsid w:val="00723221"/>
    <w:rsid w:val="00731436"/>
    <w:rsid w:val="007335B7"/>
    <w:rsid w:val="007400B4"/>
    <w:rsid w:val="00743BF3"/>
    <w:rsid w:val="00746605"/>
    <w:rsid w:val="00756D82"/>
    <w:rsid w:val="00757B1B"/>
    <w:rsid w:val="00760CC5"/>
    <w:rsid w:val="0076142D"/>
    <w:rsid w:val="00765EFB"/>
    <w:rsid w:val="00765F0A"/>
    <w:rsid w:val="00766387"/>
    <w:rsid w:val="00767E1D"/>
    <w:rsid w:val="0077288F"/>
    <w:rsid w:val="00777394"/>
    <w:rsid w:val="00787365"/>
    <w:rsid w:val="00793127"/>
    <w:rsid w:val="00793296"/>
    <w:rsid w:val="00797116"/>
    <w:rsid w:val="007975C6"/>
    <w:rsid w:val="007A2742"/>
    <w:rsid w:val="007A658C"/>
    <w:rsid w:val="007B141B"/>
    <w:rsid w:val="007B1F77"/>
    <w:rsid w:val="007B228E"/>
    <w:rsid w:val="007B230A"/>
    <w:rsid w:val="007B3791"/>
    <w:rsid w:val="007B5AAC"/>
    <w:rsid w:val="007C2B91"/>
    <w:rsid w:val="007C4F4A"/>
    <w:rsid w:val="007C749E"/>
    <w:rsid w:val="007D075D"/>
    <w:rsid w:val="007D29FD"/>
    <w:rsid w:val="007D4AA4"/>
    <w:rsid w:val="007E16C7"/>
    <w:rsid w:val="007E459F"/>
    <w:rsid w:val="007E7C34"/>
    <w:rsid w:val="007F271A"/>
    <w:rsid w:val="007F3C16"/>
    <w:rsid w:val="00800AAB"/>
    <w:rsid w:val="00801ACC"/>
    <w:rsid w:val="008032D2"/>
    <w:rsid w:val="00807763"/>
    <w:rsid w:val="00814BCC"/>
    <w:rsid w:val="008201C3"/>
    <w:rsid w:val="00827203"/>
    <w:rsid w:val="00830A18"/>
    <w:rsid w:val="00835D79"/>
    <w:rsid w:val="00836EDD"/>
    <w:rsid w:val="0083734E"/>
    <w:rsid w:val="0084389C"/>
    <w:rsid w:val="00845265"/>
    <w:rsid w:val="008470CE"/>
    <w:rsid w:val="0085024F"/>
    <w:rsid w:val="00855881"/>
    <w:rsid w:val="00862F7E"/>
    <w:rsid w:val="00863790"/>
    <w:rsid w:val="00864593"/>
    <w:rsid w:val="0088412D"/>
    <w:rsid w:val="008848D0"/>
    <w:rsid w:val="00892853"/>
    <w:rsid w:val="008951A3"/>
    <w:rsid w:val="00896F8C"/>
    <w:rsid w:val="008B26F2"/>
    <w:rsid w:val="008B7CBF"/>
    <w:rsid w:val="008B7FE5"/>
    <w:rsid w:val="008C1026"/>
    <w:rsid w:val="008C10E9"/>
    <w:rsid w:val="008C232C"/>
    <w:rsid w:val="008C4420"/>
    <w:rsid w:val="008D0E8C"/>
    <w:rsid w:val="008D58CE"/>
    <w:rsid w:val="008E364E"/>
    <w:rsid w:val="008E64E9"/>
    <w:rsid w:val="008F0F73"/>
    <w:rsid w:val="008F150A"/>
    <w:rsid w:val="008F37B2"/>
    <w:rsid w:val="008F69EC"/>
    <w:rsid w:val="009021E8"/>
    <w:rsid w:val="009050F3"/>
    <w:rsid w:val="009079EE"/>
    <w:rsid w:val="0091159B"/>
    <w:rsid w:val="00911E7D"/>
    <w:rsid w:val="00914D6D"/>
    <w:rsid w:val="00915380"/>
    <w:rsid w:val="00917D70"/>
    <w:rsid w:val="009216E4"/>
    <w:rsid w:val="00922BD9"/>
    <w:rsid w:val="009242F1"/>
    <w:rsid w:val="009311DA"/>
    <w:rsid w:val="00951D5D"/>
    <w:rsid w:val="00953342"/>
    <w:rsid w:val="009544C0"/>
    <w:rsid w:val="00972129"/>
    <w:rsid w:val="0097316D"/>
    <w:rsid w:val="00973223"/>
    <w:rsid w:val="00975DBD"/>
    <w:rsid w:val="00992C5E"/>
    <w:rsid w:val="00996B4C"/>
    <w:rsid w:val="009B0541"/>
    <w:rsid w:val="009B6F62"/>
    <w:rsid w:val="009C2D69"/>
    <w:rsid w:val="009C7DE1"/>
    <w:rsid w:val="009D156B"/>
    <w:rsid w:val="009D2773"/>
    <w:rsid w:val="009D3487"/>
    <w:rsid w:val="009E08ED"/>
    <w:rsid w:val="009E1755"/>
    <w:rsid w:val="009E7A9D"/>
    <w:rsid w:val="009F1341"/>
    <w:rsid w:val="009F480D"/>
    <w:rsid w:val="00A00036"/>
    <w:rsid w:val="00A005F6"/>
    <w:rsid w:val="00A04A3C"/>
    <w:rsid w:val="00A13FBB"/>
    <w:rsid w:val="00A165F7"/>
    <w:rsid w:val="00A24C51"/>
    <w:rsid w:val="00A3141B"/>
    <w:rsid w:val="00A31877"/>
    <w:rsid w:val="00A32773"/>
    <w:rsid w:val="00A37195"/>
    <w:rsid w:val="00A37D2D"/>
    <w:rsid w:val="00A416E8"/>
    <w:rsid w:val="00A439AF"/>
    <w:rsid w:val="00A57107"/>
    <w:rsid w:val="00A57E78"/>
    <w:rsid w:val="00A60ECF"/>
    <w:rsid w:val="00A6273A"/>
    <w:rsid w:val="00A62C22"/>
    <w:rsid w:val="00A6366C"/>
    <w:rsid w:val="00A650C8"/>
    <w:rsid w:val="00A71706"/>
    <w:rsid w:val="00A71D9F"/>
    <w:rsid w:val="00A77153"/>
    <w:rsid w:val="00A83B17"/>
    <w:rsid w:val="00A8709B"/>
    <w:rsid w:val="00A877CA"/>
    <w:rsid w:val="00A93C4D"/>
    <w:rsid w:val="00AA40D1"/>
    <w:rsid w:val="00AA71F0"/>
    <w:rsid w:val="00AB5B2A"/>
    <w:rsid w:val="00AC37C5"/>
    <w:rsid w:val="00AC387A"/>
    <w:rsid w:val="00AD5B77"/>
    <w:rsid w:val="00AE66C2"/>
    <w:rsid w:val="00AE78F2"/>
    <w:rsid w:val="00AF0A14"/>
    <w:rsid w:val="00B01C9A"/>
    <w:rsid w:val="00B04D88"/>
    <w:rsid w:val="00B06864"/>
    <w:rsid w:val="00B10199"/>
    <w:rsid w:val="00B13714"/>
    <w:rsid w:val="00B16538"/>
    <w:rsid w:val="00B1747C"/>
    <w:rsid w:val="00B17B33"/>
    <w:rsid w:val="00B241D6"/>
    <w:rsid w:val="00B259EF"/>
    <w:rsid w:val="00B270A0"/>
    <w:rsid w:val="00B31AA4"/>
    <w:rsid w:val="00B3409B"/>
    <w:rsid w:val="00B369C7"/>
    <w:rsid w:val="00B36BB9"/>
    <w:rsid w:val="00B43549"/>
    <w:rsid w:val="00B44A21"/>
    <w:rsid w:val="00B44E17"/>
    <w:rsid w:val="00B55BC5"/>
    <w:rsid w:val="00B60330"/>
    <w:rsid w:val="00B6080D"/>
    <w:rsid w:val="00B60E7C"/>
    <w:rsid w:val="00B63631"/>
    <w:rsid w:val="00B65E5C"/>
    <w:rsid w:val="00B668B6"/>
    <w:rsid w:val="00B7195B"/>
    <w:rsid w:val="00B72189"/>
    <w:rsid w:val="00B72939"/>
    <w:rsid w:val="00B742AD"/>
    <w:rsid w:val="00B7488A"/>
    <w:rsid w:val="00B80272"/>
    <w:rsid w:val="00B9382E"/>
    <w:rsid w:val="00B95449"/>
    <w:rsid w:val="00BA3C3E"/>
    <w:rsid w:val="00BA644A"/>
    <w:rsid w:val="00BA79C0"/>
    <w:rsid w:val="00BB3851"/>
    <w:rsid w:val="00BB694E"/>
    <w:rsid w:val="00BC5091"/>
    <w:rsid w:val="00BC7733"/>
    <w:rsid w:val="00BD4032"/>
    <w:rsid w:val="00BD57C4"/>
    <w:rsid w:val="00BE3670"/>
    <w:rsid w:val="00BE5BCA"/>
    <w:rsid w:val="00BE671B"/>
    <w:rsid w:val="00BE741D"/>
    <w:rsid w:val="00BF1BC7"/>
    <w:rsid w:val="00C0057F"/>
    <w:rsid w:val="00C00F3C"/>
    <w:rsid w:val="00C01A4C"/>
    <w:rsid w:val="00C0255B"/>
    <w:rsid w:val="00C04C4C"/>
    <w:rsid w:val="00C068B2"/>
    <w:rsid w:val="00C07E35"/>
    <w:rsid w:val="00C07EA6"/>
    <w:rsid w:val="00C102E1"/>
    <w:rsid w:val="00C12BFF"/>
    <w:rsid w:val="00C14FAE"/>
    <w:rsid w:val="00C15CB1"/>
    <w:rsid w:val="00C1681A"/>
    <w:rsid w:val="00C30601"/>
    <w:rsid w:val="00C32D5C"/>
    <w:rsid w:val="00C33212"/>
    <w:rsid w:val="00C34113"/>
    <w:rsid w:val="00C35120"/>
    <w:rsid w:val="00C446F9"/>
    <w:rsid w:val="00C50CEE"/>
    <w:rsid w:val="00C5479B"/>
    <w:rsid w:val="00C54B60"/>
    <w:rsid w:val="00C565BC"/>
    <w:rsid w:val="00C56B25"/>
    <w:rsid w:val="00C66F37"/>
    <w:rsid w:val="00C67782"/>
    <w:rsid w:val="00C70B05"/>
    <w:rsid w:val="00C731EE"/>
    <w:rsid w:val="00C73995"/>
    <w:rsid w:val="00C77968"/>
    <w:rsid w:val="00C8030B"/>
    <w:rsid w:val="00C82105"/>
    <w:rsid w:val="00C8255B"/>
    <w:rsid w:val="00C8586E"/>
    <w:rsid w:val="00C9488C"/>
    <w:rsid w:val="00CA1AF5"/>
    <w:rsid w:val="00CA2FF5"/>
    <w:rsid w:val="00CA3480"/>
    <w:rsid w:val="00CA35AC"/>
    <w:rsid w:val="00CC5160"/>
    <w:rsid w:val="00CD0694"/>
    <w:rsid w:val="00CD2230"/>
    <w:rsid w:val="00CD68B1"/>
    <w:rsid w:val="00CE1584"/>
    <w:rsid w:val="00CE49CD"/>
    <w:rsid w:val="00CE4B9B"/>
    <w:rsid w:val="00CF02DE"/>
    <w:rsid w:val="00CF1B9B"/>
    <w:rsid w:val="00CF44F1"/>
    <w:rsid w:val="00D0356B"/>
    <w:rsid w:val="00D11A2D"/>
    <w:rsid w:val="00D13FD0"/>
    <w:rsid w:val="00D152A6"/>
    <w:rsid w:val="00D17711"/>
    <w:rsid w:val="00D220D9"/>
    <w:rsid w:val="00D22447"/>
    <w:rsid w:val="00D22807"/>
    <w:rsid w:val="00D24755"/>
    <w:rsid w:val="00D309A5"/>
    <w:rsid w:val="00D35464"/>
    <w:rsid w:val="00D370F4"/>
    <w:rsid w:val="00D420A1"/>
    <w:rsid w:val="00D46E95"/>
    <w:rsid w:val="00D4704B"/>
    <w:rsid w:val="00D476A2"/>
    <w:rsid w:val="00D504EA"/>
    <w:rsid w:val="00D51EA2"/>
    <w:rsid w:val="00D52969"/>
    <w:rsid w:val="00D550C8"/>
    <w:rsid w:val="00D73344"/>
    <w:rsid w:val="00D826B5"/>
    <w:rsid w:val="00D82EF5"/>
    <w:rsid w:val="00D83919"/>
    <w:rsid w:val="00D8454C"/>
    <w:rsid w:val="00D84CF0"/>
    <w:rsid w:val="00D914F6"/>
    <w:rsid w:val="00D93164"/>
    <w:rsid w:val="00D9429A"/>
    <w:rsid w:val="00D96BE9"/>
    <w:rsid w:val="00DA5F5B"/>
    <w:rsid w:val="00DC1E08"/>
    <w:rsid w:val="00DC3F30"/>
    <w:rsid w:val="00DD22E4"/>
    <w:rsid w:val="00DE33BF"/>
    <w:rsid w:val="00DE6102"/>
    <w:rsid w:val="00DF6D1A"/>
    <w:rsid w:val="00DF76AB"/>
    <w:rsid w:val="00E04EE8"/>
    <w:rsid w:val="00E06DC5"/>
    <w:rsid w:val="00E0750C"/>
    <w:rsid w:val="00E106F9"/>
    <w:rsid w:val="00E17C43"/>
    <w:rsid w:val="00E20F63"/>
    <w:rsid w:val="00E25D78"/>
    <w:rsid w:val="00E33478"/>
    <w:rsid w:val="00E34A8F"/>
    <w:rsid w:val="00E354EA"/>
    <w:rsid w:val="00E35628"/>
    <w:rsid w:val="00E36F43"/>
    <w:rsid w:val="00E43756"/>
    <w:rsid w:val="00E4611A"/>
    <w:rsid w:val="00E5066A"/>
    <w:rsid w:val="00E51D75"/>
    <w:rsid w:val="00E62F1F"/>
    <w:rsid w:val="00E81C99"/>
    <w:rsid w:val="00E85D66"/>
    <w:rsid w:val="00E865E4"/>
    <w:rsid w:val="00E91044"/>
    <w:rsid w:val="00E93A75"/>
    <w:rsid w:val="00E96E48"/>
    <w:rsid w:val="00E97F35"/>
    <w:rsid w:val="00EA30BD"/>
    <w:rsid w:val="00EB090F"/>
    <w:rsid w:val="00EB7216"/>
    <w:rsid w:val="00ED0F8C"/>
    <w:rsid w:val="00ED6AE2"/>
    <w:rsid w:val="00EE0A15"/>
    <w:rsid w:val="00EE4D95"/>
    <w:rsid w:val="00EE50D0"/>
    <w:rsid w:val="00EF2A09"/>
    <w:rsid w:val="00EF2C1C"/>
    <w:rsid w:val="00F12E26"/>
    <w:rsid w:val="00F148B0"/>
    <w:rsid w:val="00F25DF2"/>
    <w:rsid w:val="00F26EE0"/>
    <w:rsid w:val="00F34349"/>
    <w:rsid w:val="00F359FE"/>
    <w:rsid w:val="00F36497"/>
    <w:rsid w:val="00F367C9"/>
    <w:rsid w:val="00F36E1C"/>
    <w:rsid w:val="00F428B5"/>
    <w:rsid w:val="00F54E2A"/>
    <w:rsid w:val="00F55645"/>
    <w:rsid w:val="00F55DE6"/>
    <w:rsid w:val="00F578F2"/>
    <w:rsid w:val="00F61904"/>
    <w:rsid w:val="00F62DBE"/>
    <w:rsid w:val="00F634C8"/>
    <w:rsid w:val="00F66863"/>
    <w:rsid w:val="00F71231"/>
    <w:rsid w:val="00F714B4"/>
    <w:rsid w:val="00F83346"/>
    <w:rsid w:val="00F84A60"/>
    <w:rsid w:val="00F85CBD"/>
    <w:rsid w:val="00F87EC9"/>
    <w:rsid w:val="00F914A7"/>
    <w:rsid w:val="00F938B5"/>
    <w:rsid w:val="00F93C25"/>
    <w:rsid w:val="00F9458B"/>
    <w:rsid w:val="00F958E7"/>
    <w:rsid w:val="00F96C2E"/>
    <w:rsid w:val="00F970BA"/>
    <w:rsid w:val="00FA11FD"/>
    <w:rsid w:val="00FB082C"/>
    <w:rsid w:val="00FB1440"/>
    <w:rsid w:val="00FB153F"/>
    <w:rsid w:val="00FB2087"/>
    <w:rsid w:val="00FB223A"/>
    <w:rsid w:val="00FB3FA4"/>
    <w:rsid w:val="00FC0B83"/>
    <w:rsid w:val="00FC6354"/>
    <w:rsid w:val="00FD1F43"/>
    <w:rsid w:val="00FD4676"/>
    <w:rsid w:val="00FE333A"/>
    <w:rsid w:val="00FF2396"/>
    <w:rsid w:val="00FF5CAC"/>
    <w:rsid w:val="00FF6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B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 w:type="paragraph" w:styleId="NoSpacing">
    <w:name w:val="No Spacing"/>
    <w:uiPriority w:val="1"/>
    <w:qFormat/>
    <w:rsid w:val="00975DBD"/>
    <w:pPr>
      <w:spacing w:after="0" w:line="240" w:lineRule="auto"/>
    </w:pPr>
  </w:style>
  <w:style w:type="character" w:customStyle="1" w:styleId="apple-converted-space">
    <w:name w:val="apple-converted-space"/>
    <w:basedOn w:val="DefaultParagraphFont"/>
    <w:rsid w:val="00C858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 w:type="paragraph" w:styleId="NoSpacing">
    <w:name w:val="No Spacing"/>
    <w:uiPriority w:val="1"/>
    <w:qFormat/>
    <w:rsid w:val="00975DBD"/>
    <w:pPr>
      <w:spacing w:after="0" w:line="240" w:lineRule="auto"/>
    </w:pPr>
  </w:style>
  <w:style w:type="character" w:customStyle="1" w:styleId="apple-converted-space">
    <w:name w:val="apple-converted-space"/>
    <w:basedOn w:val="DefaultParagraphFont"/>
    <w:rsid w:val="00C85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670576">
      <w:bodyDiv w:val="1"/>
      <w:marLeft w:val="0"/>
      <w:marRight w:val="0"/>
      <w:marTop w:val="0"/>
      <w:marBottom w:val="0"/>
      <w:divBdr>
        <w:top w:val="none" w:sz="0" w:space="0" w:color="auto"/>
        <w:left w:val="none" w:sz="0" w:space="0" w:color="auto"/>
        <w:bottom w:val="none" w:sz="0" w:space="0" w:color="auto"/>
        <w:right w:val="none" w:sz="0" w:space="0" w:color="auto"/>
      </w:divBdr>
    </w:div>
    <w:div w:id="1017196413">
      <w:bodyDiv w:val="1"/>
      <w:marLeft w:val="0"/>
      <w:marRight w:val="0"/>
      <w:marTop w:val="0"/>
      <w:marBottom w:val="0"/>
      <w:divBdr>
        <w:top w:val="none" w:sz="0" w:space="0" w:color="auto"/>
        <w:left w:val="none" w:sz="0" w:space="0" w:color="auto"/>
        <w:bottom w:val="none" w:sz="0" w:space="0" w:color="auto"/>
        <w:right w:val="none" w:sz="0" w:space="0" w:color="auto"/>
      </w:divBdr>
    </w:div>
    <w:div w:id="1275285422">
      <w:bodyDiv w:val="1"/>
      <w:marLeft w:val="0"/>
      <w:marRight w:val="0"/>
      <w:marTop w:val="0"/>
      <w:marBottom w:val="0"/>
      <w:divBdr>
        <w:top w:val="none" w:sz="0" w:space="0" w:color="auto"/>
        <w:left w:val="none" w:sz="0" w:space="0" w:color="auto"/>
        <w:bottom w:val="none" w:sz="0" w:space="0" w:color="auto"/>
        <w:right w:val="none" w:sz="0" w:space="0" w:color="auto"/>
      </w:divBdr>
    </w:div>
    <w:div w:id="1365666947">
      <w:bodyDiv w:val="1"/>
      <w:marLeft w:val="0"/>
      <w:marRight w:val="0"/>
      <w:marTop w:val="0"/>
      <w:marBottom w:val="0"/>
      <w:divBdr>
        <w:top w:val="none" w:sz="0" w:space="0" w:color="auto"/>
        <w:left w:val="none" w:sz="0" w:space="0" w:color="auto"/>
        <w:bottom w:val="none" w:sz="0" w:space="0" w:color="auto"/>
        <w:right w:val="none" w:sz="0" w:space="0" w:color="auto"/>
      </w:divBdr>
    </w:div>
    <w:div w:id="189708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0.jpeg"/><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gramme and Project Management" ma:contentTypeID="0x0101007F645D6FBA204A029FECB8BFC6578C39005279853530254253B886E13194843F8A003AA4A7828D8545A79A93568015812350005AAF0A172B6F7246823998B0FF3313DD" ma:contentTypeVersion="9" ma:contentTypeDescription="For programme or project documents. Records retained for 10 years." ma:contentTypeScope="" ma:versionID="c622038351a7abdd5d016d99b466fc2c">
  <xsd:schema xmlns:xsd="http://www.w3.org/2001/XMLSchema" xmlns:xs="http://www.w3.org/2001/XMLSchema" xmlns:p="http://schemas.microsoft.com/office/2006/metadata/properties" xmlns:ns1="http://schemas.microsoft.com/sharepoint/v3" xmlns:ns2="b8cb3cbd-ce5c-4a72-9da4-9013f91c5903" xmlns:ns3="7fae6ca9-b18b-49a6-bdfe-0a20c49a9ba9" targetNamespace="http://schemas.microsoft.com/office/2006/metadata/properties" ma:root="true" ma:fieldsID="53d1fb74af782bf7c9ff193a974d98a0" ns1:_="" ns2:_="" ns3:_="">
    <xsd:import namespace="http://schemas.microsoft.com/sharepoint/v3"/>
    <xsd:import namespace="b8cb3cbd-ce5c-4a72-9da4-9013f91c5903"/>
    <xsd:import namespace="7fae6ca9-b18b-49a6-bdfe-0a20c49a9ba9"/>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0f41e894-96ef-4a86-a1a2-ac7a13dfd379}" ma:internalName="TaxCatchAll" ma:showField="CatchAllData" ma:web="7fae6ca9-b18b-49a6-bdfe-0a20c49a9ba9">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0f41e894-96ef-4a86-a1a2-ac7a13dfd379}" ma:internalName="TaxCatchAllLabel" ma:readOnly="true" ma:showField="CatchAllDataLabel" ma:web="7fae6ca9-b18b-49a6-bdfe-0a20c49a9b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ae6ca9-b18b-49a6-bdfe-0a20c49a9ba9"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3;#NCTA|8a55f59b-7d94-44dd-a344-986d47acf947"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5;#NCTL|50b03fc4-9596-44c0-8ddf-78c55856c7ae"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cff89b5-5d6d-4e65-a829-6f4a98dd03af" ContentTypeId="0x0101007F645D6FBA204A029FECB8BFC6578C39005279853530254253B886E13194843F8A003AA4A7828D8545A79A93568015812350"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WPSiteTypeTaxHTField0 xmlns="7fae6ca9-b18b-49a6-bdfe-0a20c49a9ba9">
      <Terms xmlns="http://schemas.microsoft.com/office/infopath/2007/PartnerControls"/>
    </IWPSiteTypeTaxHTField0>
    <TaxCatchAll xmlns="b8cb3cbd-ce5c-4a72-9da4-9013f91c5903">
      <Value>5</Value>
      <Value>3</Value>
      <Value>2</Value>
    </TaxCatchAll>
    <IWPRightsProtectiveMarkingTaxHTField0 xmlns="7fae6ca9-b18b-49a6-bdfe-0a20c49a9ba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7fae6ca9-b18b-49a6-bdfe-0a20c49a9ba9">
      <Terms xmlns="http://schemas.microsoft.com/office/infopath/2007/PartnerControls"/>
    </IWPFunctionTaxHTField0>
    <IWPOwnerTaxHTField0 xmlns="7fae6ca9-b18b-49a6-bdfe-0a20c49a9ba9">
      <Terms xmlns="http://schemas.microsoft.com/office/infopath/2007/PartnerControls">
        <TermInfo xmlns="http://schemas.microsoft.com/office/infopath/2007/PartnerControls">
          <TermName xmlns="http://schemas.microsoft.com/office/infopath/2007/PartnerControls">NCTA</TermName>
          <TermId xmlns="http://schemas.microsoft.com/office/infopath/2007/PartnerControls">8a55f59b-7d94-44dd-a344-986d47acf947</TermId>
        </TermInfo>
      </Terms>
    </IWPOwnerTaxHTField0>
    <IWPOrganisationalUnitTaxHTField0 xmlns="7fae6ca9-b18b-49a6-bdfe-0a20c49a9ba9">
      <Terms xmlns="http://schemas.microsoft.com/office/infopath/2007/PartnerControls">
        <TermInfo xmlns="http://schemas.microsoft.com/office/infopath/2007/PartnerControls">
          <TermName xmlns="http://schemas.microsoft.com/office/infopath/2007/PartnerControls">NCTL</TermName>
          <TermId xmlns="http://schemas.microsoft.com/office/infopath/2007/PartnerControls">50b03fc4-9596-44c0-8ddf-78c55856c7ae</TermId>
        </TermInfo>
      </Terms>
    </IWPOrganisationalUnitTaxHTField0>
    <IWPContributor xmlns="7fae6ca9-b18b-49a6-bdfe-0a20c49a9ba9">
      <UserInfo>
        <DisplayName/>
        <AccountId xsi:nil="true"/>
        <AccountType/>
      </UserInfo>
    </IWPContributor>
    <Comments xmlns="http://schemas.microsoft.com/sharepoint/v3" xsi:nil="true"/>
    <IWPSubjectTaxHTField0 xmlns="7fae6ca9-b18b-49a6-bdfe-0a20c49a9ba9">
      <Terms xmlns="http://schemas.microsoft.com/office/infopath/2007/PartnerControls"/>
    </IWPSubjectTaxHTField0>
    <_dlc_DocId xmlns="b8cb3cbd-ce5c-4a72-9da4-9013f91c5903">MMNJCVCXF7WK-21-70087</_dlc_DocId>
    <_dlc_DocIdUrl xmlns="b8cb3cbd-ce5c-4a72-9da4-9013f91c5903">
      <Url>http://workplaces/sites/ncsss/k/_layouts/DocIdRedir.aspx?ID=MMNJCVCXF7WK-21-70087</Url>
      <Description>MMNJCVCXF7WK-21-70087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AACF-65EF-49E3-8910-621B8E861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7fae6ca9-b18b-49a6-bdfe-0a20c49a9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3878B-2FF2-4456-83DE-E243C63DF289}">
  <ds:schemaRefs>
    <ds:schemaRef ds:uri="Microsoft.SharePoint.Taxonomy.ContentTypeSync"/>
  </ds:schemaRefs>
</ds:datastoreItem>
</file>

<file path=customXml/itemProps3.xml><?xml version="1.0" encoding="utf-8"?>
<ds:datastoreItem xmlns:ds="http://schemas.openxmlformats.org/officeDocument/2006/customXml" ds:itemID="{29FA5145-0FAD-431A-8955-D3B104233F08}">
  <ds:schemaRefs>
    <ds:schemaRef ds:uri="http://schemas.microsoft.com/sharepoint/events"/>
  </ds:schemaRefs>
</ds:datastoreItem>
</file>

<file path=customXml/itemProps4.xml><?xml version="1.0" encoding="utf-8"?>
<ds:datastoreItem xmlns:ds="http://schemas.openxmlformats.org/officeDocument/2006/customXml" ds:itemID="{1118EFB0-4545-4656-AF6B-0F1ECEBAC607}">
  <ds:schemaRefs>
    <ds:schemaRef ds:uri="http://schemas.microsoft.com/sharepoint/v3/contenttype/forms"/>
  </ds:schemaRefs>
</ds:datastoreItem>
</file>

<file path=customXml/itemProps5.xml><?xml version="1.0" encoding="utf-8"?>
<ds:datastoreItem xmlns:ds="http://schemas.openxmlformats.org/officeDocument/2006/customXml" ds:itemID="{E5E8C421-7B7A-44F8-B856-10A90FD4D0AA}">
  <ds:schemaRefs>
    <ds:schemaRef ds:uri="http://schemas.microsoft.com/office/2006/metadata/properties"/>
    <ds:schemaRef ds:uri="http://schemas.microsoft.com/office/infopath/2007/PartnerControls"/>
    <ds:schemaRef ds:uri="7fae6ca9-b18b-49a6-bdfe-0a20c49a9ba9"/>
    <ds:schemaRef ds:uri="b8cb3cbd-ce5c-4a72-9da4-9013f91c5903"/>
    <ds:schemaRef ds:uri="http://schemas.microsoft.com/sharepoint/v3"/>
  </ds:schemaRefs>
</ds:datastoreItem>
</file>

<file path=customXml/itemProps6.xml><?xml version="1.0" encoding="utf-8"?>
<ds:datastoreItem xmlns:ds="http://schemas.openxmlformats.org/officeDocument/2006/customXml" ds:itemID="{8A249723-2B6B-464C-8638-CB21E552F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C8610D55</Template>
  <TotalTime>0</TotalTime>
  <Pages>19</Pages>
  <Words>5828</Words>
  <Characters>33221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template for statement of pupil premium strategy – primary schools</vt:lpstr>
    </vt:vector>
  </TitlesOfParts>
  <Company>Microsoft</Company>
  <LinksUpToDate>false</LinksUpToDate>
  <CharactersWithSpaces>38972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statement of pupil premium strategy – primary schools</dc:title>
  <dc:creator>Danielle Mason</dc:creator>
  <cp:lastModifiedBy>YoungL</cp:lastModifiedBy>
  <cp:revision>2</cp:revision>
  <cp:lastPrinted>2018-01-15T11:59:00Z</cp:lastPrinted>
  <dcterms:created xsi:type="dcterms:W3CDTF">2018-11-23T17:29:00Z</dcterms:created>
  <dcterms:modified xsi:type="dcterms:W3CDTF">2018-11-23T17:29:00Z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0x0101007F645D6FBA204A029FECB8BFC6578C39005279853530254253B886E13194843F8A003AA4A7828D8545A79A93568015812350005AAF0A172B6F7246823998B0FF3313DD</vt:lpwstr>
  </property>
  <property fmtid="{D5CDD505-2E9C-101B-9397-08002B2CF9AE}" pid="3" name="IWPOrganisationalUnit">
    <vt:lpwstr>5;#NCTL|50b03fc4-9596-44c0-8ddf-78c55856c7ae</vt:lpwstr>
  </property>
  <property fmtid="{D5CDD505-2E9C-101B-9397-08002B2CF9AE}" pid="4" name="IWPOwner">
    <vt:lpwstr>3;#NCTA|8a55f59b-7d94-44dd-a344-986d47acf947</vt:lpwstr>
  </property>
  <property fmtid="{D5CDD505-2E9C-101B-9397-08002B2CF9AE}" pid="5" name="IWPSubject">
    <vt:lpwstr/>
  </property>
  <property fmtid="{D5CDD505-2E9C-101B-9397-08002B2CF9AE}" pid="6" name="IWPFunction">
    <vt:lpwstr/>
  </property>
  <property fmtid="{D5CDD505-2E9C-101B-9397-08002B2CF9AE}" pid="7" name="IWPSiteType">
    <vt:lpwstr/>
  </property>
  <property fmtid="{D5CDD505-2E9C-101B-9397-08002B2CF9AE}" pid="8" name="IWPRightsProtectiveMarking">
    <vt:lpwstr>2;#Official|0884c477-2e62-47ea-b19c-5af6e91124c5</vt:lpwstr>
  </property>
  <property fmtid="{D5CDD505-2E9C-101B-9397-08002B2CF9AE}" pid="9" name="_dlc_DocIdItemGuid">
    <vt:lpwstr>78385191-be43-4134-874b-6cd4874c1bd3</vt:lpwstr>
  </property>
</Properties>
</file>