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E47" w:rsidRDefault="00002154" w:rsidP="00002154">
      <w:pPr>
        <w:jc w:val="center"/>
      </w:pPr>
      <w:r>
        <w:rPr>
          <w:noProof/>
          <w:lang w:eastAsia="en-GB"/>
        </w:rPr>
        <w:drawing>
          <wp:inline distT="0" distB="0" distL="0" distR="0" wp14:anchorId="7DC928FF" wp14:editId="568B5A9D">
            <wp:extent cx="4763135" cy="2854325"/>
            <wp:effectExtent l="0" t="0" r="0" b="3175"/>
            <wp:docPr id="1" name="Picture 1" descr="http://www.roebuck.herts.sch.uk/_site/data/images/news/3208/main-P1080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ebuck.herts.sch.uk/_site/data/images/news/3208/main-P108087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154" w:rsidRPr="00002154" w:rsidRDefault="00002154" w:rsidP="00002154">
      <w:pPr>
        <w:pStyle w:val="NormalWeb"/>
        <w:rPr>
          <w:rFonts w:asciiTheme="minorHAnsi" w:hAnsiTheme="minorHAnsi" w:cstheme="minorHAnsi"/>
        </w:rPr>
      </w:pPr>
      <w:bookmarkStart w:id="0" w:name="_GoBack"/>
      <w:r w:rsidRPr="00002154">
        <w:rPr>
          <w:rFonts w:asciiTheme="minorHAnsi" w:hAnsiTheme="minorHAnsi" w:cstheme="minorHAnsi"/>
        </w:rPr>
        <w:t>On Thursday, we were lucky enough to be joined by Ron, a Community Support Officer, and Danny, a Police Officer from Stevenage. We listened carefully as we discovered that writing and reading skills are very important if we have a desire to be a Police Officer as they have to write lots of reports for the magistrates! Many of us were eager to ask questions and find out more about the life of a Police Officer and what kind of arrests they make. Thank you very much to Ron and Danny for giving up their time.</w:t>
      </w:r>
    </w:p>
    <w:p w:rsidR="00002154" w:rsidRPr="00002154" w:rsidRDefault="00002154" w:rsidP="00002154">
      <w:pPr>
        <w:pStyle w:val="NormalWeb"/>
        <w:rPr>
          <w:rFonts w:asciiTheme="minorHAnsi" w:hAnsiTheme="minorHAnsi" w:cstheme="minorHAnsi"/>
        </w:rPr>
      </w:pPr>
      <w:r w:rsidRPr="00002154">
        <w:rPr>
          <w:rFonts w:asciiTheme="minorHAnsi" w:hAnsiTheme="minorHAnsi" w:cstheme="minorHAnsi"/>
        </w:rPr>
        <w:t>Dream Catcher assemblies are definitely becoming very popular here at Roebuck with one child saying, "I absolutely love Dream Catcher assemblies! I can't wait until the next one!"</w:t>
      </w:r>
    </w:p>
    <w:bookmarkEnd w:id="0"/>
    <w:p w:rsidR="00002154" w:rsidRDefault="00002154" w:rsidP="00002154">
      <w:pPr>
        <w:jc w:val="center"/>
      </w:pPr>
    </w:p>
    <w:sectPr w:rsidR="000021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154"/>
    <w:rsid w:val="00002154"/>
    <w:rsid w:val="00FE4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2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15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02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2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15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02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9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9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52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5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2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75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C6326DDF</Template>
  <TotalTime>1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YoungL</dc:creator>
  <cp:lastModifiedBy>YoungL</cp:lastModifiedBy>
  <cp:revision>1</cp:revision>
  <dcterms:created xsi:type="dcterms:W3CDTF">2019-02-21T14:20:00Z</dcterms:created>
  <dcterms:modified xsi:type="dcterms:W3CDTF">2019-02-21T14:21:00Z</dcterms:modified>
</cp:coreProperties>
</file>