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369" w:rsidRPr="00632C53" w:rsidRDefault="006C2369" w:rsidP="006C2369">
      <w:pPr>
        <w:rPr>
          <w:rFonts w:eastAsia="Times New Roman" w:cs="Arial"/>
          <w:b/>
          <w:sz w:val="28"/>
          <w:szCs w:val="28"/>
        </w:rPr>
      </w:pPr>
      <w:r w:rsidRPr="006C2369">
        <w:rPr>
          <w:rStyle w:val="Heading4Char"/>
        </w:rPr>
        <w:t xml:space="preserve">PRIVACY NOTICE FOR PARENTS/CARERS </w:t>
      </w:r>
      <w:r>
        <w:rPr>
          <w:rStyle w:val="Heading4Char"/>
        </w:rPr>
        <w:t>o</w:t>
      </w:r>
      <w:r w:rsidRPr="006C2369">
        <w:rPr>
          <w:rStyle w:val="Heading4Char"/>
        </w:rPr>
        <w:t xml:space="preserve">F </w:t>
      </w:r>
      <w:r>
        <w:rPr>
          <w:rStyle w:val="Heading4Char"/>
        </w:rPr>
        <w:t>students</w:t>
      </w:r>
      <w:r w:rsidRPr="00632C53">
        <w:rPr>
          <w:rFonts w:eastAsia="Times New Roman" w:cs="Arial"/>
          <w:b/>
          <w:sz w:val="28"/>
          <w:szCs w:val="28"/>
        </w:rPr>
        <w:t xml:space="preserve"> </w:t>
      </w:r>
      <w:r w:rsidRPr="006C2369">
        <w:rPr>
          <w:rStyle w:val="Heading4Char"/>
        </w:rPr>
        <w:t xml:space="preserve">ATTENDING </w:t>
      </w:r>
      <w:r w:rsidR="00D00941">
        <w:rPr>
          <w:rStyle w:val="Heading4Char"/>
        </w:rPr>
        <w:t>Roebuck A</w:t>
      </w:r>
      <w:r>
        <w:rPr>
          <w:rStyle w:val="Heading4Char"/>
        </w:rPr>
        <w:t>cademy</w:t>
      </w:r>
    </w:p>
    <w:p w:rsidR="006C2369" w:rsidRPr="00632C53" w:rsidRDefault="00D00941" w:rsidP="008E7767">
      <w:pPr>
        <w:pStyle w:val="Bulletlist0"/>
      </w:pPr>
      <w:r>
        <w:t xml:space="preserve">Roebuck </w:t>
      </w:r>
      <w:r w:rsidR="006C2369">
        <w:t>Academy</w:t>
      </w:r>
      <w:r w:rsidR="006C2369" w:rsidRPr="00632C53">
        <w:t xml:space="preserve"> </w:t>
      </w:r>
      <w:r w:rsidR="006C2369">
        <w:t xml:space="preserve">(‘the school’) </w:t>
      </w:r>
      <w:r w:rsidR="006C2369" w:rsidRPr="00632C53">
        <w:t xml:space="preserve">collects data and information about parents/carers of our </w:t>
      </w:r>
      <w:r w:rsidR="00067EC2">
        <w:t>student</w:t>
      </w:r>
      <w:r w:rsidR="006C2369" w:rsidRPr="00632C53">
        <w:t>s so that we can operate effectively as a school.  This privacy notice explains how and why we collect parent / carer data, what we do with it and what rights parents have.</w:t>
      </w:r>
    </w:p>
    <w:p w:rsidR="006C2369" w:rsidRDefault="006C2369" w:rsidP="008E7767">
      <w:pPr>
        <w:pStyle w:val="Bulletlist0"/>
      </w:pPr>
      <w:r w:rsidRPr="00632C53">
        <w:t xml:space="preserve">The term “parent” is widely defined in education law to include natural or adoptive parents (regardless of whether parents are or were married, whether a father is named on a birth certificate or has parental responsibility for the </w:t>
      </w:r>
      <w:r w:rsidR="00067EC2">
        <w:t>student</w:t>
      </w:r>
      <w:r w:rsidRPr="00632C53">
        <w:t xml:space="preserve">, with whom the </w:t>
      </w:r>
      <w:r w:rsidR="00067EC2">
        <w:t>student</w:t>
      </w:r>
      <w:r w:rsidRPr="00632C53">
        <w:t xml:space="preserve"> lives or whether the </w:t>
      </w:r>
      <w:r w:rsidR="00067EC2">
        <w:t>student</w:t>
      </w:r>
      <w:r w:rsidRPr="00632C53">
        <w:t xml:space="preserve"> has contact with that parent), and non-parents who have parental responsibility for the </w:t>
      </w:r>
      <w:r w:rsidR="00067EC2">
        <w:t>student</w:t>
      </w:r>
      <w:r w:rsidRPr="00632C53">
        <w:t xml:space="preserve">, or with whom the </w:t>
      </w:r>
      <w:r w:rsidR="00067EC2">
        <w:t>student</w:t>
      </w:r>
      <w:r w:rsidRPr="00632C53">
        <w:t xml:space="preserve"> lives.  </w:t>
      </w:r>
    </w:p>
    <w:p w:rsidR="006C2369" w:rsidRPr="00632C53" w:rsidRDefault="006C2369" w:rsidP="008E7767">
      <w:pPr>
        <w:pStyle w:val="Bulletlist0"/>
      </w:pPr>
      <w:r w:rsidRPr="00632C53">
        <w:t xml:space="preserve">It is therefore possible for a </w:t>
      </w:r>
      <w:r w:rsidR="00067EC2">
        <w:t>student</w:t>
      </w:r>
      <w:r w:rsidRPr="00632C53">
        <w:t xml:space="preserve"> to have several “parents” for the purposes of education law.  This privacy notice also covers other members of </w:t>
      </w:r>
      <w:r w:rsidR="00067EC2">
        <w:t>student</w:t>
      </w:r>
      <w:r w:rsidRPr="00632C53">
        <w:t>s’ families who we may process data about from time to time, including, for example, siblings, aunts and uncles and grandparents.</w:t>
      </w:r>
    </w:p>
    <w:p w:rsidR="006C2369" w:rsidRPr="00632C53" w:rsidRDefault="006C2369" w:rsidP="006C2369">
      <w:pPr>
        <w:pStyle w:val="Heading4"/>
      </w:pPr>
      <w:r w:rsidRPr="00632C53">
        <w:t>How we use parent/carer information</w:t>
      </w:r>
      <w:r>
        <w:t>?</w:t>
      </w:r>
    </w:p>
    <w:p w:rsidR="006C2369" w:rsidRDefault="006C2369" w:rsidP="008E7767">
      <w:pPr>
        <w:pStyle w:val="Bulletlist0"/>
        <w:rPr>
          <w:lang w:eastAsia="en-GB"/>
        </w:rPr>
      </w:pPr>
      <w:r w:rsidRPr="006B7963">
        <w:rPr>
          <w:lang w:eastAsia="en-GB"/>
        </w:rPr>
        <w:t xml:space="preserve">The </w:t>
      </w:r>
      <w:r w:rsidRPr="004A2903">
        <w:rPr>
          <w:lang w:eastAsia="en-GB"/>
        </w:rPr>
        <w:t>Hart Schools Trust Ltd</w:t>
      </w:r>
      <w:r>
        <w:rPr>
          <w:lang w:eastAsia="en-GB"/>
        </w:rPr>
        <w:t>,</w:t>
      </w:r>
      <w:r w:rsidRPr="006B7963">
        <w:rPr>
          <w:lang w:eastAsia="en-GB"/>
        </w:rPr>
        <w:t xml:space="preserve"> </w:t>
      </w:r>
      <w:r>
        <w:rPr>
          <w:lang w:eastAsia="en-GB"/>
        </w:rPr>
        <w:t>which is the legal entity which runs the school is w</w:t>
      </w:r>
      <w:r w:rsidRPr="006B7963">
        <w:rPr>
          <w:lang w:eastAsia="en-GB"/>
        </w:rPr>
        <w:t>hat’s known as the ‘Contro</w:t>
      </w:r>
      <w:r w:rsidRPr="004A2903">
        <w:rPr>
          <w:lang w:eastAsia="en-GB"/>
        </w:rPr>
        <w:t>ller’ of the personal data you giv</w:t>
      </w:r>
      <w:r w:rsidRPr="006B7963">
        <w:rPr>
          <w:lang w:eastAsia="en-GB"/>
        </w:rPr>
        <w:t>e to us.</w:t>
      </w:r>
    </w:p>
    <w:p w:rsidR="006C2369" w:rsidRPr="006B7963" w:rsidRDefault="006C2369" w:rsidP="008E7767">
      <w:pPr>
        <w:pStyle w:val="Bulletlist0"/>
        <w:rPr>
          <w:lang w:eastAsia="en-GB"/>
        </w:rPr>
      </w:pPr>
      <w:r w:rsidRPr="006B7963">
        <w:rPr>
          <w:lang w:eastAsia="en-GB"/>
        </w:rPr>
        <w:t>We collect data about you includ</w:t>
      </w:r>
      <w:r w:rsidRPr="004A2903">
        <w:rPr>
          <w:lang w:eastAsia="en-GB"/>
        </w:rPr>
        <w:t>ing your</w:t>
      </w:r>
      <w:r w:rsidRPr="006B7963">
        <w:rPr>
          <w:lang w:eastAsia="en-GB"/>
        </w:rPr>
        <w:t xml:space="preserve"> name, address, email</w:t>
      </w:r>
      <w:r w:rsidRPr="004A2903">
        <w:rPr>
          <w:lang w:eastAsia="en-GB"/>
        </w:rPr>
        <w:t>,</w:t>
      </w:r>
      <w:r w:rsidRPr="006B7963">
        <w:rPr>
          <w:lang w:eastAsia="en-GB"/>
        </w:rPr>
        <w:t xml:space="preserve"> </w:t>
      </w:r>
      <w:r w:rsidRPr="004A2903">
        <w:rPr>
          <w:lang w:eastAsia="en-GB"/>
        </w:rPr>
        <w:t xml:space="preserve">mobile and other telephone number, and information we may need to help </w:t>
      </w:r>
      <w:r>
        <w:rPr>
          <w:lang w:eastAsia="en-GB"/>
        </w:rPr>
        <w:t xml:space="preserve">the student for whom you have parental responsibility </w:t>
      </w:r>
      <w:r w:rsidRPr="004A2903">
        <w:rPr>
          <w:lang w:eastAsia="en-GB"/>
        </w:rPr>
        <w:t>at schoo</w:t>
      </w:r>
      <w:r>
        <w:rPr>
          <w:lang w:eastAsia="en-GB"/>
        </w:rPr>
        <w:t>l.</w:t>
      </w:r>
    </w:p>
    <w:p w:rsidR="006C2369" w:rsidRPr="00632C53" w:rsidRDefault="006C2369" w:rsidP="006C2369">
      <w:pPr>
        <w:pStyle w:val="Heading1"/>
      </w:pPr>
      <w:r w:rsidRPr="00632C53">
        <w:t>Why do we collect and use parent/carer information?</w:t>
      </w:r>
    </w:p>
    <w:p w:rsidR="006C2369" w:rsidRDefault="006C2369" w:rsidP="008E7767">
      <w:pPr>
        <w:pStyle w:val="Bulletlist0"/>
        <w:rPr>
          <w:lang w:eastAsia="en-GB"/>
        </w:rPr>
      </w:pPr>
      <w:r w:rsidRPr="006B7963">
        <w:rPr>
          <w:lang w:eastAsia="en-GB"/>
        </w:rPr>
        <w:t>We nee</w:t>
      </w:r>
      <w:r>
        <w:rPr>
          <w:lang w:eastAsia="en-GB"/>
        </w:rPr>
        <w:t>d</w:t>
      </w:r>
      <w:r w:rsidRPr="006B7963">
        <w:rPr>
          <w:lang w:eastAsia="en-GB"/>
        </w:rPr>
        <w:t xml:space="preserve"> to know </w:t>
      </w:r>
      <w:r>
        <w:rPr>
          <w:lang w:eastAsia="en-GB"/>
        </w:rPr>
        <w:t xml:space="preserve">and use </w:t>
      </w:r>
      <w:r w:rsidRPr="006B7963">
        <w:rPr>
          <w:lang w:eastAsia="en-GB"/>
        </w:rPr>
        <w:t>personal d</w:t>
      </w:r>
      <w:r w:rsidRPr="004A2903">
        <w:rPr>
          <w:lang w:eastAsia="en-GB"/>
        </w:rPr>
        <w:t>ata</w:t>
      </w:r>
      <w:r>
        <w:rPr>
          <w:lang w:eastAsia="en-GB"/>
        </w:rPr>
        <w:t xml:space="preserve"> about parents and carers </w:t>
      </w:r>
      <w:r w:rsidRPr="004A2903">
        <w:rPr>
          <w:lang w:eastAsia="en-GB"/>
        </w:rPr>
        <w:t xml:space="preserve">in order to help </w:t>
      </w:r>
      <w:r>
        <w:rPr>
          <w:lang w:eastAsia="en-GB"/>
        </w:rPr>
        <w:t xml:space="preserve">the students for whom they have parental responsibility </w:t>
      </w:r>
      <w:r w:rsidRPr="004A2903">
        <w:rPr>
          <w:lang w:eastAsia="en-GB"/>
        </w:rPr>
        <w:t xml:space="preserve">learn and </w:t>
      </w:r>
      <w:r>
        <w:rPr>
          <w:lang w:eastAsia="en-GB"/>
        </w:rPr>
        <w:t xml:space="preserve">to </w:t>
      </w:r>
      <w:r w:rsidRPr="004A2903">
        <w:rPr>
          <w:lang w:eastAsia="en-GB"/>
        </w:rPr>
        <w:t xml:space="preserve">keep </w:t>
      </w:r>
      <w:r>
        <w:rPr>
          <w:lang w:eastAsia="en-GB"/>
        </w:rPr>
        <w:t>them</w:t>
      </w:r>
      <w:r w:rsidRPr="004A2903">
        <w:rPr>
          <w:lang w:eastAsia="en-GB"/>
        </w:rPr>
        <w:t xml:space="preserve"> safe at school</w:t>
      </w:r>
      <w:r w:rsidRPr="006B7963">
        <w:rPr>
          <w:lang w:eastAsia="en-GB"/>
        </w:rPr>
        <w:t>.</w:t>
      </w:r>
      <w:r>
        <w:rPr>
          <w:lang w:eastAsia="en-GB"/>
        </w:rPr>
        <w:t xml:space="preserve">  This means that we do so:</w:t>
      </w:r>
    </w:p>
    <w:p w:rsidR="006C2369" w:rsidRPr="006D3346" w:rsidRDefault="006C2369" w:rsidP="008E7767">
      <w:pPr>
        <w:pStyle w:val="Bulletlist0"/>
        <w:numPr>
          <w:ilvl w:val="1"/>
          <w:numId w:val="21"/>
        </w:numPr>
      </w:pPr>
      <w:proofErr w:type="gramStart"/>
      <w:r w:rsidRPr="006D3346">
        <w:t>where</w:t>
      </w:r>
      <w:proofErr w:type="gramEnd"/>
      <w:r w:rsidRPr="006D3346">
        <w:t xml:space="preserve"> it is necessary for the performance of a task carried out in the public interest or in the exercise of official authority vested in the controller (</w:t>
      </w:r>
      <w:r w:rsidR="00067EC2">
        <w:t xml:space="preserve">GDPR, </w:t>
      </w:r>
      <w:r w:rsidRPr="006D3346">
        <w:t>Article 6 (e)).</w:t>
      </w:r>
    </w:p>
    <w:p w:rsidR="006C2369" w:rsidRPr="006D3346" w:rsidRDefault="006C2369" w:rsidP="008E7767">
      <w:pPr>
        <w:pStyle w:val="Bulletlist0"/>
        <w:numPr>
          <w:ilvl w:val="1"/>
          <w:numId w:val="21"/>
        </w:numPr>
      </w:pPr>
      <w:r w:rsidRPr="006D3346">
        <w:t>where it is necessary for compliance with a legal obligation (</w:t>
      </w:r>
      <w:r w:rsidR="00067EC2">
        <w:t xml:space="preserve">GDPR, </w:t>
      </w:r>
      <w:r w:rsidRPr="006D3346">
        <w:t>Article 6 (c));</w:t>
      </w:r>
    </w:p>
    <w:p w:rsidR="006C2369" w:rsidRDefault="006C2369" w:rsidP="008E7767">
      <w:pPr>
        <w:pStyle w:val="Bulletlist0"/>
        <w:numPr>
          <w:ilvl w:val="1"/>
          <w:numId w:val="21"/>
        </w:numPr>
      </w:pPr>
      <w:r w:rsidRPr="006D3346">
        <w:t>where processing is necessary to protect the vital interests of the data subject or another person (</w:t>
      </w:r>
      <w:r w:rsidR="00067EC2">
        <w:t xml:space="preserve">GDPR, </w:t>
      </w:r>
      <w:r w:rsidRPr="006D3346">
        <w:t>Article 6(d));</w:t>
      </w:r>
    </w:p>
    <w:p w:rsidR="006C2369" w:rsidRPr="006B7963" w:rsidRDefault="006C2369" w:rsidP="008E7767">
      <w:pPr>
        <w:pStyle w:val="Bulletlist0"/>
        <w:rPr>
          <w:lang w:eastAsia="en-GB"/>
        </w:rPr>
      </w:pPr>
      <w:r w:rsidRPr="00E52EA9">
        <w:rPr>
          <w:lang w:eastAsia="en-GB"/>
        </w:rPr>
        <w:t xml:space="preserve">We may also seek consent </w:t>
      </w:r>
      <w:r w:rsidRPr="00E52EA9">
        <w:rPr>
          <w:rFonts w:cs="Arial"/>
        </w:rPr>
        <w:t>(Article 6 (a))</w:t>
      </w:r>
      <w:proofErr w:type="gramStart"/>
      <w:r w:rsidRPr="00E52EA9">
        <w:rPr>
          <w:rFonts w:cs="Arial"/>
        </w:rPr>
        <w:t>;</w:t>
      </w:r>
      <w:r w:rsidRPr="00E52EA9">
        <w:rPr>
          <w:lang w:eastAsia="en-GB"/>
        </w:rPr>
        <w:t>from</w:t>
      </w:r>
      <w:proofErr w:type="gramEnd"/>
      <w:r w:rsidRPr="00E52EA9">
        <w:rPr>
          <w:lang w:eastAsia="en-GB"/>
        </w:rPr>
        <w:t xml:space="preserve"> students and/or parents/carers in respect of particular data or types of processing but we do not rely on consent for the</w:t>
      </w:r>
      <w:r>
        <w:rPr>
          <w:lang w:eastAsia="en-GB"/>
        </w:rPr>
        <w:t xml:space="preserve"> majority of processing.</w:t>
      </w:r>
    </w:p>
    <w:p w:rsidR="006C2369" w:rsidRDefault="006C2369">
      <w:pPr>
        <w:spacing w:after="0"/>
        <w:rPr>
          <w:rFonts w:ascii="Wingdings" w:hAnsi="Wingdings"/>
          <w:color w:val="3399CC"/>
          <w:highlight w:val="lightGray"/>
        </w:rPr>
      </w:pPr>
      <w:r>
        <w:rPr>
          <w:rFonts w:ascii="Wingdings" w:hAnsi="Wingdings"/>
          <w:color w:val="3399CC"/>
          <w:highlight w:val="lightGray"/>
        </w:rPr>
        <w:br w:type="page"/>
      </w:r>
    </w:p>
    <w:p w:rsidR="006C2369" w:rsidRPr="00632C53" w:rsidRDefault="006C2369" w:rsidP="008E7767">
      <w:pPr>
        <w:pStyle w:val="Bulletlist0"/>
      </w:pPr>
      <w:r w:rsidRPr="00632C53">
        <w:lastRenderedPageBreak/>
        <w:t>Where the personal data we collect about parents/carers is sensitive personal data, we will only process it where:</w:t>
      </w:r>
    </w:p>
    <w:p w:rsidR="006C2369" w:rsidRPr="00632C53" w:rsidRDefault="006C2369" w:rsidP="008E7767">
      <w:pPr>
        <w:pStyle w:val="Bulletlist0"/>
        <w:numPr>
          <w:ilvl w:val="1"/>
          <w:numId w:val="21"/>
        </w:numPr>
      </w:pPr>
      <w:r w:rsidRPr="00632C53">
        <w:t xml:space="preserve">we have explicit consent; </w:t>
      </w:r>
    </w:p>
    <w:p w:rsidR="006C2369" w:rsidRPr="00632C53" w:rsidRDefault="006C2369" w:rsidP="008E7767">
      <w:pPr>
        <w:pStyle w:val="Bulletlist0"/>
        <w:numPr>
          <w:ilvl w:val="1"/>
          <w:numId w:val="21"/>
        </w:numPr>
      </w:pPr>
      <w:r w:rsidRPr="00632C53">
        <w:t>processing is necessary to protect the vital interests of the data subject or of another natural person where the data subject is physically or legally incapable of giving consent; and / or</w:t>
      </w:r>
    </w:p>
    <w:p w:rsidR="006C2369" w:rsidRPr="00632C53" w:rsidRDefault="006C2369" w:rsidP="008E7767">
      <w:pPr>
        <w:pStyle w:val="Bulletlist0"/>
        <w:numPr>
          <w:ilvl w:val="1"/>
          <w:numId w:val="21"/>
        </w:numPr>
      </w:pPr>
      <w:proofErr w:type="gramStart"/>
      <w:r w:rsidRPr="00632C53">
        <w:rPr>
          <w:lang w:val="en"/>
        </w:rPr>
        <w:t>processing</w:t>
      </w:r>
      <w:proofErr w:type="gramEnd"/>
      <w:r w:rsidRPr="00632C53">
        <w:rPr>
          <w:lang w:val="en"/>
        </w:rPr>
        <w:t xml:space="preserve"> is necessary for reasons of substantial public interest, on the basis of Union or Member State law which shall be proportionate to the aim pursued, where we respect the essence of the right to data protection and provide for suitable and specific measures to safeguard the fundamental rights and the interests of the data subject.</w:t>
      </w:r>
    </w:p>
    <w:p w:rsidR="006C2369" w:rsidRPr="00632C53" w:rsidRDefault="006C2369" w:rsidP="008E7767">
      <w:pPr>
        <w:pStyle w:val="Bulletlist0"/>
      </w:pPr>
      <w:r w:rsidRPr="00632C53">
        <w:t>Please see our Data Protection Policy for a definition of sensitive personal data.</w:t>
      </w:r>
    </w:p>
    <w:p w:rsidR="006C2369" w:rsidRPr="00632C53" w:rsidRDefault="006C2369" w:rsidP="008E7767">
      <w:pPr>
        <w:pStyle w:val="Bulletlist0"/>
      </w:pPr>
      <w:r w:rsidRPr="00632C53">
        <w:t>We use the parent/carer data to support our functions of running a school, in</w:t>
      </w:r>
      <w:r>
        <w:t>cluding</w:t>
      </w:r>
      <w:r w:rsidRPr="00632C53">
        <w:t>:</w:t>
      </w:r>
    </w:p>
    <w:p w:rsidR="006C2369" w:rsidRPr="00632C53" w:rsidRDefault="006C2369" w:rsidP="008E7767">
      <w:pPr>
        <w:pStyle w:val="Bulletlist0"/>
        <w:numPr>
          <w:ilvl w:val="1"/>
          <w:numId w:val="21"/>
        </w:numPr>
      </w:pPr>
      <w:r w:rsidRPr="00632C53">
        <w:t>to decide who to admit to the school;</w:t>
      </w:r>
    </w:p>
    <w:p w:rsidR="006C2369" w:rsidRPr="00632C53" w:rsidRDefault="006C2369" w:rsidP="008E7767">
      <w:pPr>
        <w:pStyle w:val="Bulletlist0"/>
        <w:numPr>
          <w:ilvl w:val="1"/>
          <w:numId w:val="21"/>
        </w:numPr>
      </w:pPr>
      <w:r w:rsidRPr="00632C53">
        <w:t>to maintain a waiting list;</w:t>
      </w:r>
    </w:p>
    <w:p w:rsidR="006C2369" w:rsidRPr="00632C53" w:rsidRDefault="006C2369" w:rsidP="008E7767">
      <w:pPr>
        <w:pStyle w:val="Bulletlist0"/>
        <w:numPr>
          <w:ilvl w:val="1"/>
          <w:numId w:val="21"/>
        </w:numPr>
      </w:pPr>
      <w:r w:rsidRPr="00632C53">
        <w:t xml:space="preserve">to support </w:t>
      </w:r>
      <w:r w:rsidR="00067EC2">
        <w:t>student</w:t>
      </w:r>
      <w:r w:rsidRPr="00632C53">
        <w:t xml:space="preserve"> learning;</w:t>
      </w:r>
    </w:p>
    <w:p w:rsidR="006C2369" w:rsidRPr="00632C53" w:rsidRDefault="006C2369" w:rsidP="008E7767">
      <w:pPr>
        <w:pStyle w:val="Bulletlist0"/>
        <w:numPr>
          <w:ilvl w:val="1"/>
          <w:numId w:val="21"/>
        </w:numPr>
      </w:pPr>
      <w:r w:rsidRPr="00632C53">
        <w:t xml:space="preserve">to monitor and report on </w:t>
      </w:r>
      <w:r w:rsidR="00067EC2">
        <w:t>student</w:t>
      </w:r>
      <w:r w:rsidRPr="00632C53">
        <w:t xml:space="preserve"> progress;</w:t>
      </w:r>
    </w:p>
    <w:p w:rsidR="006C2369" w:rsidRPr="00632C53" w:rsidRDefault="006C2369" w:rsidP="008E7767">
      <w:pPr>
        <w:pStyle w:val="Bulletlist0"/>
        <w:numPr>
          <w:ilvl w:val="1"/>
          <w:numId w:val="21"/>
        </w:numPr>
      </w:pPr>
      <w:r w:rsidRPr="00632C53">
        <w:t>to provide appropriate pastoral care;</w:t>
      </w:r>
    </w:p>
    <w:p w:rsidR="006C2369" w:rsidRPr="00632C53" w:rsidRDefault="006C2369" w:rsidP="008E7767">
      <w:pPr>
        <w:pStyle w:val="Bulletlist0"/>
        <w:numPr>
          <w:ilvl w:val="1"/>
          <w:numId w:val="21"/>
        </w:numPr>
      </w:pPr>
      <w:r w:rsidRPr="00632C53">
        <w:t>to assess the quality of our services;</w:t>
      </w:r>
    </w:p>
    <w:p w:rsidR="006C2369" w:rsidRPr="00632C53" w:rsidRDefault="006C2369" w:rsidP="008E7767">
      <w:pPr>
        <w:pStyle w:val="Bulletlist0"/>
        <w:numPr>
          <w:ilvl w:val="1"/>
          <w:numId w:val="21"/>
        </w:numPr>
      </w:pPr>
      <w:r w:rsidRPr="00632C53">
        <w:t>to comply with the law regarding data sharing;</w:t>
      </w:r>
    </w:p>
    <w:p w:rsidR="006C2369" w:rsidRPr="00632C53" w:rsidRDefault="006C2369" w:rsidP="008E7767">
      <w:pPr>
        <w:pStyle w:val="Bulletlist0"/>
        <w:numPr>
          <w:ilvl w:val="1"/>
          <w:numId w:val="21"/>
        </w:numPr>
      </w:pPr>
      <w:r w:rsidRPr="00632C53">
        <w:t xml:space="preserve">for the protection and welfare of </w:t>
      </w:r>
      <w:r w:rsidR="00067EC2">
        <w:t>student</w:t>
      </w:r>
      <w:r w:rsidRPr="00632C53">
        <w:t>s and others in the school, including our safeguarding / child protection obligations;</w:t>
      </w:r>
    </w:p>
    <w:p w:rsidR="006C2369" w:rsidRPr="00632C53" w:rsidRDefault="006C2369" w:rsidP="008E7767">
      <w:pPr>
        <w:pStyle w:val="Bulletlist0"/>
        <w:numPr>
          <w:ilvl w:val="1"/>
          <w:numId w:val="21"/>
        </w:numPr>
      </w:pPr>
      <w:r w:rsidRPr="00632C53">
        <w:t>for the safe and orderly running of the school;</w:t>
      </w:r>
    </w:p>
    <w:p w:rsidR="006C2369" w:rsidRPr="00632C53" w:rsidRDefault="006C2369" w:rsidP="008E7767">
      <w:pPr>
        <w:pStyle w:val="Bulletlist0"/>
        <w:numPr>
          <w:ilvl w:val="1"/>
          <w:numId w:val="21"/>
        </w:numPr>
      </w:pPr>
      <w:r w:rsidRPr="00632C53">
        <w:t>to promote the school;</w:t>
      </w:r>
    </w:p>
    <w:p w:rsidR="006C2369" w:rsidRPr="00632C53" w:rsidRDefault="006C2369" w:rsidP="008E7767">
      <w:pPr>
        <w:pStyle w:val="Bulletlist0"/>
        <w:numPr>
          <w:ilvl w:val="1"/>
          <w:numId w:val="21"/>
        </w:numPr>
      </w:pPr>
      <w:r w:rsidRPr="00632C53">
        <w:t xml:space="preserve">to send communications that may be of interest to you </w:t>
      </w:r>
      <w:r w:rsidR="008E7767">
        <w:t>such as</w:t>
      </w:r>
      <w:r w:rsidRPr="00632C53">
        <w:t xml:space="preserve"> about school events or activities, news, campaigns, appeals, other fundraising activities;</w:t>
      </w:r>
    </w:p>
    <w:p w:rsidR="006C2369" w:rsidRPr="00632C53" w:rsidRDefault="006C2369" w:rsidP="008E7767">
      <w:pPr>
        <w:pStyle w:val="Bulletlist0"/>
        <w:numPr>
          <w:ilvl w:val="1"/>
          <w:numId w:val="21"/>
        </w:numPr>
      </w:pPr>
      <w:r w:rsidRPr="00632C53">
        <w:t>in order to respond to investigations from our regulators or to respond to complaints raised by our stakeholders;</w:t>
      </w:r>
    </w:p>
    <w:p w:rsidR="006C2369" w:rsidRDefault="006C2369" w:rsidP="008E7767">
      <w:pPr>
        <w:pStyle w:val="Bulletlist0"/>
        <w:numPr>
          <w:ilvl w:val="1"/>
          <w:numId w:val="21"/>
        </w:numPr>
      </w:pPr>
      <w:proofErr w:type="gramStart"/>
      <w:r w:rsidRPr="00632C53">
        <w:t>in</w:t>
      </w:r>
      <w:proofErr w:type="gramEnd"/>
      <w:r w:rsidRPr="00632C53">
        <w:t xml:space="preserve"> connection with legal proceedings threatened or </w:t>
      </w:r>
      <w:r w:rsidR="008E7767">
        <w:t>started</w:t>
      </w:r>
      <w:r w:rsidRPr="00632C53">
        <w:t xml:space="preserve"> against the school.</w:t>
      </w:r>
    </w:p>
    <w:p w:rsidR="004E22FC" w:rsidRPr="004E22FC" w:rsidRDefault="004E22FC" w:rsidP="008E7767">
      <w:pPr>
        <w:pStyle w:val="Bulletlist0"/>
      </w:pPr>
      <w:r w:rsidRPr="004E22FC">
        <w:t xml:space="preserve">In addition, the </w:t>
      </w:r>
      <w:r>
        <w:t>s</w:t>
      </w:r>
      <w:r w:rsidRPr="004E22FC">
        <w:t xml:space="preserve">chool uses CCTV cameras around the school site for security purposes and for the protection of staff and </w:t>
      </w:r>
      <w:r w:rsidR="00067EC2">
        <w:t>student</w:t>
      </w:r>
      <w:r w:rsidRPr="004E22FC">
        <w:t>s.</w:t>
      </w:r>
    </w:p>
    <w:p w:rsidR="004E22FC" w:rsidRPr="004E22FC" w:rsidRDefault="004E22FC" w:rsidP="008E7767">
      <w:pPr>
        <w:pStyle w:val="Bulletlist0"/>
      </w:pPr>
      <w:r w:rsidRPr="004E22FC">
        <w:t xml:space="preserve">CCTV footage may be referred to during the course of disciplinary procedures (for staff or </w:t>
      </w:r>
      <w:r w:rsidR="00067EC2">
        <w:t>student</w:t>
      </w:r>
      <w:r w:rsidRPr="004E22FC">
        <w:t xml:space="preserve">s) or investigate other issues.  CCTV footage involving parents / carers will only be processed to the extent that it is lawful to do so.  </w:t>
      </w:r>
    </w:p>
    <w:p w:rsidR="004E22FC" w:rsidRPr="004E22FC" w:rsidRDefault="004E22FC" w:rsidP="008E7767">
      <w:pPr>
        <w:pStyle w:val="Bulletlist0"/>
      </w:pPr>
      <w:r w:rsidRPr="004E22FC">
        <w:t>Please see our CCTV policy for more details.</w:t>
      </w:r>
    </w:p>
    <w:p w:rsidR="006C2369" w:rsidRPr="006D3346" w:rsidRDefault="006C2369" w:rsidP="006C2369">
      <w:pPr>
        <w:pStyle w:val="Heading1"/>
      </w:pPr>
      <w:r>
        <w:lastRenderedPageBreak/>
        <w:t>What we</w:t>
      </w:r>
      <w:r w:rsidRPr="006D3346">
        <w:t xml:space="preserve"> collect, hold and share</w:t>
      </w:r>
    </w:p>
    <w:p w:rsidR="006C2369" w:rsidRPr="00632C53" w:rsidRDefault="006C2369" w:rsidP="008E7767">
      <w:pPr>
        <w:pStyle w:val="Bulletlist0"/>
      </w:pPr>
      <w:r w:rsidRPr="00632C53">
        <w:t>Personal information (such as name, address, telephone number and email address);</w:t>
      </w:r>
    </w:p>
    <w:p w:rsidR="006C2369" w:rsidRPr="00632C53" w:rsidRDefault="006C2369" w:rsidP="008E7767">
      <w:pPr>
        <w:pStyle w:val="Bulletlist0"/>
      </w:pPr>
      <w:r w:rsidRPr="00632C53">
        <w:t xml:space="preserve">Information relating to your identity, marital status, employment status, religion, ethnicity, language, medical conditions, nationality, country of birth and free school meal / </w:t>
      </w:r>
      <w:r w:rsidR="00067EC2">
        <w:t>student</w:t>
      </w:r>
      <w:r w:rsidRPr="00632C53">
        <w:t xml:space="preserve"> premium eligibility / entitlement to certain benefits, information about court orders in place affecting parenting arrangements for </w:t>
      </w:r>
      <w:r w:rsidR="00067EC2">
        <w:t>student</w:t>
      </w:r>
      <w:r w:rsidRPr="00632C53">
        <w:t>s</w:t>
      </w:r>
      <w:r w:rsidRPr="004E22FC">
        <w:rPr>
          <w:szCs w:val="22"/>
        </w:rPr>
        <w:t>;</w:t>
      </w:r>
      <w:r w:rsidR="004E22FC" w:rsidRPr="004E22FC">
        <w:rPr>
          <w:rFonts w:eastAsia="Times New Roman" w:cs="Arial"/>
          <w:szCs w:val="22"/>
        </w:rPr>
        <w:t xml:space="preserve"> child protection </w:t>
      </w:r>
      <w:r w:rsidR="004E22FC">
        <w:rPr>
          <w:rFonts w:eastAsia="Times New Roman" w:cs="Arial"/>
          <w:szCs w:val="22"/>
        </w:rPr>
        <w:t>or</w:t>
      </w:r>
      <w:r w:rsidR="004E22FC" w:rsidRPr="004E22FC">
        <w:rPr>
          <w:rFonts w:eastAsia="Times New Roman" w:cs="Arial"/>
          <w:szCs w:val="22"/>
        </w:rPr>
        <w:t xml:space="preserve"> safeguarding information, information about </w:t>
      </w:r>
      <w:r w:rsidR="004E22FC">
        <w:rPr>
          <w:rFonts w:eastAsia="Times New Roman" w:cs="Arial"/>
          <w:szCs w:val="22"/>
        </w:rPr>
        <w:t xml:space="preserve">relevant </w:t>
      </w:r>
      <w:r w:rsidR="004E22FC" w:rsidRPr="004E22FC">
        <w:rPr>
          <w:rFonts w:eastAsia="Times New Roman" w:cs="Arial"/>
          <w:szCs w:val="22"/>
        </w:rPr>
        <w:t>criminal proceedings</w:t>
      </w:r>
      <w:r w:rsidR="004E22FC">
        <w:rPr>
          <w:rFonts w:eastAsia="Times New Roman" w:cs="Arial"/>
          <w:szCs w:val="22"/>
        </w:rPr>
        <w:t>.</w:t>
      </w:r>
    </w:p>
    <w:p w:rsidR="004E22FC" w:rsidRPr="00067EC2" w:rsidRDefault="006C2369" w:rsidP="008E7767">
      <w:pPr>
        <w:pStyle w:val="Bulletlist0"/>
      </w:pPr>
      <w:r w:rsidRPr="00067EC2">
        <w:t xml:space="preserve">From time to time and in certain circumstances, we might also process personal data about parents / carers, some of which might be sensitive personal data, information about criminal proceedings / convictions or information about child protection / safeguarding.  </w:t>
      </w:r>
    </w:p>
    <w:p w:rsidR="006C2369" w:rsidRPr="00067EC2" w:rsidRDefault="006C2369" w:rsidP="008E7767">
      <w:pPr>
        <w:pStyle w:val="Bulletlist0"/>
      </w:pPr>
      <w:r w:rsidRPr="00067EC2">
        <w:t xml:space="preserve">This information is not routinely collected about parents/carers and is only likely to be processed by the school in specific circumstances relating to particular </w:t>
      </w:r>
      <w:r w:rsidR="00067EC2" w:rsidRPr="00067EC2">
        <w:t>student</w:t>
      </w:r>
      <w:r w:rsidRPr="00067EC2">
        <w:t>s, for example, if a child protection issue arises or if a parent/carer is involved in a criminal matter.  Where appropriate, such information may be shared with external agencies such as the child protection team at the Local Authority, the Local Authority Designated Officer and/or the Police.  Such information will only be processed to the extent that it is lawful to do so and appropriate measures will be taken to keep the data secure.</w:t>
      </w:r>
    </w:p>
    <w:p w:rsidR="006C2369" w:rsidRPr="00632C53" w:rsidRDefault="006C2369" w:rsidP="008E7767">
      <w:pPr>
        <w:pStyle w:val="Bulletlist0"/>
      </w:pPr>
      <w:r w:rsidRPr="00632C53">
        <w:t xml:space="preserve">We collect information about parents / carers before </w:t>
      </w:r>
      <w:r w:rsidR="00067EC2">
        <w:t>student</w:t>
      </w:r>
      <w:r w:rsidRPr="00632C53">
        <w:t xml:space="preserve">s join the school and update it during </w:t>
      </w:r>
      <w:r w:rsidR="00067EC2">
        <w:t>student</w:t>
      </w:r>
      <w:r w:rsidRPr="00632C53">
        <w:t>s’ time on the roll as and when new information is acquired.</w:t>
      </w:r>
    </w:p>
    <w:p w:rsidR="006C2369" w:rsidRPr="00632C53" w:rsidRDefault="004E22FC" w:rsidP="004E22FC">
      <w:pPr>
        <w:pStyle w:val="Heading1"/>
      </w:pPr>
      <w:r>
        <w:t>consent</w:t>
      </w:r>
    </w:p>
    <w:p w:rsidR="004E22FC" w:rsidRDefault="004E22FC" w:rsidP="008E7767">
      <w:pPr>
        <w:pStyle w:val="Bulletlist0"/>
      </w:pPr>
      <w:r>
        <w:t xml:space="preserve">Although most </w:t>
      </w:r>
      <w:r w:rsidR="006C2369" w:rsidRPr="00632C53">
        <w:t xml:space="preserve">information about parents / carers provided to us is </w:t>
      </w:r>
      <w:r>
        <w:t>required to fulfil our statutory obligations</w:t>
      </w:r>
      <w:r w:rsidR="006C2369" w:rsidRPr="00632C53">
        <w:t xml:space="preserve">, some of it is provided to us on a voluntary basis. </w:t>
      </w:r>
    </w:p>
    <w:p w:rsidR="006C2369" w:rsidRPr="00632C53" w:rsidRDefault="004E22FC" w:rsidP="008E7767">
      <w:pPr>
        <w:pStyle w:val="Bulletlist0"/>
      </w:pPr>
      <w:r>
        <w:t>W</w:t>
      </w:r>
      <w:r w:rsidR="006C2369" w:rsidRPr="00632C53">
        <w:t xml:space="preserve">e will inform you whether you are required to provide certain parent / carer information to us or if you have a choice in this. Where appropriate, we will ask parents/carers for consent to process personal data where there is no other lawful basis for processing it, for example where we wish </w:t>
      </w:r>
      <w:r w:rsidR="006C2369" w:rsidRPr="004E22FC">
        <w:t>to</w:t>
      </w:r>
      <w:r>
        <w:t xml:space="preserve"> </w:t>
      </w:r>
      <w:r w:rsidR="006C2369" w:rsidRPr="004E22FC">
        <w:t>ask your permission to use your inf</w:t>
      </w:r>
      <w:r>
        <w:t>ormation for marketing purposes.</w:t>
      </w:r>
      <w:r w:rsidR="006C2369" w:rsidRPr="00632C53">
        <w:t xml:space="preserve">  Parents/carers may withdraw consent given in these circumstances at any time.</w:t>
      </w:r>
    </w:p>
    <w:p w:rsidR="006C2369" w:rsidRPr="00632C53" w:rsidRDefault="006C2369" w:rsidP="004E22FC">
      <w:pPr>
        <w:pStyle w:val="Heading1"/>
      </w:pPr>
      <w:r w:rsidRPr="00632C53">
        <w:t>Storing parent / carer data</w:t>
      </w:r>
    </w:p>
    <w:p w:rsidR="006C2369" w:rsidRPr="00632C53" w:rsidRDefault="006C2369" w:rsidP="008E7767">
      <w:pPr>
        <w:pStyle w:val="Bulletlist0"/>
      </w:pPr>
      <w:r w:rsidRPr="00632C53">
        <w:t>A significant amount of personal data is stored electronically, for example, on our database, SIMS.  Some information may also be stored in hard copy format.</w:t>
      </w:r>
    </w:p>
    <w:p w:rsidR="006C2369" w:rsidRPr="008E7767" w:rsidRDefault="006C2369" w:rsidP="008E7767">
      <w:pPr>
        <w:pStyle w:val="Bulletlist0"/>
      </w:pPr>
      <w:r w:rsidRPr="008E7767">
        <w:t xml:space="preserve">Personal data may be transferred to other countries if, for example, we are arranging a school trip to a different country.  </w:t>
      </w:r>
      <w:r w:rsidR="008E7767" w:rsidRPr="008E7767">
        <w:t>Reasonable and a</w:t>
      </w:r>
      <w:r w:rsidRPr="008E7767">
        <w:t>ppropriate steps will be taken to keep the data secure.</w:t>
      </w:r>
    </w:p>
    <w:p w:rsidR="004E22FC" w:rsidRDefault="006C2369" w:rsidP="008E7767">
      <w:pPr>
        <w:pStyle w:val="Bulletlist0"/>
      </w:pPr>
      <w:r w:rsidRPr="00632C53">
        <w:t xml:space="preserve">We will only retain your personal information for as long as necessary to fulfil the purposes we collected it for, including for the purposes of satisfying any legal, accounting, insurance or reporting requirements. </w:t>
      </w:r>
    </w:p>
    <w:p w:rsidR="006C2369" w:rsidRPr="00632C53" w:rsidRDefault="006C2369" w:rsidP="008E7767">
      <w:pPr>
        <w:pStyle w:val="Bulletlist0"/>
      </w:pPr>
      <w:r w:rsidRPr="00632C53">
        <w:t xml:space="preserve">To determine the appropriate retention period for personal data, we consider the amount, nature, and sensitivity of the personal data, the potential risk of harm from </w:t>
      </w:r>
      <w:r w:rsidRPr="00632C53">
        <w:lastRenderedPageBreak/>
        <w:t>unauthorised use or disclosure of your personal data, the purposes for which we process your personal data and whether we can achieve those purposes through other means, and the applicable legal requirements.</w:t>
      </w:r>
    </w:p>
    <w:p w:rsidR="006C2369" w:rsidRPr="004E22FC" w:rsidRDefault="006C2369" w:rsidP="008E7767">
      <w:pPr>
        <w:pStyle w:val="Bulletlist0"/>
      </w:pPr>
      <w:r w:rsidRPr="00632C53">
        <w:t xml:space="preserve">In some circumstances we may anonymise your personal information so that it can no longer be associated with you, in which case we may use such information without further notice to you. Once you are no longer a parent / carer we will retain and securely destroy your personal information in accordance with </w:t>
      </w:r>
      <w:r w:rsidR="004E22FC">
        <w:t>our data retention policy</w:t>
      </w:r>
      <w:r w:rsidRPr="004E22FC">
        <w:t>.</w:t>
      </w:r>
    </w:p>
    <w:p w:rsidR="006C2369" w:rsidRPr="00067EC2" w:rsidRDefault="006C2369" w:rsidP="008E7767">
      <w:pPr>
        <w:pStyle w:val="Heading1"/>
      </w:pPr>
      <w:r w:rsidRPr="00067EC2">
        <w:t xml:space="preserve">Who do </w:t>
      </w:r>
      <w:proofErr w:type="gramStart"/>
      <w:r w:rsidRPr="00067EC2">
        <w:t>we</w:t>
      </w:r>
      <w:proofErr w:type="gramEnd"/>
      <w:r w:rsidRPr="00067EC2">
        <w:t xml:space="preserve"> share parent / carer information with?</w:t>
      </w:r>
    </w:p>
    <w:p w:rsidR="006C2369" w:rsidRPr="00067EC2" w:rsidRDefault="006C2369" w:rsidP="008E7767">
      <w:pPr>
        <w:pStyle w:val="Bulletlist0"/>
      </w:pPr>
      <w:r w:rsidRPr="00067EC2">
        <w:t>We routinely share parent / carer information with:</w:t>
      </w:r>
    </w:p>
    <w:p w:rsidR="006C2369" w:rsidRPr="00067EC2" w:rsidRDefault="006C2369" w:rsidP="00AB35B6">
      <w:pPr>
        <w:pStyle w:val="Bulletlist0"/>
        <w:numPr>
          <w:ilvl w:val="1"/>
          <w:numId w:val="21"/>
        </w:numPr>
      </w:pPr>
      <w:r w:rsidRPr="00067EC2">
        <w:t xml:space="preserve">schools that </w:t>
      </w:r>
      <w:r w:rsidR="00067EC2" w:rsidRPr="00067EC2">
        <w:t>student</w:t>
      </w:r>
      <w:r w:rsidRPr="00067EC2">
        <w:t>s attend after leaving us;</w:t>
      </w:r>
    </w:p>
    <w:p w:rsidR="00067EC2" w:rsidRPr="00067EC2" w:rsidRDefault="00067EC2" w:rsidP="00067EC2">
      <w:pPr>
        <w:pStyle w:val="Bulletlist0"/>
        <w:numPr>
          <w:ilvl w:val="1"/>
          <w:numId w:val="21"/>
        </w:numPr>
      </w:pPr>
      <w:r w:rsidRPr="00067EC2">
        <w:t>online providers who facilitate communication between school and home;</w:t>
      </w:r>
    </w:p>
    <w:p w:rsidR="006C2369" w:rsidRPr="00632C53" w:rsidRDefault="006C2369" w:rsidP="008E7767">
      <w:pPr>
        <w:pStyle w:val="Bulletlist0"/>
      </w:pPr>
      <w:r w:rsidRPr="00632C53">
        <w:t>From time to time, we may also share parent / carer information other third parties including the following:</w:t>
      </w:r>
    </w:p>
    <w:p w:rsidR="006C2369" w:rsidRPr="008E7767" w:rsidRDefault="006C2369" w:rsidP="00AB35B6">
      <w:pPr>
        <w:pStyle w:val="Bulletlist0"/>
        <w:numPr>
          <w:ilvl w:val="1"/>
          <w:numId w:val="21"/>
        </w:numPr>
      </w:pPr>
      <w:r w:rsidRPr="008E7767">
        <w:t>our local authority</w:t>
      </w:r>
      <w:r w:rsidR="008E7767" w:rsidRPr="008E7767">
        <w:t>,</w:t>
      </w:r>
      <w:r w:rsidRPr="008E7767">
        <w:t xml:space="preserve"> </w:t>
      </w:r>
      <w:r w:rsidR="008E7767" w:rsidRPr="008E7767">
        <w:t>Hertfordshire County Council</w:t>
      </w:r>
      <w:r w:rsidRPr="008E7767">
        <w:t>;</w:t>
      </w:r>
    </w:p>
    <w:p w:rsidR="006C2369" w:rsidRPr="008E7767" w:rsidRDefault="006C2369" w:rsidP="00AB35B6">
      <w:pPr>
        <w:pStyle w:val="Bulletlist0"/>
        <w:numPr>
          <w:ilvl w:val="1"/>
          <w:numId w:val="21"/>
        </w:numPr>
      </w:pPr>
      <w:r w:rsidRPr="008E7767">
        <w:t xml:space="preserve">a </w:t>
      </w:r>
      <w:r w:rsidR="00067EC2">
        <w:t>student</w:t>
      </w:r>
      <w:r w:rsidRPr="008E7767">
        <w:t>’s home local authority (if different);</w:t>
      </w:r>
    </w:p>
    <w:p w:rsidR="006C2369" w:rsidRPr="008E7767" w:rsidRDefault="006C2369" w:rsidP="00AB35B6">
      <w:pPr>
        <w:pStyle w:val="Bulletlist0"/>
        <w:numPr>
          <w:ilvl w:val="1"/>
          <w:numId w:val="21"/>
        </w:numPr>
      </w:pPr>
      <w:r w:rsidRPr="008E7767">
        <w:t>the Department for Education (</w:t>
      </w:r>
      <w:proofErr w:type="spellStart"/>
      <w:r w:rsidRPr="008E7767">
        <w:t>DfE</w:t>
      </w:r>
      <w:proofErr w:type="spellEnd"/>
      <w:r w:rsidRPr="008E7767">
        <w:t xml:space="preserve">); </w:t>
      </w:r>
    </w:p>
    <w:p w:rsidR="006C2369" w:rsidRPr="008E7767" w:rsidRDefault="006C2369" w:rsidP="00AB35B6">
      <w:pPr>
        <w:pStyle w:val="Bulletlist0"/>
        <w:numPr>
          <w:ilvl w:val="1"/>
          <w:numId w:val="21"/>
        </w:numPr>
      </w:pPr>
      <w:r w:rsidRPr="008E7767">
        <w:t>school governors/trustees;</w:t>
      </w:r>
    </w:p>
    <w:p w:rsidR="006C2369" w:rsidRPr="008E7767" w:rsidRDefault="006C2369" w:rsidP="00AB35B6">
      <w:pPr>
        <w:pStyle w:val="Bulletlist0"/>
        <w:numPr>
          <w:ilvl w:val="1"/>
          <w:numId w:val="21"/>
        </w:numPr>
      </w:pPr>
      <w:r w:rsidRPr="008E7767">
        <w:t xml:space="preserve">the central </w:t>
      </w:r>
      <w:r w:rsidR="004E22FC" w:rsidRPr="008E7767">
        <w:t xml:space="preserve">services </w:t>
      </w:r>
      <w:r w:rsidRPr="008E7767">
        <w:t xml:space="preserve">team at </w:t>
      </w:r>
      <w:r w:rsidR="004E22FC" w:rsidRPr="008E7767">
        <w:t>the Hart Learning Group</w:t>
      </w:r>
      <w:r w:rsidRPr="008E7767">
        <w:t>;</w:t>
      </w:r>
    </w:p>
    <w:p w:rsidR="006C2369" w:rsidRPr="00632C53" w:rsidRDefault="006C2369" w:rsidP="00AB35B6">
      <w:pPr>
        <w:pStyle w:val="Bulletlist0"/>
        <w:numPr>
          <w:ilvl w:val="1"/>
          <w:numId w:val="21"/>
        </w:numPr>
      </w:pPr>
      <w:r w:rsidRPr="00632C53">
        <w:t>the Police and law enforcement agencies;</w:t>
      </w:r>
    </w:p>
    <w:p w:rsidR="006C2369" w:rsidRPr="00632C53" w:rsidRDefault="006C2369" w:rsidP="00AB35B6">
      <w:pPr>
        <w:pStyle w:val="Bulletlist0"/>
        <w:numPr>
          <w:ilvl w:val="1"/>
          <w:numId w:val="21"/>
        </w:numPr>
      </w:pPr>
      <w:r w:rsidRPr="00632C53">
        <w:t xml:space="preserve">NHS health professionals including the school nurse, educational psychologists, </w:t>
      </w:r>
    </w:p>
    <w:p w:rsidR="006C2369" w:rsidRPr="00632C53" w:rsidRDefault="006C2369" w:rsidP="00AB35B6">
      <w:pPr>
        <w:pStyle w:val="Bulletlist0"/>
        <w:numPr>
          <w:ilvl w:val="1"/>
          <w:numId w:val="21"/>
        </w:numPr>
      </w:pPr>
      <w:r w:rsidRPr="00632C53">
        <w:t>Education Welfare Officers;</w:t>
      </w:r>
    </w:p>
    <w:p w:rsidR="006C2369" w:rsidRPr="00632C53" w:rsidRDefault="006C2369" w:rsidP="00AB35B6">
      <w:pPr>
        <w:pStyle w:val="Bulletlist0"/>
        <w:numPr>
          <w:ilvl w:val="1"/>
          <w:numId w:val="21"/>
        </w:numPr>
      </w:pPr>
      <w:r w:rsidRPr="00632C53">
        <w:t>Courts, if ordered to do so;</w:t>
      </w:r>
    </w:p>
    <w:p w:rsidR="006C2369" w:rsidRPr="00632C53" w:rsidRDefault="006C2369" w:rsidP="00AB35B6">
      <w:pPr>
        <w:pStyle w:val="Bulletlist0"/>
        <w:numPr>
          <w:ilvl w:val="1"/>
          <w:numId w:val="21"/>
        </w:numPr>
      </w:pPr>
      <w:r w:rsidRPr="00632C53">
        <w:t>the Teaching Regulation Authority;</w:t>
      </w:r>
    </w:p>
    <w:p w:rsidR="006C2369" w:rsidRPr="00632C53" w:rsidRDefault="006C2369" w:rsidP="00AB35B6">
      <w:pPr>
        <w:pStyle w:val="Bulletlist0"/>
        <w:numPr>
          <w:ilvl w:val="1"/>
          <w:numId w:val="21"/>
        </w:numPr>
      </w:pPr>
      <w:r w:rsidRPr="00632C53">
        <w:t>Prevent teams in accordance with the Prevent Duty on schools;</w:t>
      </w:r>
    </w:p>
    <w:p w:rsidR="006C2369" w:rsidRPr="00632C53" w:rsidRDefault="006C2369" w:rsidP="00AB35B6">
      <w:pPr>
        <w:pStyle w:val="Bulletlist0"/>
        <w:numPr>
          <w:ilvl w:val="1"/>
          <w:numId w:val="21"/>
        </w:numPr>
      </w:pPr>
      <w:r w:rsidRPr="00632C53">
        <w:t>other schools, for example, if we are negotiating a managed move and we have your consent to share information in these circumstances;</w:t>
      </w:r>
    </w:p>
    <w:p w:rsidR="006C2369" w:rsidRPr="00632C53" w:rsidRDefault="006C2369" w:rsidP="00AB35B6">
      <w:pPr>
        <w:pStyle w:val="Bulletlist0"/>
        <w:numPr>
          <w:ilvl w:val="1"/>
          <w:numId w:val="21"/>
        </w:numPr>
      </w:pPr>
      <w:r w:rsidRPr="00632C53">
        <w:t>our legal advisors;</w:t>
      </w:r>
    </w:p>
    <w:p w:rsidR="006C2369" w:rsidRPr="00632C53" w:rsidRDefault="006C2369" w:rsidP="00AB35B6">
      <w:pPr>
        <w:pStyle w:val="Bulletlist0"/>
        <w:numPr>
          <w:ilvl w:val="1"/>
          <w:numId w:val="21"/>
        </w:numPr>
      </w:pPr>
      <w:r w:rsidRPr="00632C53">
        <w:t>our insurance providers / the Risk Protection Arrangement;</w:t>
      </w:r>
    </w:p>
    <w:p w:rsidR="006C2369" w:rsidRPr="00632C53" w:rsidRDefault="006C2369" w:rsidP="008E7767">
      <w:pPr>
        <w:pStyle w:val="Bulletlist0"/>
      </w:pPr>
      <w:r w:rsidRPr="00632C53">
        <w:t>Some of the organisations referred to above are joint data controllers. This means we are all responsible to you for how we process your data.</w:t>
      </w:r>
    </w:p>
    <w:p w:rsidR="006C2369" w:rsidRPr="00632C53" w:rsidRDefault="006C2369" w:rsidP="008E7767">
      <w:pPr>
        <w:pStyle w:val="Bulletlist0"/>
      </w:pPr>
      <w:r w:rsidRPr="00632C53">
        <w:lastRenderedPageBreak/>
        <w:t>In the event that we share personal data about parents / carers with third parties, we will provide the minimum amount of personal data necessary to fulfil the purpose for which we are required to share the data.</w:t>
      </w:r>
    </w:p>
    <w:p w:rsidR="006C2369" w:rsidRPr="00632C53" w:rsidRDefault="008E7767" w:rsidP="008E7767">
      <w:pPr>
        <w:pStyle w:val="Heading1"/>
      </w:pPr>
      <w:r>
        <w:t>obtaining</w:t>
      </w:r>
      <w:r w:rsidR="006C2369" w:rsidRPr="00632C53">
        <w:t xml:space="preserve"> your personal data</w:t>
      </w:r>
    </w:p>
    <w:p w:rsidR="006C2369" w:rsidRPr="00632C53" w:rsidRDefault="006C2369" w:rsidP="008E7767">
      <w:pPr>
        <w:pStyle w:val="Bulletlist0"/>
      </w:pPr>
      <w:r w:rsidRPr="00632C53">
        <w:t xml:space="preserve">Under data protection legislation, parents / carers have the right to request access to information about them that we hold (“Subject Access Request”).  To make a request for your child’s personal data, or be given access to your child’s educational record, contact [setting to include details of their administrator / Data Protection Officer] although any written request for personal data will be treated as a Subject Access Request. </w:t>
      </w:r>
    </w:p>
    <w:p w:rsidR="006C2369" w:rsidRPr="00632C53" w:rsidRDefault="006C2369" w:rsidP="008E7767">
      <w:pPr>
        <w:pStyle w:val="Bulletlist0"/>
      </w:pPr>
      <w:r w:rsidRPr="00632C53">
        <w:t>The legal timescales for the School to respond to a Subject Access Request is one calendar month.  As the School has limited staff resources outside of term time, we encourage parents / carers to submit Subject Access Requests during term time and to avoid sending a request during periods when the School is closed or is about to close for the holidays where possible.  This will assist us in responding to your request as promptly as possible.  [For further information about how we handle Subject Access Requests, please see our Data Protection Policy].</w:t>
      </w:r>
    </w:p>
    <w:p w:rsidR="006C2369" w:rsidRPr="00632C53" w:rsidRDefault="006C2369" w:rsidP="008E7767">
      <w:pPr>
        <w:pStyle w:val="Bulletlist0"/>
      </w:pPr>
      <w:r w:rsidRPr="00632C53">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rsidR="006C2369" w:rsidRPr="00632C53" w:rsidRDefault="006C2369" w:rsidP="008E7767">
      <w:pPr>
        <w:pStyle w:val="Bulletlist0"/>
      </w:pPr>
      <w:r w:rsidRPr="00632C53">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rsidR="006C2369" w:rsidRPr="00632C53" w:rsidRDefault="006C2369" w:rsidP="008E7767">
      <w:pPr>
        <w:pStyle w:val="Bulletlist0"/>
      </w:pPr>
      <w:r w:rsidRPr="00632C53">
        <w:t>You also have the right to:</w:t>
      </w:r>
    </w:p>
    <w:p w:rsidR="006C2369" w:rsidRPr="00632C53" w:rsidRDefault="006C2369" w:rsidP="00AB35B6">
      <w:pPr>
        <w:pStyle w:val="Bulletlist0"/>
        <w:numPr>
          <w:ilvl w:val="1"/>
          <w:numId w:val="21"/>
        </w:numPr>
      </w:pPr>
      <w:r w:rsidRPr="00632C53">
        <w:t>object to processing of personal data that is likely to cause, or is causing, damage or distress;</w:t>
      </w:r>
    </w:p>
    <w:p w:rsidR="006C2369" w:rsidRPr="00632C53" w:rsidRDefault="006C2369" w:rsidP="00AB35B6">
      <w:pPr>
        <w:pStyle w:val="Bulletlist0"/>
        <w:numPr>
          <w:ilvl w:val="1"/>
          <w:numId w:val="21"/>
        </w:numPr>
      </w:pPr>
      <w:r w:rsidRPr="00632C53">
        <w:t>prevent processing for the purpose of direct marketing;</w:t>
      </w:r>
    </w:p>
    <w:p w:rsidR="006C2369" w:rsidRPr="00632C53" w:rsidRDefault="006C2369" w:rsidP="00AB35B6">
      <w:pPr>
        <w:pStyle w:val="Bulletlist0"/>
        <w:numPr>
          <w:ilvl w:val="1"/>
          <w:numId w:val="21"/>
        </w:numPr>
      </w:pPr>
      <w:r w:rsidRPr="00632C53">
        <w:t>object to decisions being taken by automated means;</w:t>
      </w:r>
    </w:p>
    <w:p w:rsidR="006C2369" w:rsidRPr="00632C53" w:rsidRDefault="006C2369" w:rsidP="00AB35B6">
      <w:pPr>
        <w:pStyle w:val="Bulletlist0"/>
        <w:numPr>
          <w:ilvl w:val="1"/>
          <w:numId w:val="21"/>
        </w:numPr>
      </w:pPr>
      <w:r w:rsidRPr="00632C53">
        <w:t>in certain circumstances, have inaccurate personal data rectified, blocked, erased or destroyed; and</w:t>
      </w:r>
    </w:p>
    <w:p w:rsidR="006C2369" w:rsidRPr="00632C53" w:rsidRDefault="006C2369" w:rsidP="00AB35B6">
      <w:pPr>
        <w:pStyle w:val="Bulletlist0"/>
        <w:numPr>
          <w:ilvl w:val="1"/>
          <w:numId w:val="21"/>
        </w:numPr>
      </w:pPr>
      <w:proofErr w:type="gramStart"/>
      <w:r w:rsidRPr="00632C53">
        <w:t>claim</w:t>
      </w:r>
      <w:proofErr w:type="gramEnd"/>
      <w:r w:rsidRPr="00632C53">
        <w:t xml:space="preserve"> compensation for damages caused by a breach of the our data protection responsibilities.</w:t>
      </w:r>
    </w:p>
    <w:p w:rsidR="00942155" w:rsidRDefault="00942155" w:rsidP="008E7767">
      <w:pPr>
        <w:pStyle w:val="Heading1"/>
      </w:pPr>
    </w:p>
    <w:p w:rsidR="00942155" w:rsidRDefault="00942155" w:rsidP="008E7767">
      <w:pPr>
        <w:pStyle w:val="Heading1"/>
      </w:pPr>
    </w:p>
    <w:p w:rsidR="00942155" w:rsidRDefault="00942155" w:rsidP="008E7767">
      <w:pPr>
        <w:pStyle w:val="Heading1"/>
      </w:pPr>
    </w:p>
    <w:p w:rsidR="00942155" w:rsidRDefault="00942155" w:rsidP="008E7767">
      <w:pPr>
        <w:pStyle w:val="Heading1"/>
      </w:pPr>
    </w:p>
    <w:p w:rsidR="006C2369" w:rsidRPr="00632C53" w:rsidRDefault="006C2369" w:rsidP="008E7767">
      <w:pPr>
        <w:pStyle w:val="Heading1"/>
      </w:pPr>
      <w:r w:rsidRPr="00632C53">
        <w:lastRenderedPageBreak/>
        <w:t>RIGHT TO WITHDRAW CONSENT</w:t>
      </w:r>
    </w:p>
    <w:p w:rsidR="008E7767" w:rsidRDefault="006C2369" w:rsidP="008E7767">
      <w:pPr>
        <w:pStyle w:val="Bulletlist0"/>
      </w:pPr>
      <w:r w:rsidRPr="00632C53">
        <w:t>In the limited circumstances where you may have provided your consent to the collection, processing and transfer of your personal information for a specific purpose, you have the right to withdraw your consent for that specific processing at any time. To withdr</w:t>
      </w:r>
      <w:r w:rsidR="00067EC2">
        <w:t>aw your consent, pl</w:t>
      </w:r>
      <w:r w:rsidR="00942155">
        <w:t>ease contact the class teacher or admin assistant at the school</w:t>
      </w:r>
      <w:r w:rsidR="00067EC2">
        <w:t>.</w:t>
      </w:r>
      <w:r w:rsidRPr="00632C53">
        <w:t xml:space="preserve"> </w:t>
      </w:r>
    </w:p>
    <w:p w:rsidR="006C2369" w:rsidRPr="00632C53" w:rsidRDefault="006C2369" w:rsidP="008E7767">
      <w:pPr>
        <w:pStyle w:val="Bulletlist0"/>
      </w:pPr>
      <w:r w:rsidRPr="00632C53">
        <w:t>Once we have received notification that you have withdrawn your consent, we will no longer process your information for the purpose or purposes you originally agreed to, unless we have another legitimate basis for doing so in law.</w:t>
      </w:r>
    </w:p>
    <w:p w:rsidR="006C2369" w:rsidRPr="00632C53" w:rsidRDefault="006C2369" w:rsidP="008E7767">
      <w:pPr>
        <w:pStyle w:val="Heading1"/>
      </w:pPr>
      <w:r w:rsidRPr="00632C53">
        <w:t>DATA PROTECTION OFFICER</w:t>
      </w:r>
    </w:p>
    <w:p w:rsidR="006C2369" w:rsidRDefault="006C2369" w:rsidP="008E7767">
      <w:pPr>
        <w:pStyle w:val="Bulletlist0"/>
      </w:pPr>
      <w:r w:rsidRPr="00632C53">
        <w:t>We have appointed a data protection officer (DPO) to oversee compliance with this privacy notice. If you have any questions about this privacy notice or how we handle your personal information, pleas</w:t>
      </w:r>
      <w:r w:rsidR="00067EC2">
        <w:t>e contact the DPO</w:t>
      </w:r>
      <w:r w:rsidRPr="00632C53">
        <w:t>. You have the right to make a complaint at any time to the Information Commissioner’s Office (ICO), the UK supervisory authority for data protection issues.</w:t>
      </w:r>
    </w:p>
    <w:p w:rsidR="00067EC2" w:rsidRPr="006D3346" w:rsidRDefault="00067EC2" w:rsidP="00067EC2">
      <w:pPr>
        <w:pStyle w:val="Bulletlist0"/>
      </w:pPr>
      <w:r w:rsidRPr="006D3346">
        <w:t>If you would like to discuss anything in this privacy notice, please contact:</w:t>
      </w:r>
      <w:bookmarkStart w:id="0" w:name="_GoBack"/>
      <w:bookmarkEnd w:id="0"/>
    </w:p>
    <w:p w:rsidR="00067EC2" w:rsidRDefault="00067EC2" w:rsidP="00067EC2">
      <w:pPr>
        <w:pStyle w:val="Bulletlist0"/>
        <w:numPr>
          <w:ilvl w:val="0"/>
          <w:numId w:val="0"/>
        </w:numPr>
        <w:ind w:left="567"/>
      </w:pPr>
      <w:r>
        <w:t>Julie Cooke or Kate Prince (Data Champions) 01438 344344</w:t>
      </w:r>
    </w:p>
    <w:p w:rsidR="00067EC2" w:rsidRPr="00632C53" w:rsidRDefault="00067EC2" w:rsidP="00067EC2">
      <w:pPr>
        <w:pStyle w:val="Bulletlist0"/>
        <w:numPr>
          <w:ilvl w:val="0"/>
          <w:numId w:val="0"/>
        </w:numPr>
        <w:ind w:left="567"/>
      </w:pPr>
      <w:r>
        <w:t xml:space="preserve">Robert Dale (Data Protection Officer) </w:t>
      </w:r>
      <w:hyperlink r:id="rId9" w:history="1">
        <w:r w:rsidRPr="00DE599F">
          <w:rPr>
            <w:rStyle w:val="Hyperlink"/>
          </w:rPr>
          <w:t>GDPR@nhc.ac.uk</w:t>
        </w:r>
      </w:hyperlink>
      <w:r>
        <w:t xml:space="preserve"> 01462 443066</w:t>
      </w:r>
    </w:p>
    <w:p w:rsidR="006C2369" w:rsidRPr="00632C53" w:rsidRDefault="006C2369" w:rsidP="008E7767">
      <w:pPr>
        <w:pStyle w:val="Bulletlist0"/>
      </w:pPr>
      <w:r w:rsidRPr="00632C53">
        <w:t xml:space="preserve">You can contact the Information Commissioners Office on 0303 123 1113 or via email </w:t>
      </w:r>
      <w:hyperlink r:id="rId10" w:history="1">
        <w:r w:rsidRPr="00632C53">
          <w:rPr>
            <w:color w:val="0000FF"/>
            <w:u w:val="single"/>
          </w:rPr>
          <w:t>https://ico.org.uk/global/contact-us/email/</w:t>
        </w:r>
      </w:hyperlink>
      <w:r w:rsidRPr="00632C53">
        <w:t xml:space="preserve"> or at the </w:t>
      </w:r>
      <w:r w:rsidRPr="00632C53">
        <w:rPr>
          <w:lang w:val="en"/>
        </w:rPr>
        <w:t xml:space="preserve">Information Commissioner's Office, Wycliffe House, Water Lane, </w:t>
      </w:r>
      <w:proofErr w:type="spellStart"/>
      <w:r w:rsidRPr="00632C53">
        <w:rPr>
          <w:lang w:val="en"/>
        </w:rPr>
        <w:t>Wilmslow</w:t>
      </w:r>
      <w:proofErr w:type="spellEnd"/>
      <w:r w:rsidRPr="00632C53">
        <w:rPr>
          <w:lang w:val="en"/>
        </w:rPr>
        <w:t>, Cheshire. SK9 5AF.</w:t>
      </w:r>
    </w:p>
    <w:p w:rsidR="006C2369" w:rsidRPr="00632C53" w:rsidRDefault="006C2369" w:rsidP="008E7767">
      <w:pPr>
        <w:pStyle w:val="Heading1"/>
      </w:pPr>
      <w:r w:rsidRPr="00632C53">
        <w:t>CHANGES TO THIS PRIVACY NOTICE</w:t>
      </w:r>
    </w:p>
    <w:p w:rsidR="006C2369" w:rsidRPr="00632C53" w:rsidRDefault="006C2369" w:rsidP="008E7767">
      <w:pPr>
        <w:pStyle w:val="Bulletlist0"/>
      </w:pPr>
      <w:r w:rsidRPr="00632C53">
        <w:t>We reserve the right to update this privacy notice at any time, and we will provide you with a new privacy notice when we make any substantial updates. We may also notify you in other ways from time to time about the processing of your personal information.</w:t>
      </w:r>
    </w:p>
    <w:sectPr w:rsidR="006C2369" w:rsidRPr="00632C53" w:rsidSect="00EE7D63">
      <w:footerReference w:type="default" r:id="rId11"/>
      <w:footerReference w:type="first" r:id="rId1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B7A" w:rsidRDefault="00412B7A" w:rsidP="00A60536">
      <w:r>
        <w:separator/>
      </w:r>
    </w:p>
  </w:endnote>
  <w:endnote w:type="continuationSeparator" w:id="0">
    <w:p w:rsidR="00412B7A" w:rsidRDefault="00412B7A" w:rsidP="00A60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Agenda Medium">
    <w:panose1 w:val="00000000000000000000"/>
    <w:charset w:val="00"/>
    <w:family w:val="modern"/>
    <w:notTrueType/>
    <w:pitch w:val="variable"/>
    <w:sig w:usb0="800000AF" w:usb1="5000204A" w:usb2="00000000" w:usb3="00000000" w:csb0="00000001"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C9C" w:rsidRPr="000344D8" w:rsidRDefault="00067EC2">
    <w:pPr>
      <w:pStyle w:val="Footer"/>
      <w:rPr>
        <w:sz w:val="18"/>
        <w:szCs w:val="18"/>
      </w:rPr>
    </w:pPr>
    <w:r w:rsidRPr="00067EC2">
      <w:rPr>
        <w:rStyle w:val="Heading4Char"/>
        <w:caps w:val="0"/>
        <w:sz w:val="18"/>
        <w:szCs w:val="18"/>
      </w:rPr>
      <w:t>Privacy Notice For Parents/Carers</w:t>
    </w:r>
    <w:r w:rsidR="00146C9C" w:rsidRPr="000344D8">
      <w:rPr>
        <w:sz w:val="18"/>
        <w:szCs w:val="18"/>
      </w:rPr>
      <w:tab/>
    </w:r>
    <w:r>
      <w:rPr>
        <w:sz w:val="18"/>
        <w:szCs w:val="18"/>
      </w:rPr>
      <w:tab/>
    </w:r>
    <w:r w:rsidR="00146C9C" w:rsidRPr="000344D8">
      <w:rPr>
        <w:sz w:val="18"/>
        <w:szCs w:val="18"/>
      </w:rPr>
      <w:t xml:space="preserve">Page </w:t>
    </w:r>
    <w:r w:rsidR="00146C9C" w:rsidRPr="000344D8">
      <w:rPr>
        <w:rStyle w:val="PageNumber"/>
        <w:sz w:val="18"/>
        <w:szCs w:val="18"/>
      </w:rPr>
      <w:fldChar w:fldCharType="begin"/>
    </w:r>
    <w:r w:rsidR="00146C9C" w:rsidRPr="000344D8">
      <w:rPr>
        <w:rStyle w:val="PageNumber"/>
        <w:sz w:val="18"/>
        <w:szCs w:val="18"/>
      </w:rPr>
      <w:instrText xml:space="preserve"> PAGE </w:instrText>
    </w:r>
    <w:r w:rsidR="00146C9C" w:rsidRPr="000344D8">
      <w:rPr>
        <w:rStyle w:val="PageNumber"/>
        <w:sz w:val="18"/>
        <w:szCs w:val="18"/>
      </w:rPr>
      <w:fldChar w:fldCharType="separate"/>
    </w:r>
    <w:r w:rsidR="00942155">
      <w:rPr>
        <w:rStyle w:val="PageNumber"/>
        <w:noProof/>
        <w:sz w:val="18"/>
        <w:szCs w:val="18"/>
      </w:rPr>
      <w:t>2</w:t>
    </w:r>
    <w:r w:rsidR="00146C9C" w:rsidRPr="000344D8">
      <w:rPr>
        <w:rStyle w:val="PageNumbe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EC2" w:rsidRPr="00067EC2" w:rsidRDefault="00067EC2">
    <w:pPr>
      <w:pStyle w:val="Footer"/>
      <w:rPr>
        <w:sz w:val="18"/>
        <w:szCs w:val="18"/>
      </w:rPr>
    </w:pPr>
    <w:r w:rsidRPr="00067EC2">
      <w:rPr>
        <w:rStyle w:val="Heading4Char"/>
        <w:caps w:val="0"/>
        <w:sz w:val="18"/>
        <w:szCs w:val="18"/>
      </w:rPr>
      <w:t>Privacy Notice For Parents/Carers</w:t>
    </w:r>
    <w:r w:rsidRPr="000344D8">
      <w:rPr>
        <w:sz w:val="18"/>
        <w:szCs w:val="18"/>
      </w:rPr>
      <w:tab/>
    </w:r>
    <w:r>
      <w:rPr>
        <w:sz w:val="18"/>
        <w:szCs w:val="18"/>
      </w:rPr>
      <w:tab/>
    </w:r>
    <w:r w:rsidRPr="000344D8">
      <w:rPr>
        <w:sz w:val="18"/>
        <w:szCs w:val="18"/>
      </w:rPr>
      <w:t xml:space="preserve">Page </w:t>
    </w:r>
    <w:r w:rsidRPr="000344D8">
      <w:rPr>
        <w:rStyle w:val="PageNumber"/>
        <w:sz w:val="18"/>
        <w:szCs w:val="18"/>
      </w:rPr>
      <w:fldChar w:fldCharType="begin"/>
    </w:r>
    <w:r w:rsidRPr="000344D8">
      <w:rPr>
        <w:rStyle w:val="PageNumber"/>
        <w:sz w:val="18"/>
        <w:szCs w:val="18"/>
      </w:rPr>
      <w:instrText xml:space="preserve"> PAGE </w:instrText>
    </w:r>
    <w:r w:rsidRPr="000344D8">
      <w:rPr>
        <w:rStyle w:val="PageNumber"/>
        <w:sz w:val="18"/>
        <w:szCs w:val="18"/>
      </w:rPr>
      <w:fldChar w:fldCharType="separate"/>
    </w:r>
    <w:r w:rsidR="00942155">
      <w:rPr>
        <w:rStyle w:val="PageNumber"/>
        <w:noProof/>
        <w:sz w:val="18"/>
        <w:szCs w:val="18"/>
      </w:rPr>
      <w:t>1</w:t>
    </w:r>
    <w:r w:rsidRPr="000344D8">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B7A" w:rsidRDefault="00412B7A" w:rsidP="00A60536">
      <w:r>
        <w:separator/>
      </w:r>
    </w:p>
  </w:footnote>
  <w:footnote w:type="continuationSeparator" w:id="0">
    <w:p w:rsidR="00412B7A" w:rsidRDefault="00412B7A" w:rsidP="00A605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nsid w:val="01CD4A8F"/>
    <w:multiLevelType w:val="multilevel"/>
    <w:tmpl w:val="E214B4F8"/>
    <w:numStyleLink w:val="Style1"/>
  </w:abstractNum>
  <w:abstractNum w:abstractNumId="2">
    <w:nsid w:val="1215676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4890962"/>
    <w:multiLevelType w:val="multilevel"/>
    <w:tmpl w:val="CB40D5E2"/>
    <w:numStyleLink w:val="bulletlist"/>
  </w:abstractNum>
  <w:abstractNum w:abstractNumId="4">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17416CF"/>
    <w:multiLevelType w:val="multilevel"/>
    <w:tmpl w:val="CB40D5E2"/>
    <w:numStyleLink w:val="bulletlist"/>
  </w:abstractNum>
  <w:abstractNum w:abstractNumId="6">
    <w:nsid w:val="31DC0BFD"/>
    <w:multiLevelType w:val="multilevel"/>
    <w:tmpl w:val="2824795C"/>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36D95378"/>
    <w:multiLevelType w:val="multilevel"/>
    <w:tmpl w:val="CB40D5E2"/>
    <w:numStyleLink w:val="bulletlist"/>
  </w:abstractNum>
  <w:abstractNum w:abstractNumId="8">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nsid w:val="3AD66E8A"/>
    <w:multiLevelType w:val="hybridMultilevel"/>
    <w:tmpl w:val="69462D7C"/>
    <w:lvl w:ilvl="0" w:tplc="4F1E84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9A520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0ED095A"/>
    <w:multiLevelType w:val="multilevel"/>
    <w:tmpl w:val="E174A840"/>
    <w:lvl w:ilvl="0">
      <w:start w:val="1"/>
      <w:numFmt w:val="decimal"/>
      <w:pStyle w:val="Numberedlist"/>
      <w:lvlText w:val="%1."/>
      <w:lvlJc w:val="left"/>
      <w:pPr>
        <w:tabs>
          <w:tab w:val="num" w:pos="567"/>
        </w:tabs>
        <w:ind w:left="567" w:hanging="567"/>
      </w:pPr>
      <w:rPr>
        <w:rFonts w:hint="default"/>
        <w:color w:val="3399CC"/>
      </w:rPr>
    </w:lvl>
    <w:lvl w:ilvl="1">
      <w:start w:val="1"/>
      <w:numFmt w:val="decimal"/>
      <w:lvlText w:val="%1.%2."/>
      <w:lvlJc w:val="left"/>
      <w:pPr>
        <w:tabs>
          <w:tab w:val="num" w:pos="1134"/>
        </w:tabs>
        <w:ind w:left="1134" w:hanging="567"/>
      </w:pPr>
      <w:rPr>
        <w:rFonts w:hint="default"/>
        <w:color w:val="C00000"/>
      </w:rPr>
    </w:lvl>
    <w:lvl w:ilvl="2">
      <w:start w:val="1"/>
      <w:numFmt w:val="decimal"/>
      <w:lvlText w:val="%1.%2.%3."/>
      <w:lvlJc w:val="left"/>
      <w:pPr>
        <w:tabs>
          <w:tab w:val="num" w:pos="3969"/>
        </w:tabs>
        <w:ind w:left="1701" w:hanging="567"/>
      </w:pPr>
      <w:rPr>
        <w:rFonts w:hint="default"/>
        <w:color w:val="C0504D"/>
      </w:rPr>
    </w:lvl>
    <w:lvl w:ilvl="3">
      <w:start w:val="1"/>
      <w:numFmt w:val="decimal"/>
      <w:lvlText w:val="%1.%2.%3.%4."/>
      <w:lvlJc w:val="left"/>
      <w:pPr>
        <w:tabs>
          <w:tab w:val="num" w:pos="5103"/>
        </w:tabs>
        <w:ind w:left="2835" w:hanging="567"/>
      </w:pPr>
      <w:rPr>
        <w:rFonts w:hint="default"/>
      </w:rPr>
    </w:lvl>
    <w:lvl w:ilvl="4">
      <w:start w:val="1"/>
      <w:numFmt w:val="decimal"/>
      <w:lvlText w:val="%1.%2.%3.%4.%5."/>
      <w:lvlJc w:val="left"/>
      <w:pPr>
        <w:ind w:left="3402" w:hanging="56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33B646E"/>
    <w:multiLevelType w:val="hybridMultilevel"/>
    <w:tmpl w:val="E5CAF6D4"/>
    <w:lvl w:ilvl="0" w:tplc="BAFE358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C43D66"/>
    <w:multiLevelType w:val="multilevel"/>
    <w:tmpl w:val="2824795C"/>
    <w:numStyleLink w:val="CurrentList1"/>
  </w:abstractNum>
  <w:abstractNum w:abstractNumId="14">
    <w:nsid w:val="4B704E97"/>
    <w:multiLevelType w:val="hybridMultilevel"/>
    <w:tmpl w:val="07A6CE64"/>
    <w:lvl w:ilvl="0" w:tplc="FED6E55E">
      <w:start w:val="1"/>
      <w:numFmt w:val="bullet"/>
      <w:lvlText w:val=""/>
      <w:lvlJc w:val="left"/>
      <w:pPr>
        <w:ind w:left="720" w:hanging="360"/>
      </w:pPr>
      <w:rPr>
        <w:rFonts w:ascii="Wingdings" w:hAnsi="Wingdings" w:hint="default"/>
        <w:color w:val="4F81BD" w:themeColor="accent1"/>
        <w:sz w:val="32"/>
        <w:szCs w:val="32"/>
      </w:rPr>
    </w:lvl>
    <w:lvl w:ilvl="1" w:tplc="DCB0D506">
      <w:start w:val="1"/>
      <w:numFmt w:val="bullet"/>
      <w:lvlText w:val=""/>
      <w:lvlJc w:val="left"/>
      <w:pPr>
        <w:ind w:left="1440" w:hanging="360"/>
      </w:pPr>
      <w:rPr>
        <w:rFonts w:ascii="Wingdings" w:hAnsi="Wingdings" w:hint="default"/>
      </w:rPr>
    </w:lvl>
    <w:lvl w:ilvl="2" w:tplc="687E1356">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C406D1D"/>
    <w:multiLevelType w:val="hybridMultilevel"/>
    <w:tmpl w:val="C400B84A"/>
    <w:lvl w:ilvl="0" w:tplc="8320E43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CB73D8D"/>
    <w:multiLevelType w:val="hybridMultilevel"/>
    <w:tmpl w:val="E682BD20"/>
    <w:lvl w:ilvl="0" w:tplc="02B42F1C">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7C2937"/>
    <w:multiLevelType w:val="multilevel"/>
    <w:tmpl w:val="546286EC"/>
    <w:lvl w:ilvl="0">
      <w:start w:val="1"/>
      <w:numFmt w:val="bullet"/>
      <w:pStyle w:val="Bulletlist0"/>
      <w:lvlText w:val=""/>
      <w:lvlJc w:val="left"/>
      <w:pPr>
        <w:ind w:left="567" w:hanging="567"/>
      </w:pPr>
      <w:rPr>
        <w:rFonts w:ascii="Wingdings" w:hAnsi="Wingdings" w:hint="default"/>
        <w:color w:val="3399CC"/>
      </w:rPr>
    </w:lvl>
    <w:lvl w:ilvl="1">
      <w:start w:val="1"/>
      <w:numFmt w:val="bullet"/>
      <w:lvlText w:val=""/>
      <w:lvlJc w:val="left"/>
      <w:pPr>
        <w:ind w:left="1134" w:hanging="567"/>
      </w:pPr>
      <w:rPr>
        <w:rFonts w:ascii="Wingdings" w:hAnsi="Wingdings" w:hint="default"/>
        <w:color w:val="C00000"/>
      </w:rPr>
    </w:lvl>
    <w:lvl w:ilvl="2">
      <w:start w:val="1"/>
      <w:numFmt w:val="bullet"/>
      <w:lvlText w:val=""/>
      <w:lvlJc w:val="left"/>
      <w:pPr>
        <w:ind w:left="1701" w:hanging="567"/>
      </w:pPr>
      <w:rPr>
        <w:rFonts w:ascii="Wingdings" w:hAnsi="Wingdings" w:hint="default"/>
        <w:color w:val="C0504D" w:themeColor="accent2"/>
      </w:rPr>
    </w:lvl>
    <w:lvl w:ilvl="3">
      <w:start w:val="1"/>
      <w:numFmt w:val="bullet"/>
      <w:lvlText w:val=""/>
      <w:lvlJc w:val="left"/>
      <w:pPr>
        <w:ind w:left="3402" w:hanging="567"/>
      </w:pPr>
      <w:rPr>
        <w:rFonts w:ascii="Wingdings" w:hAnsi="Wingdings" w:hint="default"/>
        <w:color w:val="660066"/>
      </w:rPr>
    </w:lvl>
    <w:lvl w:ilvl="4">
      <w:start w:val="1"/>
      <w:numFmt w:val="bullet"/>
      <w:lvlText w:val=""/>
      <w:lvlJc w:val="left"/>
      <w:pPr>
        <w:ind w:left="3969" w:hanging="567"/>
      </w:pPr>
      <w:rPr>
        <w:rFonts w:ascii="Wingdings" w:hAnsi="Wingdings" w:hint="default"/>
        <w:color w:val="F79646" w:themeColor="accent6"/>
      </w:rPr>
    </w:lvl>
    <w:lvl w:ilvl="5">
      <w:start w:val="1"/>
      <w:numFmt w:val="lowerRoman"/>
      <w:lvlText w:val="%6."/>
      <w:lvlJc w:val="right"/>
      <w:pPr>
        <w:ind w:left="3402" w:hanging="567"/>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55C52224"/>
    <w:multiLevelType w:val="hybridMultilevel"/>
    <w:tmpl w:val="CB40D5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861056"/>
    <w:multiLevelType w:val="hybridMultilevel"/>
    <w:tmpl w:val="E214B4F8"/>
    <w:lvl w:ilvl="0" w:tplc="01C08390">
      <w:start w:val="1"/>
      <w:numFmt w:val="bullet"/>
      <w:lvlText w:val=""/>
      <w:lvlJc w:val="left"/>
      <w:pPr>
        <w:ind w:left="720" w:hanging="38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1">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2">
    <w:nsid w:val="6209389E"/>
    <w:multiLevelType w:val="multilevel"/>
    <w:tmpl w:val="E214B4F8"/>
    <w:numStyleLink w:val="Style1"/>
  </w:abstractNum>
  <w:abstractNum w:abstractNumId="23">
    <w:nsid w:val="62603EB9"/>
    <w:multiLevelType w:val="hybridMultilevel"/>
    <w:tmpl w:val="E21848D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4">
    <w:nsid w:val="63A614BF"/>
    <w:multiLevelType w:val="hybridMultilevel"/>
    <w:tmpl w:val="9112CF56"/>
    <w:lvl w:ilvl="0" w:tplc="AE94FC98">
      <w:start w:val="1"/>
      <w:numFmt w:val="decimal"/>
      <w:lvlText w:val="%1."/>
      <w:lvlJc w:val="left"/>
      <w:pPr>
        <w:ind w:left="360" w:hanging="360"/>
      </w:pPr>
      <w:rPr>
        <w:color w:val="3399CC"/>
      </w:rPr>
    </w:lvl>
    <w:lvl w:ilvl="1" w:tplc="5AFCE148">
      <w:start w:val="1"/>
      <w:numFmt w:val="decimal"/>
      <w:lvlText w:val="%2."/>
      <w:lvlJc w:val="left"/>
      <w:pPr>
        <w:ind w:left="774" w:hanging="397"/>
      </w:pPr>
      <w:rPr>
        <w:rFonts w:hint="default"/>
        <w:color w:val="C00000"/>
      </w:rPr>
    </w:lvl>
    <w:lvl w:ilvl="2" w:tplc="F7809570">
      <w:start w:val="1"/>
      <w:numFmt w:val="decimal"/>
      <w:suff w:val="space"/>
      <w:lvlText w:val="%3."/>
      <w:lvlJc w:val="right"/>
      <w:pPr>
        <w:ind w:left="1795" w:hanging="681"/>
      </w:pPr>
      <w:rPr>
        <w:rFonts w:hint="default"/>
        <w:color w:val="C0504D"/>
      </w:rPr>
    </w:lvl>
    <w:lvl w:ilvl="3" w:tplc="B290D6DA">
      <w:start w:val="1"/>
      <w:numFmt w:val="decimal"/>
      <w:lvlText w:val="%4."/>
      <w:lvlJc w:val="left"/>
      <w:pPr>
        <w:ind w:left="2520" w:hanging="360"/>
      </w:pPr>
      <w:rPr>
        <w:color w:val="660066"/>
      </w:rPr>
    </w:lvl>
    <w:lvl w:ilvl="4" w:tplc="3230BAE8">
      <w:start w:val="1"/>
      <w:numFmt w:val="decimal"/>
      <w:lvlText w:val="%5."/>
      <w:lvlJc w:val="left"/>
      <w:pPr>
        <w:ind w:left="3240" w:hanging="360"/>
      </w:pPr>
      <w:rPr>
        <w:rFonts w:hint="default"/>
        <w:color w:val="F79646"/>
      </w:r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6410159F"/>
    <w:multiLevelType w:val="multilevel"/>
    <w:tmpl w:val="6704901A"/>
    <w:lvl w:ilvl="0">
      <w:start w:val="1"/>
      <w:numFmt w:val="decimal"/>
      <w:lvlText w:val="%1."/>
      <w:lvlJc w:val="left"/>
      <w:pPr>
        <w:ind w:left="360" w:hanging="360"/>
      </w:pPr>
      <w:rPr>
        <w:rFonts w:ascii="Arial" w:hAnsi="Arial"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2"/>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1134"/>
        </w:tabs>
        <w:ind w:left="1134" w:hanging="567"/>
      </w:pPr>
      <w:rPr>
        <w:rFonts w:hint="default"/>
        <w:color w:val="auto"/>
      </w:rPr>
    </w:lvl>
    <w:lvl w:ilvl="2">
      <w:start w:val="1"/>
      <w:numFmt w:val="decimal"/>
      <w:lvlText w:val="%1.%2.%3."/>
      <w:lvlJc w:val="left"/>
      <w:pPr>
        <w:tabs>
          <w:tab w:val="num" w:pos="3969"/>
        </w:tabs>
        <w:ind w:left="1701" w:hanging="567"/>
      </w:pPr>
      <w:rPr>
        <w:rFonts w:hint="default"/>
        <w:color w:val="auto"/>
      </w:rPr>
    </w:lvl>
    <w:lvl w:ilvl="3">
      <w:start w:val="1"/>
      <w:numFmt w:val="decimal"/>
      <w:lvlText w:val="%1.%2.%3.%4."/>
      <w:lvlJc w:val="left"/>
      <w:pPr>
        <w:tabs>
          <w:tab w:val="num" w:pos="5103"/>
        </w:tabs>
        <w:ind w:left="2835" w:hanging="567"/>
      </w:pPr>
      <w:rPr>
        <w:rFonts w:hint="default"/>
      </w:rPr>
    </w:lvl>
    <w:lvl w:ilvl="4">
      <w:start w:val="1"/>
      <w:numFmt w:val="decimal"/>
      <w:lvlText w:val="%1.%2.%3.%4.%5."/>
      <w:lvlJc w:val="left"/>
      <w:pPr>
        <w:ind w:left="3402" w:hanging="56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6B041B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87063DB"/>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nsid w:val="6A5B68B6"/>
    <w:multiLevelType w:val="multilevel"/>
    <w:tmpl w:val="CB40D5E2"/>
    <w:styleLink w:val="bulletlist"/>
    <w:lvl w:ilvl="0">
      <w:start w:val="1"/>
      <w:numFmt w:val="bullet"/>
      <w:lvlText w:val=""/>
      <w:lvlJc w:val="left"/>
      <w:pPr>
        <w:ind w:left="720" w:hanging="360"/>
      </w:pPr>
      <w:rPr>
        <w:rFonts w:ascii="Wingdings" w:hAnsi="Wingdings" w:hint="default"/>
        <w:color w:val="3399CC"/>
      </w:rPr>
    </w:lvl>
    <w:lvl w:ilvl="1">
      <w:start w:val="1"/>
      <w:numFmt w:val="bullet"/>
      <w:lvlText w:val=""/>
      <w:lvlJc w:val="left"/>
      <w:pPr>
        <w:ind w:left="1440" w:hanging="360"/>
      </w:pPr>
      <w:rPr>
        <w:rFonts w:ascii="Wingdings" w:hAnsi="Wingdings" w:hint="default"/>
        <w:color w:val="FF0000"/>
      </w:rPr>
    </w:lvl>
    <w:lvl w:ilvl="2">
      <w:start w:val="1"/>
      <w:numFmt w:val="bullet"/>
      <w:lvlText w:val=""/>
      <w:lvlJc w:val="left"/>
      <w:pPr>
        <w:ind w:left="2160" w:hanging="180"/>
      </w:pPr>
      <w:rPr>
        <w:rFonts w:ascii="Wingdings" w:hAnsi="Wingdings" w:hint="default"/>
        <w:color w:val="008000"/>
      </w:rPr>
    </w:lvl>
    <w:lvl w:ilvl="3">
      <w:start w:val="1"/>
      <w:numFmt w:val="bullet"/>
      <w:lvlText w:val=""/>
      <w:lvlJc w:val="left"/>
      <w:pPr>
        <w:ind w:left="2880" w:hanging="360"/>
      </w:pPr>
      <w:rPr>
        <w:rFonts w:ascii="Wingdings" w:hAnsi="Wingdings" w:hint="default"/>
        <w:color w:val="660066"/>
      </w:rPr>
    </w:lvl>
    <w:lvl w:ilvl="4">
      <w:start w:val="1"/>
      <w:numFmt w:val="bullet"/>
      <w:lvlText w:val=""/>
      <w:lvlJc w:val="left"/>
      <w:pPr>
        <w:ind w:left="3600" w:hanging="360"/>
      </w:pPr>
      <w:rPr>
        <w:rFonts w:ascii="Wingdings" w:hAnsi="Wingdings" w:hint="default"/>
        <w:color w:val="F79646" w:themeColor="accent6"/>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8CC0C78"/>
    <w:multiLevelType w:val="multilevel"/>
    <w:tmpl w:val="E214B4F8"/>
    <w:styleLink w:val="Style1"/>
    <w:lvl w:ilvl="0">
      <w:start w:val="1"/>
      <w:numFmt w:val="bullet"/>
      <w:lvlText w:val=""/>
      <w:lvlJc w:val="left"/>
      <w:pPr>
        <w:ind w:left="720" w:hanging="380"/>
      </w:pPr>
      <w:rPr>
        <w:rFonts w:ascii="Wingdings" w:hAnsi="Wingdings" w:hint="default"/>
      </w:rPr>
    </w:lvl>
    <w:lvl w:ilvl="1">
      <w:start w:val="1"/>
      <w:numFmt w:val="bullet"/>
      <w:lvlText w:val=""/>
      <w:lvlJc w:val="left"/>
      <w:pPr>
        <w:ind w:left="1440" w:hanging="360"/>
      </w:pPr>
      <w:rPr>
        <w:rFonts w:ascii="Wingdings" w:hAnsi="Wingdings" w:hint="default"/>
        <w:color w:val="3399CC"/>
      </w:rPr>
    </w:lvl>
    <w:lvl w:ilvl="2">
      <w:start w:val="1"/>
      <w:numFmt w:val="bullet"/>
      <w:lvlText w:val=""/>
      <w:lvlJc w:val="left"/>
      <w:pPr>
        <w:ind w:left="2160" w:hanging="360"/>
      </w:pPr>
      <w:rPr>
        <w:rFonts w:ascii="Wingdings" w:hAnsi="Wingdings" w:hint="default"/>
        <w:color w:val="FF0000"/>
      </w:rPr>
    </w:lvl>
    <w:lvl w:ilvl="3">
      <w:start w:val="1"/>
      <w:numFmt w:val="bullet"/>
      <w:lvlText w:val=""/>
      <w:lvlJc w:val="left"/>
      <w:pPr>
        <w:ind w:left="2880" w:hanging="360"/>
      </w:pPr>
      <w:rPr>
        <w:rFonts w:ascii="Wingdings" w:hAnsi="Wingdings" w:hint="default"/>
        <w:color w:val="008000"/>
      </w:rPr>
    </w:lvl>
    <w:lvl w:ilvl="4">
      <w:start w:val="1"/>
      <w:numFmt w:val="bullet"/>
      <w:lvlText w:val=""/>
      <w:lvlJc w:val="left"/>
      <w:pPr>
        <w:ind w:left="3600" w:hanging="360"/>
      </w:pPr>
      <w:rPr>
        <w:rFonts w:ascii="Wingdings" w:hAnsi="Wingdings" w:hint="default"/>
        <w:color w:val="E36C0A" w:themeColor="accent6" w:themeShade="BF"/>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0"/>
  </w:num>
  <w:num w:numId="4">
    <w:abstractNumId w:val="2"/>
  </w:num>
  <w:num w:numId="5">
    <w:abstractNumId w:val="28"/>
  </w:num>
  <w:num w:numId="6">
    <w:abstractNumId w:val="13"/>
  </w:num>
  <w:num w:numId="7">
    <w:abstractNumId w:val="19"/>
  </w:num>
  <w:num w:numId="8">
    <w:abstractNumId w:val="30"/>
  </w:num>
  <w:num w:numId="9">
    <w:abstractNumId w:val="1"/>
  </w:num>
  <w:num w:numId="10">
    <w:abstractNumId w:val="18"/>
  </w:num>
  <w:num w:numId="11">
    <w:abstractNumId w:val="27"/>
  </w:num>
  <w:num w:numId="12">
    <w:abstractNumId w:val="29"/>
  </w:num>
  <w:num w:numId="13">
    <w:abstractNumId w:val="3"/>
  </w:num>
  <w:num w:numId="14">
    <w:abstractNumId w:val="22"/>
  </w:num>
  <w:num w:numId="15">
    <w:abstractNumId w:val="5"/>
  </w:num>
  <w:num w:numId="16">
    <w:abstractNumId w:val="7"/>
  </w:num>
  <w:num w:numId="17">
    <w:abstractNumId w:val="7"/>
  </w:num>
  <w:num w:numId="18">
    <w:abstractNumId w:val="15"/>
  </w:num>
  <w:num w:numId="19">
    <w:abstractNumId w:val="14"/>
  </w:num>
  <w:num w:numId="20">
    <w:abstractNumId w:val="12"/>
  </w:num>
  <w:num w:numId="21">
    <w:abstractNumId w:val="17"/>
  </w:num>
  <w:num w:numId="22">
    <w:abstractNumId w:val="24"/>
  </w:num>
  <w:num w:numId="23">
    <w:abstractNumId w:val="25"/>
  </w:num>
  <w:num w:numId="24">
    <w:abstractNumId w:val="16"/>
  </w:num>
  <w:num w:numId="25">
    <w:abstractNumId w:val="11"/>
  </w:num>
  <w:num w:numId="26">
    <w:abstractNumId w:val="8"/>
  </w:num>
  <w:num w:numId="27">
    <w:abstractNumId w:val="20"/>
  </w:num>
  <w:num w:numId="28">
    <w:abstractNumId w:val="26"/>
  </w:num>
  <w:num w:numId="29">
    <w:abstractNumId w:val="21"/>
  </w:num>
  <w:num w:numId="30">
    <w:abstractNumId w:val="23"/>
  </w:num>
  <w:num w:numId="31">
    <w:abstractNumId w:val="4"/>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369"/>
    <w:rsid w:val="00011836"/>
    <w:rsid w:val="000134AB"/>
    <w:rsid w:val="00014305"/>
    <w:rsid w:val="00023739"/>
    <w:rsid w:val="000329CA"/>
    <w:rsid w:val="000344D8"/>
    <w:rsid w:val="000478F9"/>
    <w:rsid w:val="000537C7"/>
    <w:rsid w:val="00063A13"/>
    <w:rsid w:val="00067EC2"/>
    <w:rsid w:val="000922DB"/>
    <w:rsid w:val="000C5FDC"/>
    <w:rsid w:val="000D1166"/>
    <w:rsid w:val="0011775D"/>
    <w:rsid w:val="00123776"/>
    <w:rsid w:val="00146C9C"/>
    <w:rsid w:val="0017644D"/>
    <w:rsid w:val="001A2C5C"/>
    <w:rsid w:val="001B3F8F"/>
    <w:rsid w:val="001C3A73"/>
    <w:rsid w:val="001E57C7"/>
    <w:rsid w:val="001F3B06"/>
    <w:rsid w:val="001F73D8"/>
    <w:rsid w:val="00200508"/>
    <w:rsid w:val="00201125"/>
    <w:rsid w:val="00232515"/>
    <w:rsid w:val="00243054"/>
    <w:rsid w:val="00262723"/>
    <w:rsid w:val="00301391"/>
    <w:rsid w:val="003013E2"/>
    <w:rsid w:val="00302F6C"/>
    <w:rsid w:val="00312957"/>
    <w:rsid w:val="003164C9"/>
    <w:rsid w:val="003226DD"/>
    <w:rsid w:val="003318B5"/>
    <w:rsid w:val="003808B9"/>
    <w:rsid w:val="00395B62"/>
    <w:rsid w:val="003A0E2F"/>
    <w:rsid w:val="003A2E96"/>
    <w:rsid w:val="003C3FE4"/>
    <w:rsid w:val="003E276C"/>
    <w:rsid w:val="003E4368"/>
    <w:rsid w:val="00412B7A"/>
    <w:rsid w:val="00420A18"/>
    <w:rsid w:val="004E22FC"/>
    <w:rsid w:val="0050495A"/>
    <w:rsid w:val="005A2ADD"/>
    <w:rsid w:val="005B2068"/>
    <w:rsid w:val="005D4B92"/>
    <w:rsid w:val="005F515F"/>
    <w:rsid w:val="00681051"/>
    <w:rsid w:val="00692865"/>
    <w:rsid w:val="006A188D"/>
    <w:rsid w:val="006A3BA5"/>
    <w:rsid w:val="006B2CEC"/>
    <w:rsid w:val="006C2369"/>
    <w:rsid w:val="00714C80"/>
    <w:rsid w:val="0072001C"/>
    <w:rsid w:val="008233FE"/>
    <w:rsid w:val="008300C2"/>
    <w:rsid w:val="00831A5F"/>
    <w:rsid w:val="008501D5"/>
    <w:rsid w:val="00881174"/>
    <w:rsid w:val="008E7767"/>
    <w:rsid w:val="008F25F4"/>
    <w:rsid w:val="009137BC"/>
    <w:rsid w:val="00942155"/>
    <w:rsid w:val="00942ECC"/>
    <w:rsid w:val="00943BB6"/>
    <w:rsid w:val="00954D45"/>
    <w:rsid w:val="00994939"/>
    <w:rsid w:val="009D166D"/>
    <w:rsid w:val="00A31BFB"/>
    <w:rsid w:val="00A42E2F"/>
    <w:rsid w:val="00A60536"/>
    <w:rsid w:val="00A91F27"/>
    <w:rsid w:val="00A97C56"/>
    <w:rsid w:val="00AB35B6"/>
    <w:rsid w:val="00AF5890"/>
    <w:rsid w:val="00B1463D"/>
    <w:rsid w:val="00B96B9E"/>
    <w:rsid w:val="00BE6EBA"/>
    <w:rsid w:val="00C01628"/>
    <w:rsid w:val="00C22AD4"/>
    <w:rsid w:val="00C713E2"/>
    <w:rsid w:val="00C95F61"/>
    <w:rsid w:val="00CC57FC"/>
    <w:rsid w:val="00CE27D0"/>
    <w:rsid w:val="00D00941"/>
    <w:rsid w:val="00D0431D"/>
    <w:rsid w:val="00D53EAF"/>
    <w:rsid w:val="00D615A8"/>
    <w:rsid w:val="00D956DF"/>
    <w:rsid w:val="00DC3839"/>
    <w:rsid w:val="00E54F39"/>
    <w:rsid w:val="00E57EFA"/>
    <w:rsid w:val="00E970E7"/>
    <w:rsid w:val="00EC41FB"/>
    <w:rsid w:val="00EE7D63"/>
    <w:rsid w:val="00F34D66"/>
    <w:rsid w:val="00F82641"/>
    <w:rsid w:val="00FB7457"/>
    <w:rsid w:val="00FF0A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heme="minorHAnsi" w:hAnsi="Cambria"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lsdException w:name="heading 8" w:uiPriority="9"/>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Body Copy"/>
    <w:qFormat/>
    <w:rsid w:val="00954D45"/>
    <w:pPr>
      <w:spacing w:after="240"/>
    </w:pPr>
    <w:rPr>
      <w:rFonts w:ascii="Arial" w:hAnsi="Arial"/>
      <w:sz w:val="22"/>
    </w:rPr>
  </w:style>
  <w:style w:type="paragraph" w:styleId="Heading1">
    <w:name w:val="heading 1"/>
    <w:basedOn w:val="Normal"/>
    <w:next w:val="Normal"/>
    <w:link w:val="Heading1Char"/>
    <w:autoRedefine/>
    <w:uiPriority w:val="9"/>
    <w:qFormat/>
    <w:rsid w:val="00E54F39"/>
    <w:pPr>
      <w:outlineLvl w:val="0"/>
    </w:pPr>
    <w:rPr>
      <w:caps/>
      <w:sz w:val="30"/>
      <w:szCs w:val="30"/>
    </w:rPr>
  </w:style>
  <w:style w:type="paragraph" w:styleId="Heading2">
    <w:name w:val="heading 2"/>
    <w:basedOn w:val="Normal"/>
    <w:next w:val="Normal"/>
    <w:link w:val="Heading2Char"/>
    <w:autoRedefine/>
    <w:uiPriority w:val="9"/>
    <w:unhideWhenUsed/>
    <w:qFormat/>
    <w:rsid w:val="008300C2"/>
    <w:pPr>
      <w:outlineLvl w:val="1"/>
    </w:pPr>
    <w:rPr>
      <w:rFonts w:cs="Arial"/>
      <w:b/>
      <w:caps/>
      <w:color w:val="C00000"/>
      <w:szCs w:val="22"/>
    </w:rPr>
  </w:style>
  <w:style w:type="paragraph" w:styleId="Heading3">
    <w:name w:val="heading 3"/>
    <w:basedOn w:val="Normal"/>
    <w:next w:val="Normal"/>
    <w:link w:val="Heading3Char"/>
    <w:autoRedefine/>
    <w:uiPriority w:val="9"/>
    <w:unhideWhenUsed/>
    <w:qFormat/>
    <w:rsid w:val="00E54F39"/>
    <w:pPr>
      <w:outlineLvl w:val="2"/>
    </w:pPr>
    <w:rPr>
      <w:i/>
      <w:iCs/>
      <w:color w:val="3399CC"/>
      <w:szCs w:val="22"/>
    </w:rPr>
  </w:style>
  <w:style w:type="paragraph" w:styleId="Heading4">
    <w:name w:val="heading 4"/>
    <w:aliases w:val="DOC TITLE TOP"/>
    <w:basedOn w:val="Normal"/>
    <w:next w:val="Normal"/>
    <w:link w:val="Heading4Char"/>
    <w:autoRedefine/>
    <w:uiPriority w:val="9"/>
    <w:unhideWhenUsed/>
    <w:qFormat/>
    <w:rsid w:val="008300C2"/>
    <w:pPr>
      <w:outlineLvl w:val="3"/>
    </w:pPr>
    <w:rPr>
      <w:caps/>
      <w:sz w:val="36"/>
      <w:szCs w:val="44"/>
    </w:rPr>
  </w:style>
  <w:style w:type="paragraph" w:styleId="Heading5">
    <w:name w:val="heading 5"/>
    <w:aliases w:val="DOC TITLE BOTTOM"/>
    <w:basedOn w:val="Normal"/>
    <w:next w:val="Normal"/>
    <w:link w:val="Heading5Char"/>
    <w:autoRedefine/>
    <w:uiPriority w:val="9"/>
    <w:unhideWhenUsed/>
    <w:qFormat/>
    <w:rsid w:val="00EE7D63"/>
    <w:pPr>
      <w:tabs>
        <w:tab w:val="left" w:pos="0"/>
      </w:tabs>
      <w:spacing w:after="0"/>
      <w:outlineLvl w:val="4"/>
    </w:pPr>
    <w:rPr>
      <w:rFonts w:cs="Arial"/>
      <w:b/>
      <w:bCs/>
      <w:caps/>
      <w:color w:val="000000" w:themeColor="text1"/>
      <w:sz w:val="36"/>
      <w:szCs w:val="52"/>
    </w:rPr>
  </w:style>
  <w:style w:type="paragraph" w:styleId="Heading6">
    <w:name w:val="heading 6"/>
    <w:aliases w:val="subhead bold"/>
    <w:basedOn w:val="Normal"/>
    <w:next w:val="Normal"/>
    <w:link w:val="Heading6Char"/>
    <w:autoRedefine/>
    <w:uiPriority w:val="9"/>
    <w:unhideWhenUsed/>
    <w:rsid w:val="000329CA"/>
    <w:pPr>
      <w:spacing w:after="120" w:line="192" w:lineRule="auto"/>
      <w:outlineLvl w:val="5"/>
    </w:pPr>
    <w:rPr>
      <w:b/>
      <w:bCs/>
      <w:caps/>
      <w:sz w:val="20"/>
    </w:rPr>
  </w:style>
  <w:style w:type="paragraph" w:styleId="Heading7">
    <w:name w:val="heading 7"/>
    <w:aliases w:val="Page Sub Head"/>
    <w:basedOn w:val="Normal"/>
    <w:next w:val="Normal"/>
    <w:link w:val="Heading7Char"/>
    <w:uiPriority w:val="9"/>
    <w:unhideWhenUsed/>
    <w:rsid w:val="001B3F8F"/>
    <w:pPr>
      <w:spacing w:line="192" w:lineRule="auto"/>
      <w:outlineLvl w:val="6"/>
    </w:pPr>
    <w:rPr>
      <w:cap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57C7"/>
    <w:rPr>
      <w:rFonts w:ascii="Lucida Grande" w:hAnsi="Lucida Grande" w:cs="Lucida Grande"/>
      <w:sz w:val="18"/>
      <w:szCs w:val="18"/>
    </w:rPr>
  </w:style>
  <w:style w:type="character" w:customStyle="1" w:styleId="BalloonTextChar">
    <w:name w:val="Balloon Text Char"/>
    <w:link w:val="BalloonText"/>
    <w:uiPriority w:val="99"/>
    <w:semiHidden/>
    <w:rsid w:val="001E57C7"/>
    <w:rPr>
      <w:rFonts w:ascii="Lucida Grande" w:hAnsi="Lucida Grande" w:cs="Lucida Grande"/>
      <w:sz w:val="18"/>
      <w:szCs w:val="18"/>
    </w:rPr>
  </w:style>
  <w:style w:type="character" w:customStyle="1" w:styleId="Heading1Char">
    <w:name w:val="Heading 1 Char"/>
    <w:link w:val="Heading1"/>
    <w:uiPriority w:val="9"/>
    <w:rsid w:val="00E54F39"/>
    <w:rPr>
      <w:rFonts w:ascii="Arial" w:hAnsi="Arial"/>
      <w:caps/>
      <w:sz w:val="30"/>
      <w:szCs w:val="30"/>
    </w:rPr>
  </w:style>
  <w:style w:type="character" w:customStyle="1" w:styleId="Heading2Char">
    <w:name w:val="Heading 2 Char"/>
    <w:link w:val="Heading2"/>
    <w:uiPriority w:val="9"/>
    <w:rsid w:val="008300C2"/>
    <w:rPr>
      <w:rFonts w:ascii="Arial" w:hAnsi="Arial" w:cs="Arial"/>
      <w:b/>
      <w:caps/>
      <w:color w:val="C00000"/>
      <w:sz w:val="22"/>
      <w:szCs w:val="22"/>
    </w:rPr>
  </w:style>
  <w:style w:type="character" w:customStyle="1" w:styleId="Heading3Char">
    <w:name w:val="Heading 3 Char"/>
    <w:link w:val="Heading3"/>
    <w:uiPriority w:val="9"/>
    <w:rsid w:val="00E54F39"/>
    <w:rPr>
      <w:rFonts w:ascii="Arial" w:hAnsi="Arial"/>
      <w:i/>
      <w:iCs/>
      <w:color w:val="3399CC"/>
      <w:sz w:val="22"/>
      <w:szCs w:val="22"/>
    </w:rPr>
  </w:style>
  <w:style w:type="character" w:customStyle="1" w:styleId="Heading4Char">
    <w:name w:val="Heading 4 Char"/>
    <w:aliases w:val="DOC TITLE TOP Char"/>
    <w:link w:val="Heading4"/>
    <w:uiPriority w:val="9"/>
    <w:rsid w:val="008300C2"/>
    <w:rPr>
      <w:rFonts w:ascii="Arial" w:hAnsi="Arial"/>
      <w:caps/>
      <w:sz w:val="36"/>
      <w:szCs w:val="44"/>
    </w:rPr>
  </w:style>
  <w:style w:type="character" w:customStyle="1" w:styleId="Heading5Char">
    <w:name w:val="Heading 5 Char"/>
    <w:aliases w:val="DOC TITLE BOTTOM Char"/>
    <w:link w:val="Heading5"/>
    <w:uiPriority w:val="9"/>
    <w:rsid w:val="00EE7D63"/>
    <w:rPr>
      <w:rFonts w:ascii="Arial" w:hAnsi="Arial" w:cs="Arial"/>
      <w:b/>
      <w:bCs/>
      <w:caps/>
      <w:color w:val="000000" w:themeColor="text1"/>
      <w:sz w:val="36"/>
      <w:szCs w:val="52"/>
    </w:rPr>
  </w:style>
  <w:style w:type="character" w:customStyle="1" w:styleId="Heading6Char">
    <w:name w:val="Heading 6 Char"/>
    <w:aliases w:val="subhead bold Char"/>
    <w:link w:val="Heading6"/>
    <w:uiPriority w:val="9"/>
    <w:rsid w:val="000329CA"/>
    <w:rPr>
      <w:rFonts w:ascii="Arial" w:hAnsi="Arial"/>
      <w:b/>
      <w:bCs/>
      <w:caps/>
    </w:rPr>
  </w:style>
  <w:style w:type="character" w:customStyle="1" w:styleId="Heading7Char">
    <w:name w:val="Heading 7 Char"/>
    <w:aliases w:val="Page Sub Head Char"/>
    <w:link w:val="Heading7"/>
    <w:uiPriority w:val="9"/>
    <w:rsid w:val="001B3F8F"/>
    <w:rPr>
      <w:rFonts w:ascii="Agenda Medium" w:hAnsi="Agenda Medium"/>
      <w:caps/>
      <w:sz w:val="30"/>
      <w:szCs w:val="30"/>
    </w:rPr>
  </w:style>
  <w:style w:type="paragraph" w:styleId="Header">
    <w:name w:val="header"/>
    <w:basedOn w:val="Normal"/>
    <w:link w:val="HeaderChar"/>
    <w:uiPriority w:val="99"/>
    <w:unhideWhenUsed/>
    <w:rsid w:val="00A60536"/>
    <w:pPr>
      <w:tabs>
        <w:tab w:val="center" w:pos="4320"/>
        <w:tab w:val="right" w:pos="8640"/>
      </w:tabs>
    </w:pPr>
  </w:style>
  <w:style w:type="character" w:customStyle="1" w:styleId="HeaderChar">
    <w:name w:val="Header Char"/>
    <w:link w:val="Header"/>
    <w:uiPriority w:val="99"/>
    <w:rsid w:val="00A60536"/>
    <w:rPr>
      <w:rFonts w:ascii="Agenda Medium" w:hAnsi="Agenda Medium"/>
      <w:sz w:val="20"/>
      <w:szCs w:val="20"/>
    </w:rPr>
  </w:style>
  <w:style w:type="paragraph" w:styleId="Footer">
    <w:name w:val="footer"/>
    <w:basedOn w:val="Normal"/>
    <w:link w:val="FooterChar"/>
    <w:uiPriority w:val="99"/>
    <w:unhideWhenUsed/>
    <w:rsid w:val="00A60536"/>
    <w:pPr>
      <w:tabs>
        <w:tab w:val="center" w:pos="4320"/>
        <w:tab w:val="right" w:pos="8640"/>
      </w:tabs>
    </w:pPr>
  </w:style>
  <w:style w:type="character" w:customStyle="1" w:styleId="FooterChar">
    <w:name w:val="Footer Char"/>
    <w:link w:val="Footer"/>
    <w:uiPriority w:val="99"/>
    <w:rsid w:val="00A60536"/>
    <w:rPr>
      <w:rFonts w:ascii="Agenda Medium" w:hAnsi="Agenda Medium"/>
      <w:sz w:val="20"/>
      <w:szCs w:val="20"/>
    </w:rPr>
  </w:style>
  <w:style w:type="paragraph" w:styleId="ListParagraph">
    <w:name w:val="List Paragraph"/>
    <w:basedOn w:val="Normal"/>
    <w:uiPriority w:val="34"/>
    <w:qFormat/>
    <w:rsid w:val="008F25F4"/>
    <w:pPr>
      <w:ind w:left="720"/>
      <w:contextualSpacing/>
    </w:pPr>
  </w:style>
  <w:style w:type="paragraph" w:customStyle="1" w:styleId="Bulletlist0">
    <w:name w:val="Bullet list"/>
    <w:basedOn w:val="ListParagraph"/>
    <w:autoRedefine/>
    <w:qFormat/>
    <w:rsid w:val="008E7767"/>
    <w:pPr>
      <w:numPr>
        <w:numId w:val="21"/>
      </w:numPr>
      <w:contextualSpacing w:val="0"/>
    </w:pPr>
  </w:style>
  <w:style w:type="paragraph" w:customStyle="1" w:styleId="TOCtitle">
    <w:name w:val="TOC title"/>
    <w:basedOn w:val="Normal"/>
    <w:rsid w:val="009D166D"/>
    <w:rPr>
      <w:sz w:val="24"/>
      <w:szCs w:val="24"/>
    </w:rPr>
  </w:style>
  <w:style w:type="paragraph" w:customStyle="1" w:styleId="TOCcontent">
    <w:name w:val="TOC content"/>
    <w:basedOn w:val="Normal"/>
    <w:rsid w:val="009D166D"/>
  </w:style>
  <w:style w:type="paragraph" w:styleId="TOC1">
    <w:name w:val="toc 1"/>
    <w:basedOn w:val="Normal"/>
    <w:next w:val="Normal"/>
    <w:autoRedefine/>
    <w:uiPriority w:val="39"/>
    <w:unhideWhenUsed/>
    <w:rsid w:val="003E4368"/>
    <w:pPr>
      <w:tabs>
        <w:tab w:val="right" w:pos="8505"/>
      </w:tabs>
      <w:spacing w:after="120"/>
    </w:pPr>
    <w:rPr>
      <w:caps/>
      <w:szCs w:val="22"/>
    </w:rPr>
  </w:style>
  <w:style w:type="paragraph" w:styleId="TOC9">
    <w:name w:val="toc 9"/>
    <w:basedOn w:val="Normal"/>
    <w:next w:val="Normal"/>
    <w:autoRedefine/>
    <w:uiPriority w:val="39"/>
    <w:unhideWhenUsed/>
    <w:rsid w:val="00014305"/>
    <w:pPr>
      <w:spacing w:after="100"/>
      <w:ind w:left="1760"/>
    </w:pPr>
  </w:style>
  <w:style w:type="paragraph" w:styleId="TOC2">
    <w:name w:val="toc 2"/>
    <w:basedOn w:val="Normal"/>
    <w:next w:val="Normal"/>
    <w:autoRedefine/>
    <w:uiPriority w:val="39"/>
    <w:unhideWhenUsed/>
    <w:rsid w:val="003E4368"/>
    <w:pPr>
      <w:tabs>
        <w:tab w:val="right" w:pos="8505"/>
      </w:tabs>
      <w:spacing w:after="120"/>
      <w:ind w:left="567"/>
    </w:pPr>
    <w:rPr>
      <w:caps/>
      <w:szCs w:val="22"/>
    </w:rPr>
  </w:style>
  <w:style w:type="paragraph" w:styleId="TOC3">
    <w:name w:val="toc 3"/>
    <w:basedOn w:val="Normal"/>
    <w:next w:val="Normal"/>
    <w:autoRedefine/>
    <w:uiPriority w:val="39"/>
    <w:unhideWhenUsed/>
    <w:rsid w:val="003E4368"/>
    <w:pPr>
      <w:tabs>
        <w:tab w:val="right" w:pos="8505"/>
      </w:tabs>
      <w:spacing w:after="120"/>
      <w:ind w:left="1134"/>
    </w:pPr>
  </w:style>
  <w:style w:type="paragraph" w:styleId="TOC4">
    <w:name w:val="toc 4"/>
    <w:basedOn w:val="Normal"/>
    <w:next w:val="Normal"/>
    <w:autoRedefine/>
    <w:uiPriority w:val="39"/>
    <w:unhideWhenUsed/>
    <w:rsid w:val="00A31BFB"/>
    <w:pPr>
      <w:ind w:left="660"/>
    </w:pPr>
  </w:style>
  <w:style w:type="paragraph" w:styleId="TOC5">
    <w:name w:val="toc 5"/>
    <w:basedOn w:val="Normal"/>
    <w:next w:val="Normal"/>
    <w:autoRedefine/>
    <w:uiPriority w:val="39"/>
    <w:unhideWhenUsed/>
    <w:rsid w:val="00A31BFB"/>
    <w:pPr>
      <w:ind w:left="880"/>
    </w:pPr>
  </w:style>
  <w:style w:type="paragraph" w:styleId="TOC6">
    <w:name w:val="toc 6"/>
    <w:basedOn w:val="Normal"/>
    <w:next w:val="Normal"/>
    <w:autoRedefine/>
    <w:uiPriority w:val="39"/>
    <w:unhideWhenUsed/>
    <w:rsid w:val="00A31BFB"/>
    <w:pPr>
      <w:ind w:left="1100"/>
    </w:pPr>
  </w:style>
  <w:style w:type="paragraph" w:styleId="TOC7">
    <w:name w:val="toc 7"/>
    <w:basedOn w:val="Normal"/>
    <w:next w:val="Normal"/>
    <w:autoRedefine/>
    <w:uiPriority w:val="39"/>
    <w:unhideWhenUsed/>
    <w:rsid w:val="00A31BFB"/>
    <w:pPr>
      <w:ind w:left="1320"/>
    </w:pPr>
  </w:style>
  <w:style w:type="paragraph" w:styleId="TOC8">
    <w:name w:val="toc 8"/>
    <w:basedOn w:val="Normal"/>
    <w:next w:val="Normal"/>
    <w:autoRedefine/>
    <w:uiPriority w:val="39"/>
    <w:unhideWhenUsed/>
    <w:rsid w:val="00A31BFB"/>
    <w:pPr>
      <w:ind w:left="1540"/>
    </w:pPr>
  </w:style>
  <w:style w:type="paragraph" w:customStyle="1" w:styleId="FEATUREDPARA">
    <w:name w:val="FEATURED PARA"/>
    <w:basedOn w:val="Heading7"/>
    <w:autoRedefine/>
    <w:rsid w:val="000329CA"/>
    <w:pPr>
      <w:spacing w:before="240" w:line="240" w:lineRule="auto"/>
    </w:pPr>
    <w:rPr>
      <w:color w:val="000000" w:themeColor="text1"/>
      <w:sz w:val="22"/>
      <w:szCs w:val="22"/>
    </w:rPr>
  </w:style>
  <w:style w:type="numbering" w:customStyle="1" w:styleId="Style1">
    <w:name w:val="Style1"/>
    <w:uiPriority w:val="99"/>
    <w:rsid w:val="00301391"/>
    <w:pPr>
      <w:numPr>
        <w:numId w:val="8"/>
      </w:numPr>
    </w:pPr>
  </w:style>
  <w:style w:type="numbering" w:customStyle="1" w:styleId="CurrentList1">
    <w:name w:val="Current List1"/>
    <w:uiPriority w:val="99"/>
    <w:rsid w:val="00A31BFB"/>
    <w:pPr>
      <w:numPr>
        <w:numId w:val="2"/>
      </w:numPr>
    </w:pPr>
  </w:style>
  <w:style w:type="numbering" w:customStyle="1" w:styleId="bulletlist">
    <w:name w:val="bullet list"/>
    <w:uiPriority w:val="99"/>
    <w:rsid w:val="00301391"/>
    <w:pPr>
      <w:numPr>
        <w:numId w:val="12"/>
      </w:numPr>
    </w:pPr>
  </w:style>
  <w:style w:type="paragraph" w:customStyle="1" w:styleId="subheaditalic">
    <w:name w:val="subhead italic"/>
    <w:basedOn w:val="Normal"/>
    <w:rsid w:val="00014305"/>
    <w:rPr>
      <w:i/>
      <w:color w:val="3399CC"/>
    </w:rPr>
  </w:style>
  <w:style w:type="character" w:customStyle="1" w:styleId="Heading8Char">
    <w:name w:val="Heading 8 Char"/>
    <w:basedOn w:val="DefaultParagraphFont"/>
    <w:uiPriority w:val="9"/>
    <w:semiHidden/>
    <w:rsid w:val="00A31BFB"/>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uiPriority w:val="9"/>
    <w:semiHidden/>
    <w:rsid w:val="00A31BFB"/>
    <w:rPr>
      <w:rFonts w:asciiTheme="majorHAnsi" w:eastAsiaTheme="majorEastAsia" w:hAnsiTheme="majorHAnsi" w:cstheme="majorBidi"/>
      <w:i/>
      <w:iCs/>
      <w:color w:val="404040" w:themeColor="text1" w:themeTint="BF"/>
    </w:rPr>
  </w:style>
  <w:style w:type="character" w:styleId="PageNumber">
    <w:name w:val="page number"/>
    <w:basedOn w:val="DefaultParagraphFont"/>
    <w:uiPriority w:val="99"/>
    <w:semiHidden/>
    <w:unhideWhenUsed/>
    <w:rsid w:val="000344D8"/>
  </w:style>
  <w:style w:type="paragraph" w:customStyle="1" w:styleId="CONTENTandDATE">
    <w:name w:val="CONTENT and DATE"/>
    <w:autoRedefine/>
    <w:rsid w:val="00E54F39"/>
    <w:pPr>
      <w:spacing w:after="240"/>
    </w:pPr>
    <w:rPr>
      <w:rFonts w:ascii="Arial" w:hAnsi="Arial"/>
      <w:caps/>
      <w:sz w:val="30"/>
      <w:szCs w:val="30"/>
    </w:rPr>
  </w:style>
  <w:style w:type="paragraph" w:customStyle="1" w:styleId="Numberedlist">
    <w:name w:val="Numbered list"/>
    <w:basedOn w:val="ListParagraph"/>
    <w:link w:val="NumberedlistChar"/>
    <w:autoRedefine/>
    <w:qFormat/>
    <w:rsid w:val="003164C9"/>
    <w:pPr>
      <w:numPr>
        <w:numId w:val="25"/>
      </w:numPr>
      <w:contextualSpacing w:val="0"/>
    </w:pPr>
    <w:rPr>
      <w:rFonts w:cs="Arial"/>
    </w:rPr>
  </w:style>
  <w:style w:type="character" w:customStyle="1" w:styleId="NumberedlistChar">
    <w:name w:val="Numbered list Char"/>
    <w:basedOn w:val="DefaultParagraphFont"/>
    <w:link w:val="Numberedlist"/>
    <w:rsid w:val="003164C9"/>
    <w:rPr>
      <w:rFonts w:ascii="Arial" w:hAnsi="Arial" w:cs="Arial"/>
      <w:sz w:val="22"/>
    </w:rPr>
  </w:style>
  <w:style w:type="table" w:styleId="TableGrid">
    <w:name w:val="Table Grid"/>
    <w:basedOn w:val="TableNormal"/>
    <w:uiPriority w:val="59"/>
    <w:rsid w:val="00D956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067EC2"/>
    <w:rPr>
      <w:rFonts w:ascii="Arial" w:hAnsi="Arial"/>
      <w:color w:val="0000FF"/>
      <w:sz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lsdException w:name="heading 8" w:uiPriority="9"/>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Body Copy"/>
    <w:qFormat/>
    <w:rsid w:val="00954D45"/>
    <w:pPr>
      <w:spacing w:after="240"/>
    </w:pPr>
    <w:rPr>
      <w:rFonts w:ascii="Arial" w:hAnsi="Arial"/>
      <w:sz w:val="22"/>
    </w:rPr>
  </w:style>
  <w:style w:type="paragraph" w:styleId="Heading1">
    <w:name w:val="heading 1"/>
    <w:basedOn w:val="Normal"/>
    <w:next w:val="Normal"/>
    <w:link w:val="Heading1Char"/>
    <w:autoRedefine/>
    <w:uiPriority w:val="9"/>
    <w:qFormat/>
    <w:rsid w:val="00E54F39"/>
    <w:pPr>
      <w:outlineLvl w:val="0"/>
    </w:pPr>
    <w:rPr>
      <w:caps/>
      <w:sz w:val="30"/>
      <w:szCs w:val="30"/>
    </w:rPr>
  </w:style>
  <w:style w:type="paragraph" w:styleId="Heading2">
    <w:name w:val="heading 2"/>
    <w:basedOn w:val="Normal"/>
    <w:next w:val="Normal"/>
    <w:link w:val="Heading2Char"/>
    <w:autoRedefine/>
    <w:uiPriority w:val="9"/>
    <w:unhideWhenUsed/>
    <w:qFormat/>
    <w:rsid w:val="008300C2"/>
    <w:pPr>
      <w:outlineLvl w:val="1"/>
    </w:pPr>
    <w:rPr>
      <w:rFonts w:cs="Arial"/>
      <w:b/>
      <w:caps/>
      <w:color w:val="C00000"/>
      <w:szCs w:val="22"/>
    </w:rPr>
  </w:style>
  <w:style w:type="paragraph" w:styleId="Heading3">
    <w:name w:val="heading 3"/>
    <w:basedOn w:val="Normal"/>
    <w:next w:val="Normal"/>
    <w:link w:val="Heading3Char"/>
    <w:autoRedefine/>
    <w:uiPriority w:val="9"/>
    <w:unhideWhenUsed/>
    <w:qFormat/>
    <w:rsid w:val="00E54F39"/>
    <w:pPr>
      <w:outlineLvl w:val="2"/>
    </w:pPr>
    <w:rPr>
      <w:i/>
      <w:iCs/>
      <w:color w:val="3399CC"/>
      <w:szCs w:val="22"/>
    </w:rPr>
  </w:style>
  <w:style w:type="paragraph" w:styleId="Heading4">
    <w:name w:val="heading 4"/>
    <w:aliases w:val="DOC TITLE TOP"/>
    <w:basedOn w:val="Normal"/>
    <w:next w:val="Normal"/>
    <w:link w:val="Heading4Char"/>
    <w:autoRedefine/>
    <w:uiPriority w:val="9"/>
    <w:unhideWhenUsed/>
    <w:qFormat/>
    <w:rsid w:val="008300C2"/>
    <w:pPr>
      <w:outlineLvl w:val="3"/>
    </w:pPr>
    <w:rPr>
      <w:caps/>
      <w:sz w:val="36"/>
      <w:szCs w:val="44"/>
    </w:rPr>
  </w:style>
  <w:style w:type="paragraph" w:styleId="Heading5">
    <w:name w:val="heading 5"/>
    <w:aliases w:val="DOC TITLE BOTTOM"/>
    <w:basedOn w:val="Normal"/>
    <w:next w:val="Normal"/>
    <w:link w:val="Heading5Char"/>
    <w:autoRedefine/>
    <w:uiPriority w:val="9"/>
    <w:unhideWhenUsed/>
    <w:qFormat/>
    <w:rsid w:val="00EE7D63"/>
    <w:pPr>
      <w:tabs>
        <w:tab w:val="left" w:pos="0"/>
      </w:tabs>
      <w:spacing w:after="0"/>
      <w:outlineLvl w:val="4"/>
    </w:pPr>
    <w:rPr>
      <w:rFonts w:cs="Arial"/>
      <w:b/>
      <w:bCs/>
      <w:caps/>
      <w:color w:val="000000" w:themeColor="text1"/>
      <w:sz w:val="36"/>
      <w:szCs w:val="52"/>
    </w:rPr>
  </w:style>
  <w:style w:type="paragraph" w:styleId="Heading6">
    <w:name w:val="heading 6"/>
    <w:aliases w:val="subhead bold"/>
    <w:basedOn w:val="Normal"/>
    <w:next w:val="Normal"/>
    <w:link w:val="Heading6Char"/>
    <w:autoRedefine/>
    <w:uiPriority w:val="9"/>
    <w:unhideWhenUsed/>
    <w:rsid w:val="000329CA"/>
    <w:pPr>
      <w:spacing w:after="120" w:line="192" w:lineRule="auto"/>
      <w:outlineLvl w:val="5"/>
    </w:pPr>
    <w:rPr>
      <w:b/>
      <w:bCs/>
      <w:caps/>
      <w:sz w:val="20"/>
    </w:rPr>
  </w:style>
  <w:style w:type="paragraph" w:styleId="Heading7">
    <w:name w:val="heading 7"/>
    <w:aliases w:val="Page Sub Head"/>
    <w:basedOn w:val="Normal"/>
    <w:next w:val="Normal"/>
    <w:link w:val="Heading7Char"/>
    <w:uiPriority w:val="9"/>
    <w:unhideWhenUsed/>
    <w:rsid w:val="001B3F8F"/>
    <w:pPr>
      <w:spacing w:line="192" w:lineRule="auto"/>
      <w:outlineLvl w:val="6"/>
    </w:pPr>
    <w:rPr>
      <w:cap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57C7"/>
    <w:rPr>
      <w:rFonts w:ascii="Lucida Grande" w:hAnsi="Lucida Grande" w:cs="Lucida Grande"/>
      <w:sz w:val="18"/>
      <w:szCs w:val="18"/>
    </w:rPr>
  </w:style>
  <w:style w:type="character" w:customStyle="1" w:styleId="BalloonTextChar">
    <w:name w:val="Balloon Text Char"/>
    <w:link w:val="BalloonText"/>
    <w:uiPriority w:val="99"/>
    <w:semiHidden/>
    <w:rsid w:val="001E57C7"/>
    <w:rPr>
      <w:rFonts w:ascii="Lucida Grande" w:hAnsi="Lucida Grande" w:cs="Lucida Grande"/>
      <w:sz w:val="18"/>
      <w:szCs w:val="18"/>
    </w:rPr>
  </w:style>
  <w:style w:type="character" w:customStyle="1" w:styleId="Heading1Char">
    <w:name w:val="Heading 1 Char"/>
    <w:link w:val="Heading1"/>
    <w:uiPriority w:val="9"/>
    <w:rsid w:val="00E54F39"/>
    <w:rPr>
      <w:rFonts w:ascii="Arial" w:hAnsi="Arial"/>
      <w:caps/>
      <w:sz w:val="30"/>
      <w:szCs w:val="30"/>
    </w:rPr>
  </w:style>
  <w:style w:type="character" w:customStyle="1" w:styleId="Heading2Char">
    <w:name w:val="Heading 2 Char"/>
    <w:link w:val="Heading2"/>
    <w:uiPriority w:val="9"/>
    <w:rsid w:val="008300C2"/>
    <w:rPr>
      <w:rFonts w:ascii="Arial" w:hAnsi="Arial" w:cs="Arial"/>
      <w:b/>
      <w:caps/>
      <w:color w:val="C00000"/>
      <w:sz w:val="22"/>
      <w:szCs w:val="22"/>
    </w:rPr>
  </w:style>
  <w:style w:type="character" w:customStyle="1" w:styleId="Heading3Char">
    <w:name w:val="Heading 3 Char"/>
    <w:link w:val="Heading3"/>
    <w:uiPriority w:val="9"/>
    <w:rsid w:val="00E54F39"/>
    <w:rPr>
      <w:rFonts w:ascii="Arial" w:hAnsi="Arial"/>
      <w:i/>
      <w:iCs/>
      <w:color w:val="3399CC"/>
      <w:sz w:val="22"/>
      <w:szCs w:val="22"/>
    </w:rPr>
  </w:style>
  <w:style w:type="character" w:customStyle="1" w:styleId="Heading4Char">
    <w:name w:val="Heading 4 Char"/>
    <w:aliases w:val="DOC TITLE TOP Char"/>
    <w:link w:val="Heading4"/>
    <w:uiPriority w:val="9"/>
    <w:rsid w:val="008300C2"/>
    <w:rPr>
      <w:rFonts w:ascii="Arial" w:hAnsi="Arial"/>
      <w:caps/>
      <w:sz w:val="36"/>
      <w:szCs w:val="44"/>
    </w:rPr>
  </w:style>
  <w:style w:type="character" w:customStyle="1" w:styleId="Heading5Char">
    <w:name w:val="Heading 5 Char"/>
    <w:aliases w:val="DOC TITLE BOTTOM Char"/>
    <w:link w:val="Heading5"/>
    <w:uiPriority w:val="9"/>
    <w:rsid w:val="00EE7D63"/>
    <w:rPr>
      <w:rFonts w:ascii="Arial" w:hAnsi="Arial" w:cs="Arial"/>
      <w:b/>
      <w:bCs/>
      <w:caps/>
      <w:color w:val="000000" w:themeColor="text1"/>
      <w:sz w:val="36"/>
      <w:szCs w:val="52"/>
    </w:rPr>
  </w:style>
  <w:style w:type="character" w:customStyle="1" w:styleId="Heading6Char">
    <w:name w:val="Heading 6 Char"/>
    <w:aliases w:val="subhead bold Char"/>
    <w:link w:val="Heading6"/>
    <w:uiPriority w:val="9"/>
    <w:rsid w:val="000329CA"/>
    <w:rPr>
      <w:rFonts w:ascii="Arial" w:hAnsi="Arial"/>
      <w:b/>
      <w:bCs/>
      <w:caps/>
    </w:rPr>
  </w:style>
  <w:style w:type="character" w:customStyle="1" w:styleId="Heading7Char">
    <w:name w:val="Heading 7 Char"/>
    <w:aliases w:val="Page Sub Head Char"/>
    <w:link w:val="Heading7"/>
    <w:uiPriority w:val="9"/>
    <w:rsid w:val="001B3F8F"/>
    <w:rPr>
      <w:rFonts w:ascii="Agenda Medium" w:hAnsi="Agenda Medium"/>
      <w:caps/>
      <w:sz w:val="30"/>
      <w:szCs w:val="30"/>
    </w:rPr>
  </w:style>
  <w:style w:type="paragraph" w:styleId="Header">
    <w:name w:val="header"/>
    <w:basedOn w:val="Normal"/>
    <w:link w:val="HeaderChar"/>
    <w:uiPriority w:val="99"/>
    <w:unhideWhenUsed/>
    <w:rsid w:val="00A60536"/>
    <w:pPr>
      <w:tabs>
        <w:tab w:val="center" w:pos="4320"/>
        <w:tab w:val="right" w:pos="8640"/>
      </w:tabs>
    </w:pPr>
  </w:style>
  <w:style w:type="character" w:customStyle="1" w:styleId="HeaderChar">
    <w:name w:val="Header Char"/>
    <w:link w:val="Header"/>
    <w:uiPriority w:val="99"/>
    <w:rsid w:val="00A60536"/>
    <w:rPr>
      <w:rFonts w:ascii="Agenda Medium" w:hAnsi="Agenda Medium"/>
      <w:sz w:val="20"/>
      <w:szCs w:val="20"/>
    </w:rPr>
  </w:style>
  <w:style w:type="paragraph" w:styleId="Footer">
    <w:name w:val="footer"/>
    <w:basedOn w:val="Normal"/>
    <w:link w:val="FooterChar"/>
    <w:uiPriority w:val="99"/>
    <w:unhideWhenUsed/>
    <w:rsid w:val="00A60536"/>
    <w:pPr>
      <w:tabs>
        <w:tab w:val="center" w:pos="4320"/>
        <w:tab w:val="right" w:pos="8640"/>
      </w:tabs>
    </w:pPr>
  </w:style>
  <w:style w:type="character" w:customStyle="1" w:styleId="FooterChar">
    <w:name w:val="Footer Char"/>
    <w:link w:val="Footer"/>
    <w:uiPriority w:val="99"/>
    <w:rsid w:val="00A60536"/>
    <w:rPr>
      <w:rFonts w:ascii="Agenda Medium" w:hAnsi="Agenda Medium"/>
      <w:sz w:val="20"/>
      <w:szCs w:val="20"/>
    </w:rPr>
  </w:style>
  <w:style w:type="paragraph" w:styleId="ListParagraph">
    <w:name w:val="List Paragraph"/>
    <w:basedOn w:val="Normal"/>
    <w:uiPriority w:val="34"/>
    <w:qFormat/>
    <w:rsid w:val="008F25F4"/>
    <w:pPr>
      <w:ind w:left="720"/>
      <w:contextualSpacing/>
    </w:pPr>
  </w:style>
  <w:style w:type="paragraph" w:customStyle="1" w:styleId="Bulletlist0">
    <w:name w:val="Bullet list"/>
    <w:basedOn w:val="ListParagraph"/>
    <w:autoRedefine/>
    <w:qFormat/>
    <w:rsid w:val="008E7767"/>
    <w:pPr>
      <w:numPr>
        <w:numId w:val="21"/>
      </w:numPr>
      <w:contextualSpacing w:val="0"/>
    </w:pPr>
  </w:style>
  <w:style w:type="paragraph" w:customStyle="1" w:styleId="TOCtitle">
    <w:name w:val="TOC title"/>
    <w:basedOn w:val="Normal"/>
    <w:rsid w:val="009D166D"/>
    <w:rPr>
      <w:sz w:val="24"/>
      <w:szCs w:val="24"/>
    </w:rPr>
  </w:style>
  <w:style w:type="paragraph" w:customStyle="1" w:styleId="TOCcontent">
    <w:name w:val="TOC content"/>
    <w:basedOn w:val="Normal"/>
    <w:rsid w:val="009D166D"/>
  </w:style>
  <w:style w:type="paragraph" w:styleId="TOC1">
    <w:name w:val="toc 1"/>
    <w:basedOn w:val="Normal"/>
    <w:next w:val="Normal"/>
    <w:autoRedefine/>
    <w:uiPriority w:val="39"/>
    <w:unhideWhenUsed/>
    <w:rsid w:val="003E4368"/>
    <w:pPr>
      <w:tabs>
        <w:tab w:val="right" w:pos="8505"/>
      </w:tabs>
      <w:spacing w:after="120"/>
    </w:pPr>
    <w:rPr>
      <w:caps/>
      <w:szCs w:val="22"/>
    </w:rPr>
  </w:style>
  <w:style w:type="paragraph" w:styleId="TOC9">
    <w:name w:val="toc 9"/>
    <w:basedOn w:val="Normal"/>
    <w:next w:val="Normal"/>
    <w:autoRedefine/>
    <w:uiPriority w:val="39"/>
    <w:unhideWhenUsed/>
    <w:rsid w:val="00014305"/>
    <w:pPr>
      <w:spacing w:after="100"/>
      <w:ind w:left="1760"/>
    </w:pPr>
  </w:style>
  <w:style w:type="paragraph" w:styleId="TOC2">
    <w:name w:val="toc 2"/>
    <w:basedOn w:val="Normal"/>
    <w:next w:val="Normal"/>
    <w:autoRedefine/>
    <w:uiPriority w:val="39"/>
    <w:unhideWhenUsed/>
    <w:rsid w:val="003E4368"/>
    <w:pPr>
      <w:tabs>
        <w:tab w:val="right" w:pos="8505"/>
      </w:tabs>
      <w:spacing w:after="120"/>
      <w:ind w:left="567"/>
    </w:pPr>
    <w:rPr>
      <w:caps/>
      <w:szCs w:val="22"/>
    </w:rPr>
  </w:style>
  <w:style w:type="paragraph" w:styleId="TOC3">
    <w:name w:val="toc 3"/>
    <w:basedOn w:val="Normal"/>
    <w:next w:val="Normal"/>
    <w:autoRedefine/>
    <w:uiPriority w:val="39"/>
    <w:unhideWhenUsed/>
    <w:rsid w:val="003E4368"/>
    <w:pPr>
      <w:tabs>
        <w:tab w:val="right" w:pos="8505"/>
      </w:tabs>
      <w:spacing w:after="120"/>
      <w:ind w:left="1134"/>
    </w:pPr>
  </w:style>
  <w:style w:type="paragraph" w:styleId="TOC4">
    <w:name w:val="toc 4"/>
    <w:basedOn w:val="Normal"/>
    <w:next w:val="Normal"/>
    <w:autoRedefine/>
    <w:uiPriority w:val="39"/>
    <w:unhideWhenUsed/>
    <w:rsid w:val="00A31BFB"/>
    <w:pPr>
      <w:ind w:left="660"/>
    </w:pPr>
  </w:style>
  <w:style w:type="paragraph" w:styleId="TOC5">
    <w:name w:val="toc 5"/>
    <w:basedOn w:val="Normal"/>
    <w:next w:val="Normal"/>
    <w:autoRedefine/>
    <w:uiPriority w:val="39"/>
    <w:unhideWhenUsed/>
    <w:rsid w:val="00A31BFB"/>
    <w:pPr>
      <w:ind w:left="880"/>
    </w:pPr>
  </w:style>
  <w:style w:type="paragraph" w:styleId="TOC6">
    <w:name w:val="toc 6"/>
    <w:basedOn w:val="Normal"/>
    <w:next w:val="Normal"/>
    <w:autoRedefine/>
    <w:uiPriority w:val="39"/>
    <w:unhideWhenUsed/>
    <w:rsid w:val="00A31BFB"/>
    <w:pPr>
      <w:ind w:left="1100"/>
    </w:pPr>
  </w:style>
  <w:style w:type="paragraph" w:styleId="TOC7">
    <w:name w:val="toc 7"/>
    <w:basedOn w:val="Normal"/>
    <w:next w:val="Normal"/>
    <w:autoRedefine/>
    <w:uiPriority w:val="39"/>
    <w:unhideWhenUsed/>
    <w:rsid w:val="00A31BFB"/>
    <w:pPr>
      <w:ind w:left="1320"/>
    </w:pPr>
  </w:style>
  <w:style w:type="paragraph" w:styleId="TOC8">
    <w:name w:val="toc 8"/>
    <w:basedOn w:val="Normal"/>
    <w:next w:val="Normal"/>
    <w:autoRedefine/>
    <w:uiPriority w:val="39"/>
    <w:unhideWhenUsed/>
    <w:rsid w:val="00A31BFB"/>
    <w:pPr>
      <w:ind w:left="1540"/>
    </w:pPr>
  </w:style>
  <w:style w:type="paragraph" w:customStyle="1" w:styleId="FEATUREDPARA">
    <w:name w:val="FEATURED PARA"/>
    <w:basedOn w:val="Heading7"/>
    <w:autoRedefine/>
    <w:rsid w:val="000329CA"/>
    <w:pPr>
      <w:spacing w:before="240" w:line="240" w:lineRule="auto"/>
    </w:pPr>
    <w:rPr>
      <w:color w:val="000000" w:themeColor="text1"/>
      <w:sz w:val="22"/>
      <w:szCs w:val="22"/>
    </w:rPr>
  </w:style>
  <w:style w:type="numbering" w:customStyle="1" w:styleId="Style1">
    <w:name w:val="Style1"/>
    <w:uiPriority w:val="99"/>
    <w:rsid w:val="00301391"/>
    <w:pPr>
      <w:numPr>
        <w:numId w:val="8"/>
      </w:numPr>
    </w:pPr>
  </w:style>
  <w:style w:type="numbering" w:customStyle="1" w:styleId="CurrentList1">
    <w:name w:val="Current List1"/>
    <w:uiPriority w:val="99"/>
    <w:rsid w:val="00A31BFB"/>
    <w:pPr>
      <w:numPr>
        <w:numId w:val="2"/>
      </w:numPr>
    </w:pPr>
  </w:style>
  <w:style w:type="numbering" w:customStyle="1" w:styleId="bulletlist">
    <w:name w:val="bullet list"/>
    <w:uiPriority w:val="99"/>
    <w:rsid w:val="00301391"/>
    <w:pPr>
      <w:numPr>
        <w:numId w:val="12"/>
      </w:numPr>
    </w:pPr>
  </w:style>
  <w:style w:type="paragraph" w:customStyle="1" w:styleId="subheaditalic">
    <w:name w:val="subhead italic"/>
    <w:basedOn w:val="Normal"/>
    <w:rsid w:val="00014305"/>
    <w:rPr>
      <w:i/>
      <w:color w:val="3399CC"/>
    </w:rPr>
  </w:style>
  <w:style w:type="character" w:customStyle="1" w:styleId="Heading8Char">
    <w:name w:val="Heading 8 Char"/>
    <w:basedOn w:val="DefaultParagraphFont"/>
    <w:uiPriority w:val="9"/>
    <w:semiHidden/>
    <w:rsid w:val="00A31BFB"/>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uiPriority w:val="9"/>
    <w:semiHidden/>
    <w:rsid w:val="00A31BFB"/>
    <w:rPr>
      <w:rFonts w:asciiTheme="majorHAnsi" w:eastAsiaTheme="majorEastAsia" w:hAnsiTheme="majorHAnsi" w:cstheme="majorBidi"/>
      <w:i/>
      <w:iCs/>
      <w:color w:val="404040" w:themeColor="text1" w:themeTint="BF"/>
    </w:rPr>
  </w:style>
  <w:style w:type="character" w:styleId="PageNumber">
    <w:name w:val="page number"/>
    <w:basedOn w:val="DefaultParagraphFont"/>
    <w:uiPriority w:val="99"/>
    <w:semiHidden/>
    <w:unhideWhenUsed/>
    <w:rsid w:val="000344D8"/>
  </w:style>
  <w:style w:type="paragraph" w:customStyle="1" w:styleId="CONTENTandDATE">
    <w:name w:val="CONTENT and DATE"/>
    <w:autoRedefine/>
    <w:rsid w:val="00E54F39"/>
    <w:pPr>
      <w:spacing w:after="240"/>
    </w:pPr>
    <w:rPr>
      <w:rFonts w:ascii="Arial" w:hAnsi="Arial"/>
      <w:caps/>
      <w:sz w:val="30"/>
      <w:szCs w:val="30"/>
    </w:rPr>
  </w:style>
  <w:style w:type="paragraph" w:customStyle="1" w:styleId="Numberedlist">
    <w:name w:val="Numbered list"/>
    <w:basedOn w:val="ListParagraph"/>
    <w:link w:val="NumberedlistChar"/>
    <w:autoRedefine/>
    <w:qFormat/>
    <w:rsid w:val="003164C9"/>
    <w:pPr>
      <w:numPr>
        <w:numId w:val="25"/>
      </w:numPr>
      <w:contextualSpacing w:val="0"/>
    </w:pPr>
    <w:rPr>
      <w:rFonts w:cs="Arial"/>
    </w:rPr>
  </w:style>
  <w:style w:type="character" w:customStyle="1" w:styleId="NumberedlistChar">
    <w:name w:val="Numbered list Char"/>
    <w:basedOn w:val="DefaultParagraphFont"/>
    <w:link w:val="Numberedlist"/>
    <w:rsid w:val="003164C9"/>
    <w:rPr>
      <w:rFonts w:ascii="Arial" w:hAnsi="Arial" w:cs="Arial"/>
      <w:sz w:val="22"/>
    </w:rPr>
  </w:style>
  <w:style w:type="table" w:styleId="TableGrid">
    <w:name w:val="Table Grid"/>
    <w:basedOn w:val="TableNormal"/>
    <w:uiPriority w:val="59"/>
    <w:rsid w:val="00D956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067EC2"/>
    <w:rPr>
      <w:rFonts w:ascii="Arial" w:hAnsi="Arial"/>
      <w:color w:val="0000FF"/>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836612">
      <w:bodyDiv w:val="1"/>
      <w:marLeft w:val="0"/>
      <w:marRight w:val="0"/>
      <w:marTop w:val="0"/>
      <w:marBottom w:val="0"/>
      <w:divBdr>
        <w:top w:val="none" w:sz="0" w:space="0" w:color="auto"/>
        <w:left w:val="none" w:sz="0" w:space="0" w:color="auto"/>
        <w:bottom w:val="none" w:sz="0" w:space="0" w:color="auto"/>
        <w:right w:val="none" w:sz="0" w:space="0" w:color="auto"/>
      </w:divBdr>
    </w:div>
    <w:div w:id="20391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ico.org.uk/global/contact-us/email/" TargetMode="External"/><Relationship Id="rId4" Type="http://schemas.microsoft.com/office/2007/relationships/stylesWithEffects" Target="stylesWithEffects.xml"/><Relationship Id="rId9" Type="http://schemas.openxmlformats.org/officeDocument/2006/relationships/hyperlink" Target="mailto:GDPR@nhc.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60B96-54D2-4FF3-8B2B-0F0C8D2B4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25C701ED</Template>
  <TotalTime>2</TotalTime>
  <Pages>6</Pages>
  <Words>1958</Words>
  <Characters>11163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North Hertfordshire College</Company>
  <LinksUpToDate>false</LinksUpToDate>
  <CharactersWithSpaces>13095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Dale</dc:creator>
  <cp:lastModifiedBy>YoungL</cp:lastModifiedBy>
  <cp:revision>3</cp:revision>
  <cp:lastPrinted>2016-08-16T11:36:00Z</cp:lastPrinted>
  <dcterms:created xsi:type="dcterms:W3CDTF">2019-02-25T09:33:00Z</dcterms:created>
  <dcterms:modified xsi:type="dcterms:W3CDTF">2019-02-25T12:05:00Z</dcterms:modified>
</cp:coreProperties>
</file>