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5754" w:rsidRDefault="007652F7" w:rsidP="007652F7">
      <w:pPr>
        <w:jc w:val="center"/>
        <w:rPr>
          <w:rFonts w:ascii="Letter-join Plus 37" w:hAnsi="Letter-join Plus 37"/>
          <w:sz w:val="28"/>
          <w:szCs w:val="28"/>
          <w:u w:val="single"/>
        </w:rPr>
      </w:pPr>
      <w:r w:rsidRPr="007652F7">
        <w:rPr>
          <w:rFonts w:ascii="Letter-join Plus 37" w:hAnsi="Letter-join Plus 37"/>
          <w:sz w:val="28"/>
          <w:szCs w:val="28"/>
          <w:u w:val="single"/>
        </w:rPr>
        <w:t>Friday 14</w:t>
      </w:r>
      <w:r w:rsidRPr="007652F7">
        <w:rPr>
          <w:rFonts w:ascii="Letter-join Plus 37" w:hAnsi="Letter-join Plus 37"/>
          <w:sz w:val="28"/>
          <w:szCs w:val="28"/>
          <w:u w:val="single"/>
          <w:vertAlign w:val="superscript"/>
        </w:rPr>
        <w:t>th</w:t>
      </w:r>
      <w:r w:rsidRPr="007652F7">
        <w:rPr>
          <w:rFonts w:ascii="Letter-join Plus 37" w:hAnsi="Letter-join Plus 37"/>
          <w:sz w:val="28"/>
          <w:szCs w:val="28"/>
          <w:u w:val="single"/>
        </w:rPr>
        <w:t xml:space="preserve"> February 2020</w:t>
      </w:r>
    </w:p>
    <w:p w:rsidR="007652F7" w:rsidRDefault="007652F7" w:rsidP="007652F7">
      <w:pPr>
        <w:jc w:val="center"/>
        <w:rPr>
          <w:rFonts w:ascii="Letter-join Plus 37" w:hAnsi="Letter-join Plus 37"/>
          <w:sz w:val="28"/>
          <w:szCs w:val="28"/>
          <w:u w:val="single"/>
        </w:rPr>
      </w:pPr>
      <w:r>
        <w:rPr>
          <w:rFonts w:ascii="Letter-join Plus 37" w:hAnsi="Letter-join Plus 37"/>
          <w:sz w:val="28"/>
          <w:szCs w:val="28"/>
          <w:u w:val="single"/>
        </w:rPr>
        <w:t xml:space="preserve">Year 5 </w:t>
      </w:r>
      <w:proofErr w:type="spellStart"/>
      <w:r>
        <w:rPr>
          <w:rFonts w:ascii="Letter-join Plus 37" w:hAnsi="Letter-join Plus 37"/>
          <w:sz w:val="28"/>
          <w:szCs w:val="28"/>
          <w:u w:val="single"/>
        </w:rPr>
        <w:t>Smartie</w:t>
      </w:r>
      <w:proofErr w:type="spellEnd"/>
      <w:r>
        <w:rPr>
          <w:rFonts w:ascii="Letter-join Plus 37" w:hAnsi="Letter-join Plus 37"/>
          <w:sz w:val="28"/>
          <w:szCs w:val="28"/>
          <w:u w:val="single"/>
        </w:rPr>
        <w:t xml:space="preserve"> Day</w:t>
      </w:r>
    </w:p>
    <w:p w:rsidR="00923F24" w:rsidRPr="00923F24" w:rsidRDefault="00923F24" w:rsidP="00AF513F">
      <w:pPr>
        <w:jc w:val="both"/>
        <w:rPr>
          <w:rFonts w:ascii="Letter-join Plus 37" w:hAnsi="Letter-join Plus 37"/>
          <w:color w:val="0070C0"/>
          <w:sz w:val="28"/>
          <w:szCs w:val="28"/>
        </w:rPr>
      </w:pPr>
      <w:r w:rsidRPr="00923F24">
        <w:rPr>
          <w:rFonts w:ascii="Letter-join Plus 37" w:hAnsi="Letter-join Plus 37"/>
          <w:sz w:val="28"/>
          <w:szCs w:val="28"/>
        </w:rPr>
        <w:t xml:space="preserve">We began </w:t>
      </w:r>
      <w:r>
        <w:rPr>
          <w:rFonts w:ascii="Letter-join Plus 37" w:hAnsi="Letter-join Plus 37"/>
          <w:sz w:val="28"/>
          <w:szCs w:val="28"/>
        </w:rPr>
        <w:t xml:space="preserve">our day by estimating how many smarties were in our tube. Then, we opened them and sorted our smarties into colours, discussing the most, least and colours which had the same numbers. Next, we sorted our colours into a pictogram. We then made statements such as, </w:t>
      </w:r>
      <w:r w:rsidRPr="00923F24">
        <w:rPr>
          <w:rFonts w:ascii="Letter-join Plus 37" w:hAnsi="Letter-join Plus 37"/>
          <w:color w:val="0070C0"/>
          <w:sz w:val="28"/>
          <w:szCs w:val="28"/>
        </w:rPr>
        <w:t xml:space="preserve">‘If one </w:t>
      </w:r>
      <w:proofErr w:type="spellStart"/>
      <w:r w:rsidRPr="00923F24">
        <w:rPr>
          <w:rFonts w:ascii="Letter-join Plus 37" w:hAnsi="Letter-join Plus 37"/>
          <w:color w:val="0070C0"/>
          <w:sz w:val="28"/>
          <w:szCs w:val="28"/>
        </w:rPr>
        <w:t>smartie</w:t>
      </w:r>
      <w:proofErr w:type="spellEnd"/>
      <w:r w:rsidRPr="00923F24">
        <w:rPr>
          <w:rFonts w:ascii="Letter-join Plus 37" w:hAnsi="Letter-join Plus 37"/>
          <w:color w:val="0070C0"/>
          <w:sz w:val="28"/>
          <w:szCs w:val="28"/>
        </w:rPr>
        <w:t xml:space="preserve"> stands for 3, I actually have 15 brown smarties.’</w:t>
      </w:r>
    </w:p>
    <w:p w:rsidR="007652F7" w:rsidRDefault="00923F24" w:rsidP="007652F7">
      <w:pPr>
        <w:jc w:val="center"/>
        <w:rPr>
          <w:rFonts w:ascii="Letter-join Plus 37" w:hAnsi="Letter-join Plus 37"/>
          <w:sz w:val="28"/>
          <w:szCs w:val="28"/>
          <w:u w:val="single"/>
        </w:rPr>
      </w:pPr>
      <w:r>
        <w:rPr>
          <w:noProof/>
          <w:lang w:eastAsia="en-GB"/>
        </w:rPr>
        <w:drawing>
          <wp:inline distT="0" distB="0" distL="0" distR="0" wp14:anchorId="0694FCD6" wp14:editId="4A551D45">
            <wp:extent cx="1530233" cy="1484554"/>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
                    <a:srcRect l="30253" t="14782" r="33333" b="28696"/>
                    <a:stretch/>
                  </pic:blipFill>
                  <pic:spPr bwMode="auto">
                    <a:xfrm>
                      <a:off x="0" y="0"/>
                      <a:ext cx="1531619" cy="1485899"/>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5EE937D7" wp14:editId="685CFF9C">
            <wp:extent cx="1527586" cy="1534317"/>
            <wp:effectExtent l="0" t="0" r="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
                    <a:srcRect l="29711" t="16522" r="29166" b="17391"/>
                    <a:stretch/>
                  </pic:blipFill>
                  <pic:spPr bwMode="auto">
                    <a:xfrm>
                      <a:off x="0" y="0"/>
                      <a:ext cx="1528970" cy="1535707"/>
                    </a:xfrm>
                    <a:prstGeom prst="rect">
                      <a:avLst/>
                    </a:prstGeom>
                    <a:ln>
                      <a:noFill/>
                    </a:ln>
                    <a:extLst>
                      <a:ext uri="{53640926-AAD7-44D8-BBD7-CCE9431645EC}">
                        <a14:shadowObscured xmlns:a14="http://schemas.microsoft.com/office/drawing/2010/main"/>
                      </a:ext>
                    </a:extLst>
                  </pic:spPr>
                </pic:pic>
              </a:graphicData>
            </a:graphic>
          </wp:inline>
        </w:drawing>
      </w:r>
      <w:r w:rsidR="001456C3">
        <w:rPr>
          <w:noProof/>
          <w:lang w:eastAsia="en-GB"/>
        </w:rPr>
        <w:drawing>
          <wp:inline distT="0" distB="0" distL="0" distR="0" wp14:anchorId="7256CFFA" wp14:editId="462B4F65">
            <wp:extent cx="1818041" cy="1611446"/>
            <wp:effectExtent l="0" t="0" r="0"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
                    <a:srcRect l="30253" t="30145" r="29891" b="13333"/>
                    <a:stretch/>
                  </pic:blipFill>
                  <pic:spPr bwMode="auto">
                    <a:xfrm>
                      <a:off x="0" y="0"/>
                      <a:ext cx="1819689" cy="1612906"/>
                    </a:xfrm>
                    <a:prstGeom prst="rect">
                      <a:avLst/>
                    </a:prstGeom>
                    <a:ln>
                      <a:noFill/>
                    </a:ln>
                    <a:extLst>
                      <a:ext uri="{53640926-AAD7-44D8-BBD7-CCE9431645EC}">
                        <a14:shadowObscured xmlns:a14="http://schemas.microsoft.com/office/drawing/2010/main"/>
                      </a:ext>
                    </a:extLst>
                  </pic:spPr>
                </pic:pic>
              </a:graphicData>
            </a:graphic>
          </wp:inline>
        </w:drawing>
      </w:r>
    </w:p>
    <w:p w:rsidR="0069002D" w:rsidRDefault="0069002D" w:rsidP="007652F7">
      <w:pPr>
        <w:jc w:val="center"/>
        <w:rPr>
          <w:rFonts w:ascii="Letter-join Plus 37" w:hAnsi="Letter-join Plus 37"/>
          <w:sz w:val="28"/>
          <w:szCs w:val="28"/>
          <w:u w:val="single"/>
        </w:rPr>
      </w:pPr>
      <w:r>
        <w:rPr>
          <w:noProof/>
          <w:lang w:eastAsia="en-GB"/>
        </w:rPr>
        <w:drawing>
          <wp:inline distT="0" distB="0" distL="0" distR="0" wp14:anchorId="33C73B03" wp14:editId="2A779493">
            <wp:extent cx="2216075" cy="1551892"/>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a:srcRect l="19203" t="14493" r="17935" b="15072"/>
                    <a:stretch/>
                  </pic:blipFill>
                  <pic:spPr bwMode="auto">
                    <a:xfrm>
                      <a:off x="0" y="0"/>
                      <a:ext cx="2218083" cy="1553298"/>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5876F45F" wp14:editId="4FC6FD73">
            <wp:extent cx="2140771" cy="1520906"/>
            <wp:effectExtent l="0" t="0" r="0" b="317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srcRect l="20109" t="15362" r="19203" b="15652"/>
                    <a:stretch/>
                  </pic:blipFill>
                  <pic:spPr bwMode="auto">
                    <a:xfrm>
                      <a:off x="0" y="0"/>
                      <a:ext cx="2142712" cy="1522285"/>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4EBE2310" wp14:editId="05469E08">
            <wp:extent cx="2189705" cy="1516828"/>
            <wp:effectExtent l="0" t="0" r="1270" b="762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srcRect l="15217" t="12174" r="15217" b="10724"/>
                    <a:stretch/>
                  </pic:blipFill>
                  <pic:spPr bwMode="auto">
                    <a:xfrm>
                      <a:off x="0" y="0"/>
                      <a:ext cx="2203694" cy="1526518"/>
                    </a:xfrm>
                    <a:prstGeom prst="rect">
                      <a:avLst/>
                    </a:prstGeom>
                    <a:ln>
                      <a:noFill/>
                    </a:ln>
                    <a:extLst>
                      <a:ext uri="{53640926-AAD7-44D8-BBD7-CCE9431645EC}">
                        <a14:shadowObscured xmlns:a14="http://schemas.microsoft.com/office/drawing/2010/main"/>
                      </a:ext>
                    </a:extLst>
                  </pic:spPr>
                </pic:pic>
              </a:graphicData>
            </a:graphic>
          </wp:inline>
        </w:drawing>
      </w:r>
    </w:p>
    <w:p w:rsidR="0069002D" w:rsidRDefault="0069002D" w:rsidP="007652F7">
      <w:pPr>
        <w:jc w:val="center"/>
        <w:rPr>
          <w:rFonts w:ascii="Letter-join Plus 37" w:hAnsi="Letter-join Plus 37"/>
          <w:sz w:val="28"/>
          <w:szCs w:val="28"/>
          <w:u w:val="single"/>
        </w:rPr>
      </w:pPr>
      <w:r>
        <w:rPr>
          <w:noProof/>
          <w:lang w:eastAsia="en-GB"/>
        </w:rPr>
        <w:drawing>
          <wp:inline distT="0" distB="0" distL="0" distR="0" wp14:anchorId="556DBFED" wp14:editId="46F783BE">
            <wp:extent cx="2571077" cy="1473866"/>
            <wp:effectExtent l="0" t="0" r="127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l="21015" t="11015" r="22101" b="36812"/>
                    <a:stretch/>
                  </pic:blipFill>
                  <pic:spPr bwMode="auto">
                    <a:xfrm>
                      <a:off x="0" y="0"/>
                      <a:ext cx="2573407" cy="1475202"/>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4318258B" wp14:editId="130B30EF">
            <wp:extent cx="2517289" cy="1478736"/>
            <wp:effectExtent l="0" t="0" r="0" b="762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srcRect l="17029" t="25217" r="16667" b="12464"/>
                    <a:stretch/>
                  </pic:blipFill>
                  <pic:spPr bwMode="auto">
                    <a:xfrm>
                      <a:off x="0" y="0"/>
                      <a:ext cx="2519570" cy="1480076"/>
                    </a:xfrm>
                    <a:prstGeom prst="rect">
                      <a:avLst/>
                    </a:prstGeom>
                    <a:ln>
                      <a:noFill/>
                    </a:ln>
                    <a:extLst>
                      <a:ext uri="{53640926-AAD7-44D8-BBD7-CCE9431645EC}">
                        <a14:shadowObscured xmlns:a14="http://schemas.microsoft.com/office/drawing/2010/main"/>
                      </a:ext>
                    </a:extLst>
                  </pic:spPr>
                </pic:pic>
              </a:graphicData>
            </a:graphic>
          </wp:inline>
        </w:drawing>
      </w:r>
    </w:p>
    <w:p w:rsidR="0069002D" w:rsidRPr="0069002D" w:rsidRDefault="0069002D" w:rsidP="007652F7">
      <w:pPr>
        <w:jc w:val="center"/>
        <w:rPr>
          <w:rFonts w:ascii="Letter-join Plus 37" w:hAnsi="Letter-join Plus 37"/>
          <w:sz w:val="28"/>
          <w:szCs w:val="28"/>
        </w:rPr>
      </w:pPr>
      <w:r w:rsidRPr="0069002D">
        <w:rPr>
          <w:rFonts w:ascii="Letter-join Plus 37" w:hAnsi="Letter-join Plus 37"/>
          <w:sz w:val="28"/>
          <w:szCs w:val="28"/>
        </w:rPr>
        <w:t>Next we learned about mean, median, mode and range and found the answers for our set of smarties</w:t>
      </w:r>
      <w:r w:rsidR="00EA0DF4">
        <w:rPr>
          <w:rFonts w:ascii="Letter-join Plus 37" w:hAnsi="Letter-join Plus 37"/>
          <w:sz w:val="28"/>
          <w:szCs w:val="28"/>
        </w:rPr>
        <w:t>. We used this rhyme to help us:</w:t>
      </w:r>
    </w:p>
    <w:p w:rsidR="009F4A7A" w:rsidRPr="009F4A7A" w:rsidRDefault="009F4A7A" w:rsidP="009F4A7A">
      <w:pPr>
        <w:autoSpaceDE w:val="0"/>
        <w:autoSpaceDN w:val="0"/>
        <w:adjustRightInd w:val="0"/>
        <w:spacing w:after="30" w:line="240" w:lineRule="auto"/>
        <w:jc w:val="center"/>
        <w:rPr>
          <w:rFonts w:ascii="Letter-join Plus 37" w:hAnsi="Letter-join Plus 37" w:cs="Letter-join Plus 37"/>
          <w:bCs/>
          <w:color w:val="FF0000"/>
        </w:rPr>
      </w:pPr>
      <w:r w:rsidRPr="009F4A7A">
        <w:rPr>
          <w:rFonts w:ascii="Letter-join Plus 37" w:hAnsi="Letter-join Plus 37" w:cs="Letter-join Plus 37"/>
          <w:bCs/>
          <w:color w:val="000000"/>
        </w:rPr>
        <w:t xml:space="preserve">Hey diddle </w:t>
      </w:r>
      <w:proofErr w:type="spellStart"/>
      <w:r w:rsidRPr="009F4A7A">
        <w:rPr>
          <w:rFonts w:ascii="Letter-join Plus 37" w:hAnsi="Letter-join Plus 37" w:cs="Letter-join Plus 37"/>
          <w:bCs/>
          <w:color w:val="000000"/>
        </w:rPr>
        <w:t>diddle</w:t>
      </w:r>
      <w:proofErr w:type="spellEnd"/>
      <w:r w:rsidRPr="009F4A7A">
        <w:rPr>
          <w:rFonts w:ascii="Letter-join Plus 37" w:hAnsi="Letter-join Plus 37" w:cs="Letter-join Plus 37"/>
          <w:bCs/>
          <w:color w:val="000000"/>
        </w:rPr>
        <w:t xml:space="preserve">, the </w:t>
      </w:r>
      <w:r w:rsidRPr="009F4A7A">
        <w:rPr>
          <w:rFonts w:ascii="Letter-join Plus 37" w:hAnsi="Letter-join Plus 37" w:cs="Letter-join Plus 37"/>
          <w:bCs/>
          <w:color w:val="FF0000"/>
        </w:rPr>
        <w:t>median’s the middle,</w:t>
      </w:r>
    </w:p>
    <w:p w:rsidR="009F4A7A" w:rsidRPr="009F4A7A" w:rsidRDefault="009F4A7A" w:rsidP="009F4A7A">
      <w:pPr>
        <w:autoSpaceDE w:val="0"/>
        <w:autoSpaceDN w:val="0"/>
        <w:adjustRightInd w:val="0"/>
        <w:spacing w:after="30" w:line="240" w:lineRule="auto"/>
        <w:jc w:val="center"/>
        <w:rPr>
          <w:rFonts w:ascii="Letter-join Plus 37" w:hAnsi="Letter-join Plus 37" w:cs="Letter-join Plus 37"/>
          <w:bCs/>
          <w:color w:val="000000"/>
        </w:rPr>
      </w:pPr>
      <w:r w:rsidRPr="009F4A7A">
        <w:rPr>
          <w:rFonts w:ascii="Letter-join Plus 37" w:hAnsi="Letter-join Plus 37" w:cs="Letter-join Plus 37"/>
          <w:bCs/>
          <w:color w:val="000000"/>
        </w:rPr>
        <w:t>You a</w:t>
      </w:r>
      <w:r w:rsidRPr="009F4A7A">
        <w:rPr>
          <w:rFonts w:ascii="Letter-join Plus 37" w:hAnsi="Letter-join Plus 37" w:cs="Letter-join Plus 37"/>
          <w:bCs/>
          <w:color w:val="FF0000"/>
        </w:rPr>
        <w:t>dd then divide for the mean</w:t>
      </w:r>
      <w:r w:rsidRPr="009F4A7A">
        <w:rPr>
          <w:rFonts w:ascii="Letter-join Plus 37" w:hAnsi="Letter-join Plus 37" w:cs="Letter-join Plus 37"/>
          <w:bCs/>
          <w:color w:val="000000"/>
        </w:rPr>
        <w:t>.</w:t>
      </w:r>
    </w:p>
    <w:p w:rsidR="009F4A7A" w:rsidRPr="009F4A7A" w:rsidRDefault="009F4A7A" w:rsidP="009F4A7A">
      <w:pPr>
        <w:autoSpaceDE w:val="0"/>
        <w:autoSpaceDN w:val="0"/>
        <w:adjustRightInd w:val="0"/>
        <w:spacing w:after="30" w:line="240" w:lineRule="auto"/>
        <w:jc w:val="center"/>
        <w:rPr>
          <w:rFonts w:ascii="Letter-join Plus 37" w:hAnsi="Letter-join Plus 37" w:cs="Letter-join Plus 37"/>
          <w:bCs/>
          <w:color w:val="FF0000"/>
        </w:rPr>
      </w:pPr>
      <w:r w:rsidRPr="009F4A7A">
        <w:rPr>
          <w:rFonts w:ascii="Letter-join Plus 37" w:hAnsi="Letter-join Plus 37" w:cs="Letter-join Plus 37"/>
          <w:bCs/>
          <w:color w:val="000000"/>
        </w:rPr>
        <w:t xml:space="preserve">The </w:t>
      </w:r>
      <w:r w:rsidRPr="009F4A7A">
        <w:rPr>
          <w:rFonts w:ascii="Letter-join Plus 37" w:hAnsi="Letter-join Plus 37" w:cs="Letter-join Plus 37"/>
          <w:bCs/>
          <w:color w:val="FF0000"/>
        </w:rPr>
        <w:t>mode</w:t>
      </w:r>
      <w:r w:rsidRPr="009F4A7A">
        <w:rPr>
          <w:rFonts w:ascii="Letter-join Plus 37" w:hAnsi="Letter-join Plus 37" w:cs="Letter-join Plus 37"/>
          <w:bCs/>
          <w:color w:val="000000"/>
        </w:rPr>
        <w:t xml:space="preserve"> is the </w:t>
      </w:r>
      <w:r w:rsidRPr="009F4A7A">
        <w:rPr>
          <w:rFonts w:ascii="Letter-join Plus 37" w:hAnsi="Letter-join Plus 37" w:cs="Letter-join Plus 37"/>
          <w:bCs/>
          <w:color w:val="FF0000"/>
        </w:rPr>
        <w:t>one that you see the most,</w:t>
      </w:r>
    </w:p>
    <w:p w:rsidR="0069002D" w:rsidRPr="009F4A7A" w:rsidRDefault="009F4A7A" w:rsidP="009F4A7A">
      <w:pPr>
        <w:autoSpaceDE w:val="0"/>
        <w:autoSpaceDN w:val="0"/>
        <w:adjustRightInd w:val="0"/>
        <w:spacing w:after="30" w:line="240" w:lineRule="auto"/>
        <w:jc w:val="center"/>
        <w:rPr>
          <w:rFonts w:ascii="Letter-join Plus 37" w:hAnsi="Letter-join Plus 37" w:cs="Letter-join Plus 37"/>
          <w:bCs/>
          <w:color w:val="FF0000"/>
        </w:rPr>
      </w:pPr>
      <w:r w:rsidRPr="009F4A7A">
        <w:rPr>
          <w:rFonts w:ascii="Letter-join Plus 37" w:hAnsi="Letter-join Plus 37" w:cs="Letter-join Plus 37"/>
          <w:bCs/>
          <w:color w:val="000000"/>
        </w:rPr>
        <w:t xml:space="preserve">And the </w:t>
      </w:r>
      <w:r w:rsidRPr="009F4A7A">
        <w:rPr>
          <w:rFonts w:ascii="Letter-join Plus 37" w:hAnsi="Letter-join Plus 37" w:cs="Letter-join Plus 37"/>
          <w:bCs/>
          <w:color w:val="FF0000"/>
        </w:rPr>
        <w:t>range is the difference between.</w:t>
      </w:r>
    </w:p>
    <w:p w:rsidR="009F4A7A" w:rsidRPr="009F4A7A" w:rsidRDefault="0069002D" w:rsidP="009F4A7A">
      <w:pPr>
        <w:jc w:val="center"/>
        <w:rPr>
          <w:rFonts w:ascii="Letter-join Plus 37" w:hAnsi="Letter-join Plus 37"/>
          <w:sz w:val="28"/>
          <w:szCs w:val="28"/>
        </w:rPr>
      </w:pPr>
      <w:r w:rsidRPr="0069002D">
        <w:rPr>
          <w:rFonts w:ascii="Letter-join Plus 37" w:hAnsi="Letter-join Plus 37"/>
          <w:sz w:val="28"/>
          <w:szCs w:val="28"/>
        </w:rPr>
        <w:lastRenderedPageBreak/>
        <w:t>Later on in the lesson, we revised our understanding of fractions by representing each colour as a fraction</w:t>
      </w:r>
      <w:r>
        <w:rPr>
          <w:rFonts w:ascii="Letter-join Plus 37" w:hAnsi="Letter-join Plus 37"/>
          <w:sz w:val="28"/>
          <w:szCs w:val="28"/>
        </w:rPr>
        <w:t xml:space="preserve">. We then simplified these fractions if it was possible. Next, we practised adding and subtracting fractions by answering questions such as, </w:t>
      </w:r>
      <w:r w:rsidRPr="0069002D">
        <w:rPr>
          <w:rFonts w:ascii="Letter-join Plus 37" w:hAnsi="Letter-join Plus 37"/>
          <w:color w:val="0070C0"/>
          <w:sz w:val="28"/>
          <w:szCs w:val="28"/>
        </w:rPr>
        <w:t xml:space="preserve">“What </w:t>
      </w:r>
      <w:proofErr w:type="gramStart"/>
      <w:r w:rsidRPr="0069002D">
        <w:rPr>
          <w:rFonts w:ascii="Letter-join Plus 37" w:hAnsi="Letter-join Plus 37"/>
          <w:color w:val="0070C0"/>
          <w:sz w:val="28"/>
          <w:szCs w:val="28"/>
        </w:rPr>
        <w:t>fraction of smarties are</w:t>
      </w:r>
      <w:proofErr w:type="gramEnd"/>
      <w:r w:rsidRPr="0069002D">
        <w:rPr>
          <w:rFonts w:ascii="Letter-join Plus 37" w:hAnsi="Letter-join Plus 37"/>
          <w:color w:val="0070C0"/>
          <w:sz w:val="28"/>
          <w:szCs w:val="28"/>
        </w:rPr>
        <w:t xml:space="preserve"> NOT blue? How many smarties are green or yellow?”</w:t>
      </w:r>
    </w:p>
    <w:p w:rsidR="00923F24" w:rsidRPr="00923F24" w:rsidRDefault="00923F24" w:rsidP="00923F24">
      <w:pPr>
        <w:jc w:val="center"/>
        <w:rPr>
          <w:rFonts w:ascii="Letter-join Plus 37" w:hAnsi="Letter-join Plus 37"/>
          <w:sz w:val="28"/>
          <w:szCs w:val="28"/>
        </w:rPr>
      </w:pPr>
      <w:r>
        <w:rPr>
          <w:rFonts w:ascii="Letter-join Plus 37" w:hAnsi="Letter-join Plus 37"/>
          <w:sz w:val="28"/>
          <w:szCs w:val="28"/>
        </w:rPr>
        <w:t xml:space="preserve">We had a little introduction to ratio. After learning how </w:t>
      </w:r>
      <w:r w:rsidR="00EA0DF4">
        <w:rPr>
          <w:rFonts w:ascii="Letter-join Plus 37" w:hAnsi="Letter-join Plus 37"/>
          <w:sz w:val="28"/>
          <w:szCs w:val="28"/>
        </w:rPr>
        <w:t xml:space="preserve">to </w:t>
      </w:r>
      <w:bookmarkStart w:id="0" w:name="_GoBack"/>
      <w:bookmarkEnd w:id="0"/>
      <w:r>
        <w:rPr>
          <w:rFonts w:ascii="Letter-join Plus 37" w:hAnsi="Letter-join Plus 37"/>
          <w:sz w:val="28"/>
          <w:szCs w:val="28"/>
        </w:rPr>
        <w:t xml:space="preserve">write two colours as a ratio, we then posed the question, </w:t>
      </w:r>
      <w:r w:rsidRPr="00923F24">
        <w:rPr>
          <w:rFonts w:ascii="Letter-join Plus 37" w:hAnsi="Letter-join Plus 37"/>
          <w:color w:val="0070C0"/>
          <w:sz w:val="28"/>
          <w:szCs w:val="28"/>
        </w:rPr>
        <w:t>“If the ratio of blue to orange smarties is 2:4, how many of each colour would there be in 3 packs?</w:t>
      </w:r>
      <w:r>
        <w:rPr>
          <w:rFonts w:ascii="Letter-join Plus 37" w:hAnsi="Letter-join Plus 37"/>
          <w:color w:val="0070C0"/>
          <w:sz w:val="28"/>
          <w:szCs w:val="28"/>
        </w:rPr>
        <w:t xml:space="preserve">” </w:t>
      </w:r>
      <w:r>
        <w:rPr>
          <w:rFonts w:ascii="Letter-join Plus 37" w:hAnsi="Letter-join Plus 37"/>
          <w:sz w:val="28"/>
          <w:szCs w:val="28"/>
        </w:rPr>
        <w:t>We used multiplication to find out the answers.</w:t>
      </w:r>
    </w:p>
    <w:p w:rsidR="00923F24" w:rsidRDefault="00923F24" w:rsidP="0069002D">
      <w:pPr>
        <w:jc w:val="center"/>
        <w:rPr>
          <w:rFonts w:ascii="Letter-join Plus 37" w:hAnsi="Letter-join Plus 37"/>
          <w:sz w:val="28"/>
          <w:szCs w:val="28"/>
          <w:u w:val="single"/>
        </w:rPr>
      </w:pPr>
      <w:r>
        <w:rPr>
          <w:noProof/>
          <w:lang w:eastAsia="en-GB"/>
        </w:rPr>
        <w:drawing>
          <wp:inline distT="0" distB="0" distL="0" distR="0" wp14:anchorId="5E8E195A" wp14:editId="2A9F8B62">
            <wp:extent cx="1038347" cy="1290917"/>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a:srcRect l="30254" t="8115" r="29529" b="11885"/>
                    <a:stretch/>
                  </pic:blipFill>
                  <pic:spPr bwMode="auto">
                    <a:xfrm>
                      <a:off x="0" y="0"/>
                      <a:ext cx="1041164" cy="1294419"/>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6FCFCE4D" wp14:editId="7BC1923C">
            <wp:extent cx="1775011" cy="1285521"/>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a:srcRect l="31522" t="32505" r="32744" b="26087"/>
                    <a:stretch/>
                  </pic:blipFill>
                  <pic:spPr bwMode="auto">
                    <a:xfrm>
                      <a:off x="0" y="0"/>
                      <a:ext cx="1788623" cy="1295379"/>
                    </a:xfrm>
                    <a:prstGeom prst="rect">
                      <a:avLst/>
                    </a:prstGeom>
                    <a:ln>
                      <a:noFill/>
                    </a:ln>
                    <a:extLst>
                      <a:ext uri="{53640926-AAD7-44D8-BBD7-CCE9431645EC}">
                        <a14:shadowObscured xmlns:a14="http://schemas.microsoft.com/office/drawing/2010/main"/>
                      </a:ext>
                    </a:extLst>
                  </pic:spPr>
                </pic:pic>
              </a:graphicData>
            </a:graphic>
          </wp:inline>
        </w:drawing>
      </w:r>
      <w:r w:rsidR="0069002D">
        <w:rPr>
          <w:noProof/>
          <w:lang w:eastAsia="en-GB"/>
        </w:rPr>
        <w:drawing>
          <wp:inline distT="0" distB="0" distL="0" distR="0" wp14:anchorId="379D3619" wp14:editId="6D2E80BB">
            <wp:extent cx="2171439" cy="1283704"/>
            <wp:effectExtent l="0" t="0" r="63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
                    <a:srcRect l="17029" t="16232" r="21377" b="25507"/>
                    <a:stretch/>
                  </pic:blipFill>
                  <pic:spPr bwMode="auto">
                    <a:xfrm>
                      <a:off x="0" y="0"/>
                      <a:ext cx="2178105" cy="1287645"/>
                    </a:xfrm>
                    <a:prstGeom prst="rect">
                      <a:avLst/>
                    </a:prstGeom>
                    <a:ln>
                      <a:noFill/>
                    </a:ln>
                    <a:extLst>
                      <a:ext uri="{53640926-AAD7-44D8-BBD7-CCE9431645EC}">
                        <a14:shadowObscured xmlns:a14="http://schemas.microsoft.com/office/drawing/2010/main"/>
                      </a:ext>
                    </a:extLst>
                  </pic:spPr>
                </pic:pic>
              </a:graphicData>
            </a:graphic>
          </wp:inline>
        </w:drawing>
      </w:r>
    </w:p>
    <w:p w:rsidR="0069002D" w:rsidRPr="009F4A7A" w:rsidRDefault="0069002D" w:rsidP="009F4A7A">
      <w:pPr>
        <w:jc w:val="center"/>
        <w:rPr>
          <w:rFonts w:ascii="Letter-join Plus 37" w:hAnsi="Letter-join Plus 37"/>
          <w:sz w:val="28"/>
          <w:szCs w:val="28"/>
          <w:u w:val="single"/>
        </w:rPr>
      </w:pPr>
      <w:r>
        <w:rPr>
          <w:noProof/>
          <w:lang w:eastAsia="en-GB"/>
        </w:rPr>
        <w:drawing>
          <wp:inline distT="0" distB="0" distL="0" distR="0" wp14:anchorId="7CBB2578" wp14:editId="32997869">
            <wp:extent cx="2190945" cy="1249566"/>
            <wp:effectExtent l="0" t="0" r="0" b="825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6"/>
                    <a:srcRect l="12681" t="22029" r="16486" b="13334"/>
                    <a:stretch/>
                  </pic:blipFill>
                  <pic:spPr bwMode="auto">
                    <a:xfrm>
                      <a:off x="0" y="0"/>
                      <a:ext cx="2213522" cy="1262442"/>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44AD2BE3" wp14:editId="427971D7">
            <wp:extent cx="1818042" cy="1271066"/>
            <wp:effectExtent l="0" t="0" r="0" b="571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7"/>
                    <a:srcRect l="10870" t="10724" r="25905" b="18551"/>
                    <a:stretch/>
                  </pic:blipFill>
                  <pic:spPr bwMode="auto">
                    <a:xfrm>
                      <a:off x="0" y="0"/>
                      <a:ext cx="1828809" cy="1278594"/>
                    </a:xfrm>
                    <a:prstGeom prst="rect">
                      <a:avLst/>
                    </a:prstGeom>
                    <a:ln>
                      <a:noFill/>
                    </a:ln>
                    <a:extLst>
                      <a:ext uri="{53640926-AAD7-44D8-BBD7-CCE9431645EC}">
                        <a14:shadowObscured xmlns:a14="http://schemas.microsoft.com/office/drawing/2010/main"/>
                      </a:ext>
                    </a:extLst>
                  </pic:spPr>
                </pic:pic>
              </a:graphicData>
            </a:graphic>
          </wp:inline>
        </w:drawing>
      </w:r>
    </w:p>
    <w:p w:rsidR="00923F24" w:rsidRDefault="00923F24" w:rsidP="007652F7">
      <w:pPr>
        <w:jc w:val="center"/>
        <w:rPr>
          <w:rFonts w:ascii="Letter-join Plus 37" w:hAnsi="Letter-join Plus 37"/>
          <w:sz w:val="28"/>
          <w:szCs w:val="28"/>
        </w:rPr>
      </w:pPr>
      <w:r w:rsidRPr="00923F24">
        <w:rPr>
          <w:rFonts w:ascii="Letter-join Plus 37" w:hAnsi="Letter-join Plus 37"/>
          <w:sz w:val="28"/>
          <w:szCs w:val="28"/>
        </w:rPr>
        <w:t>Some of us even had time to use our smarties to show it was Valentine’s Day</w:t>
      </w:r>
      <w:r>
        <w:rPr>
          <w:rFonts w:ascii="Letter-join Plus 37" w:hAnsi="Letter-join Plus 37"/>
          <w:sz w:val="28"/>
          <w:szCs w:val="28"/>
        </w:rPr>
        <w:t>!</w:t>
      </w:r>
    </w:p>
    <w:p w:rsidR="00923F24" w:rsidRDefault="00923F24" w:rsidP="007652F7">
      <w:pPr>
        <w:jc w:val="center"/>
        <w:rPr>
          <w:rFonts w:ascii="Letter-join Plus 37" w:hAnsi="Letter-join Plus 37"/>
          <w:sz w:val="28"/>
          <w:szCs w:val="28"/>
        </w:rPr>
      </w:pPr>
      <w:r>
        <w:rPr>
          <w:noProof/>
          <w:lang w:eastAsia="en-GB"/>
        </w:rPr>
        <w:drawing>
          <wp:inline distT="0" distB="0" distL="0" distR="0" wp14:anchorId="2DE84869" wp14:editId="70B47B50">
            <wp:extent cx="1387736" cy="1198192"/>
            <wp:effectExtent l="0" t="0" r="3175"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8"/>
                    <a:srcRect l="33152" t="17391" r="29710" b="31305"/>
                    <a:stretch/>
                  </pic:blipFill>
                  <pic:spPr bwMode="auto">
                    <a:xfrm>
                      <a:off x="0" y="0"/>
                      <a:ext cx="1388994" cy="1199278"/>
                    </a:xfrm>
                    <a:prstGeom prst="rect">
                      <a:avLst/>
                    </a:prstGeom>
                    <a:ln>
                      <a:noFill/>
                    </a:ln>
                    <a:extLst>
                      <a:ext uri="{53640926-AAD7-44D8-BBD7-CCE9431645EC}">
                        <a14:shadowObscured xmlns:a14="http://schemas.microsoft.com/office/drawing/2010/main"/>
                      </a:ext>
                    </a:extLst>
                  </pic:spPr>
                </pic:pic>
              </a:graphicData>
            </a:graphic>
          </wp:inline>
        </w:drawing>
      </w:r>
    </w:p>
    <w:p w:rsidR="00923F24" w:rsidRDefault="00923F24" w:rsidP="007652F7">
      <w:pPr>
        <w:jc w:val="center"/>
        <w:rPr>
          <w:rFonts w:ascii="Letter-join Plus 37" w:hAnsi="Letter-join Plus 37"/>
          <w:sz w:val="28"/>
          <w:szCs w:val="28"/>
        </w:rPr>
      </w:pPr>
      <w:r>
        <w:rPr>
          <w:rFonts w:ascii="Letter-join Plus 37" w:hAnsi="Letter-join Plus 37"/>
          <w:sz w:val="28"/>
          <w:szCs w:val="28"/>
        </w:rPr>
        <w:t xml:space="preserve">In the afternoon, we had fun trying to beat our own scores and times on </w:t>
      </w:r>
      <w:proofErr w:type="spellStart"/>
      <w:r>
        <w:rPr>
          <w:rFonts w:ascii="Letter-join Plus 37" w:hAnsi="Letter-join Plus 37"/>
          <w:sz w:val="28"/>
          <w:szCs w:val="28"/>
        </w:rPr>
        <w:t>TTRockstars</w:t>
      </w:r>
      <w:proofErr w:type="spellEnd"/>
      <w:r>
        <w:rPr>
          <w:rFonts w:ascii="Letter-join Plus 37" w:hAnsi="Letter-join Plus 37"/>
          <w:sz w:val="28"/>
          <w:szCs w:val="28"/>
        </w:rPr>
        <w:t>!</w:t>
      </w:r>
    </w:p>
    <w:p w:rsidR="00923F24" w:rsidRDefault="0069002D" w:rsidP="007652F7">
      <w:pPr>
        <w:jc w:val="center"/>
        <w:rPr>
          <w:rFonts w:ascii="Letter-join Plus 37" w:hAnsi="Letter-join Plus 37"/>
          <w:sz w:val="28"/>
          <w:szCs w:val="28"/>
        </w:rPr>
      </w:pPr>
      <w:r>
        <w:rPr>
          <w:noProof/>
          <w:lang w:eastAsia="en-GB"/>
        </w:rPr>
        <w:drawing>
          <wp:inline distT="0" distB="0" distL="0" distR="0" wp14:anchorId="0C4BB667" wp14:editId="764699C0">
            <wp:extent cx="2441985" cy="150607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9"/>
                    <a:srcRect l="29529" t="15362" r="29348" b="44058"/>
                    <a:stretch/>
                  </pic:blipFill>
                  <pic:spPr bwMode="auto">
                    <a:xfrm>
                      <a:off x="0" y="0"/>
                      <a:ext cx="2444198" cy="1507435"/>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10EC9359" wp14:editId="71DE541E">
            <wp:extent cx="1957892" cy="1542582"/>
            <wp:effectExtent l="0" t="0" r="4445"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0"/>
                    <a:srcRect l="34783" t="12754" r="29347" b="42029"/>
                    <a:stretch/>
                  </pic:blipFill>
                  <pic:spPr bwMode="auto">
                    <a:xfrm>
                      <a:off x="0" y="0"/>
                      <a:ext cx="1959667" cy="1543980"/>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696301BA" wp14:editId="1AD9402E">
            <wp:extent cx="1947134" cy="1541481"/>
            <wp:effectExtent l="0" t="0" r="0" b="19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1"/>
                    <a:srcRect l="28623" t="27246" r="36595" b="28695"/>
                    <a:stretch/>
                  </pic:blipFill>
                  <pic:spPr bwMode="auto">
                    <a:xfrm>
                      <a:off x="0" y="0"/>
                      <a:ext cx="1948899" cy="1542878"/>
                    </a:xfrm>
                    <a:prstGeom prst="rect">
                      <a:avLst/>
                    </a:prstGeom>
                    <a:ln>
                      <a:noFill/>
                    </a:ln>
                    <a:extLst>
                      <a:ext uri="{53640926-AAD7-44D8-BBD7-CCE9431645EC}">
                        <a14:shadowObscured xmlns:a14="http://schemas.microsoft.com/office/drawing/2010/main"/>
                      </a:ext>
                    </a:extLst>
                  </pic:spPr>
                </pic:pic>
              </a:graphicData>
            </a:graphic>
          </wp:inline>
        </w:drawing>
      </w:r>
    </w:p>
    <w:sectPr w:rsidR="00923F24" w:rsidSect="007652F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Letter-join Plus 37">
    <w:panose1 w:val="00000000000000000000"/>
    <w:charset w:val="00"/>
    <w:family w:val="modern"/>
    <w:notTrueType/>
    <w:pitch w:val="variable"/>
    <w:sig w:usb0="8000002F" w:usb1="1000000B"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52F7"/>
    <w:rsid w:val="001334CE"/>
    <w:rsid w:val="001456C3"/>
    <w:rsid w:val="00684C8F"/>
    <w:rsid w:val="0069002D"/>
    <w:rsid w:val="007652F7"/>
    <w:rsid w:val="00923F24"/>
    <w:rsid w:val="009F4A7A"/>
    <w:rsid w:val="00AF513F"/>
    <w:rsid w:val="00DE5754"/>
    <w:rsid w:val="00EA0D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23F2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3F2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23F2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3F2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microsoft.com/office/2007/relationships/stylesWithEffects" Target="stylesWithEffect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theme" Target="theme/theme1.xml"/><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AF236A1</Template>
  <TotalTime>0</TotalTime>
  <Pages>2</Pages>
  <Words>217</Words>
  <Characters>1240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1455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ThomasM</dc:creator>
  <cp:lastModifiedBy>ThomasM</cp:lastModifiedBy>
  <cp:revision>2</cp:revision>
  <cp:lastPrinted>2020-02-14T16:30:00Z</cp:lastPrinted>
  <dcterms:created xsi:type="dcterms:W3CDTF">2020-02-14T16:31:00Z</dcterms:created>
  <dcterms:modified xsi:type="dcterms:W3CDTF">2020-02-14T16:31:00Z</dcterms:modified>
</cp:coreProperties>
</file>