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3D9" w:rsidRDefault="00BB54A0">
      <w:pPr>
        <w:spacing w:line="240" w:lineRule="auto"/>
        <w:jc w:val="center"/>
        <w:rPr>
          <w:b/>
          <w:sz w:val="20"/>
          <w:szCs w:val="20"/>
          <w:u w:val="single"/>
        </w:rPr>
      </w:pPr>
      <w:bookmarkStart w:id="0" w:name="_gjdgxs" w:colFirst="0" w:colLast="0"/>
      <w:bookmarkStart w:id="1" w:name="_GoBack"/>
      <w:bookmarkEnd w:id="0"/>
      <w:bookmarkEnd w:id="1"/>
      <w:r>
        <w:rPr>
          <w:noProof/>
          <w:sz w:val="48"/>
          <w:szCs w:val="48"/>
          <w:lang w:val="en-GB"/>
        </w:rPr>
        <w:drawing>
          <wp:inline distT="0" distB="0" distL="0" distR="0">
            <wp:extent cx="1162050" cy="819150"/>
            <wp:effectExtent l="0" t="0" r="0" b="0"/>
            <wp:docPr id="1" name="image1.jpg" descr="C:\ProgramData\Shared Desktop\Roebuck\Vision &amp; Ethos\School Logos\New Academy Logo\Academy Logo With Mott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ProgramData\Shared Desktop\Roebuck\Vision &amp; Ethos\School Logos\New Academy Logo\Academy Logo With Motto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819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7723D9" w:rsidRPr="00AB4422" w:rsidRDefault="00BB54A0">
      <w:pPr>
        <w:jc w:val="center"/>
        <w:rPr>
          <w:b/>
          <w:sz w:val="24"/>
          <w:u w:val="single"/>
        </w:rPr>
      </w:pPr>
      <w:r w:rsidRPr="00AB4422">
        <w:rPr>
          <w:b/>
          <w:sz w:val="24"/>
          <w:u w:val="single"/>
        </w:rPr>
        <w:t xml:space="preserve">2018 - 2019 </w:t>
      </w:r>
    </w:p>
    <w:p w:rsidR="007723D9" w:rsidRPr="00AB4422" w:rsidRDefault="00BB54A0">
      <w:pPr>
        <w:jc w:val="center"/>
        <w:rPr>
          <w:b/>
          <w:sz w:val="24"/>
          <w:u w:val="single"/>
        </w:rPr>
      </w:pPr>
      <w:r w:rsidRPr="00AB4422">
        <w:rPr>
          <w:b/>
          <w:sz w:val="24"/>
          <w:u w:val="single"/>
        </w:rPr>
        <w:t xml:space="preserve">Enhancing the Curriculum - Memorable Experiences </w:t>
      </w:r>
    </w:p>
    <w:p w:rsidR="007723D9" w:rsidRDefault="007723D9">
      <w:pPr>
        <w:jc w:val="center"/>
        <w:rPr>
          <w:b/>
          <w:sz w:val="20"/>
          <w:szCs w:val="20"/>
          <w:u w:val="single"/>
        </w:rPr>
      </w:pPr>
    </w:p>
    <w:p w:rsidR="007723D9" w:rsidRPr="00AB4422" w:rsidRDefault="00BB54A0">
      <w:r w:rsidRPr="00AB4422">
        <w:t xml:space="preserve">At Roebuck Academy we aim to provide all of the children with a broad, balanced and memorable curriculum. We believe that immersing a child in exciting and active experiences and live activities will help learning, aid </w:t>
      </w:r>
      <w:r w:rsidR="0051569E" w:rsidRPr="00AB4422">
        <w:t xml:space="preserve">memory and </w:t>
      </w:r>
      <w:r w:rsidRPr="00AB4422">
        <w:t xml:space="preserve">recall, promote SMSC development and </w:t>
      </w:r>
      <w:r w:rsidR="0051569E" w:rsidRPr="00AB4422">
        <w:t xml:space="preserve">enhance </w:t>
      </w:r>
      <w:r w:rsidRPr="00AB4422">
        <w:t xml:space="preserve">cultural capital. </w:t>
      </w:r>
    </w:p>
    <w:tbl>
      <w:tblPr>
        <w:tblStyle w:val="a"/>
        <w:tblW w:w="14504" w:type="dxa"/>
        <w:tblInd w:w="-7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51"/>
        <w:gridCol w:w="1451"/>
        <w:gridCol w:w="1451"/>
        <w:gridCol w:w="1451"/>
        <w:gridCol w:w="1450"/>
        <w:gridCol w:w="1450"/>
        <w:gridCol w:w="1450"/>
        <w:gridCol w:w="1450"/>
        <w:gridCol w:w="1450"/>
        <w:gridCol w:w="1450"/>
      </w:tblGrid>
      <w:tr w:rsidR="007723D9" w:rsidTr="00330D7C">
        <w:trPr>
          <w:trHeight w:val="720"/>
        </w:trPr>
        <w:tc>
          <w:tcPr>
            <w:tcW w:w="145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77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Nursery </w:t>
            </w:r>
          </w:p>
        </w:tc>
        <w:tc>
          <w:tcPr>
            <w:tcW w:w="145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77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Reception</w:t>
            </w:r>
          </w:p>
        </w:tc>
        <w:tc>
          <w:tcPr>
            <w:tcW w:w="1450" w:type="dxa"/>
            <w:tcBorders>
              <w:bottom w:val="single" w:sz="4" w:space="0" w:color="auto"/>
            </w:tcBorders>
            <w:shd w:val="clear" w:color="auto" w:fill="B6DDE8" w:themeFill="accent5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77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Year 1 </w:t>
            </w:r>
          </w:p>
        </w:tc>
        <w:tc>
          <w:tcPr>
            <w:tcW w:w="1450" w:type="dxa"/>
            <w:tcBorders>
              <w:bottom w:val="single" w:sz="4" w:space="0" w:color="auto"/>
            </w:tcBorders>
            <w:shd w:val="clear" w:color="auto" w:fill="B6DDE8" w:themeFill="accent5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77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2</w:t>
            </w:r>
          </w:p>
        </w:tc>
        <w:tc>
          <w:tcPr>
            <w:tcW w:w="1450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77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3</w:t>
            </w:r>
          </w:p>
        </w:tc>
        <w:tc>
          <w:tcPr>
            <w:tcW w:w="1450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77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4</w:t>
            </w:r>
          </w:p>
        </w:tc>
        <w:tc>
          <w:tcPr>
            <w:tcW w:w="1450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77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5</w:t>
            </w:r>
          </w:p>
        </w:tc>
        <w:tc>
          <w:tcPr>
            <w:tcW w:w="1450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77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6</w:t>
            </w:r>
          </w:p>
        </w:tc>
        <w:tc>
          <w:tcPr>
            <w:tcW w:w="145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School experiences and Opportunities </w:t>
            </w:r>
          </w:p>
        </w:tc>
        <w:tc>
          <w:tcPr>
            <w:tcW w:w="145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Impact measured through: </w:t>
            </w:r>
          </w:p>
        </w:tc>
      </w:tr>
      <w:tr w:rsidR="007723D9">
        <w:trPr>
          <w:trHeight w:val="420"/>
        </w:trPr>
        <w:tc>
          <w:tcPr>
            <w:tcW w:w="14500" w:type="dxa"/>
            <w:gridSpan w:val="10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WOW DAYS &amp; FANTASTIC FINISH EXPERIENCES </w:t>
            </w:r>
          </w:p>
        </w:tc>
      </w:tr>
      <w:tr w:rsidR="007723D9">
        <w:trPr>
          <w:trHeight w:val="420"/>
        </w:trPr>
        <w:tc>
          <w:tcPr>
            <w:tcW w:w="14500" w:type="dxa"/>
            <w:gridSpan w:val="10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Dreamcatcher Assemblies  / Special Assemblies Bridge Builders / Harvest / Remembrance / VE Day / Whole school pantomime </w:t>
            </w:r>
          </w:p>
        </w:tc>
      </w:tr>
      <w:tr w:rsidR="007723D9">
        <w:trPr>
          <w:trHeight w:val="420"/>
        </w:trPr>
        <w:tc>
          <w:tcPr>
            <w:tcW w:w="14500" w:type="dxa"/>
            <w:gridSpan w:val="10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Whole school </w:t>
            </w:r>
            <w:r w:rsidR="000117BA">
              <w:t>programme</w:t>
            </w:r>
            <w:r>
              <w:t xml:space="preserve"> of special productions</w:t>
            </w:r>
          </w:p>
          <w:p w:rsidR="007723D9" w:rsidRDefault="00BB54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- Christmas Story, LKS2 Play and UKS2 Play </w:t>
            </w:r>
          </w:p>
        </w:tc>
      </w:tr>
      <w:tr w:rsidR="007723D9" w:rsidTr="00330D7C">
        <w:tc>
          <w:tcPr>
            <w:tcW w:w="145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723D9" w:rsidRDefault="00BB54A0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Stay and plays x 6</w:t>
            </w:r>
          </w:p>
          <w:p w:rsidR="008C313A" w:rsidRDefault="008C313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8C313A" w:rsidRDefault="008C313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Weekly squiggle while you wiggle</w:t>
            </w:r>
          </w:p>
          <w:p w:rsidR="007723D9" w:rsidRDefault="007723D9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7723D9" w:rsidRDefault="00BB54A0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Visitors into the setting </w:t>
            </w:r>
            <w:r w:rsidR="008C313A">
              <w:t xml:space="preserve">including </w:t>
            </w:r>
            <w:r w:rsidR="008C313A">
              <w:lastRenderedPageBreak/>
              <w:t>Read it 2 adults.</w:t>
            </w:r>
          </w:p>
          <w:p w:rsidR="00AB4422" w:rsidRDefault="00AB4422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8C313A" w:rsidRDefault="008C313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Ambulance</w:t>
            </w:r>
          </w:p>
          <w:p w:rsidR="008C313A" w:rsidRDefault="008C313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People who help us.</w:t>
            </w:r>
          </w:p>
          <w:p w:rsidR="00AB4422" w:rsidRDefault="00AB4422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7723D9" w:rsidRDefault="008C313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Dress up day</w:t>
            </w:r>
          </w:p>
          <w:p w:rsidR="008C313A" w:rsidRDefault="008C313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7723D9" w:rsidRDefault="00BB54A0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Discos</w:t>
            </w:r>
          </w:p>
          <w:p w:rsidR="007723D9" w:rsidRDefault="007723D9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8C313A" w:rsidRDefault="008C313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8C313A" w:rsidRDefault="008C313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Early years wild life trip</w:t>
            </w:r>
          </w:p>
          <w:p w:rsidR="007723D9" w:rsidRDefault="007723D9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7723D9" w:rsidRDefault="00AB4422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Living eggs</w:t>
            </w:r>
          </w:p>
          <w:p w:rsidR="007723D9" w:rsidRDefault="007723D9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7723D9" w:rsidRDefault="00BB54A0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Easter egg Hunt</w:t>
            </w:r>
          </w:p>
          <w:p w:rsidR="00AB4422" w:rsidRDefault="00AB4422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8C313A" w:rsidRDefault="008C313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Baby rabbits</w:t>
            </w:r>
          </w:p>
          <w:p w:rsidR="007723D9" w:rsidRDefault="007723D9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7723D9" w:rsidRDefault="00BB54A0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Mother’s Day event</w:t>
            </w:r>
          </w:p>
        </w:tc>
        <w:tc>
          <w:tcPr>
            <w:tcW w:w="145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Walk in the woods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Stay and Play sessions x 3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Easter egg Hunt</w:t>
            </w: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Pr="003872CF" w:rsidRDefault="00AB4422" w:rsidP="00AB4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Nativity Play 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Mother’s Day event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Library Visit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School Nurse – Oral Health</w:t>
            </w: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Science Workshops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Dinosaur Experience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 xml:space="preserve">Visit </w:t>
            </w:r>
            <w:r w:rsidR="00AB4422">
              <w:t xml:space="preserve">to </w:t>
            </w:r>
            <w:r w:rsidRPr="003872CF">
              <w:t>the Zoo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Musicians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Cultural Awareness Days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Walk around the local community</w:t>
            </w: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Visit to the shops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Stevenage Museum Visit</w:t>
            </w:r>
          </w:p>
          <w:p w:rsidR="007723D9" w:rsidRDefault="007723D9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1450" w:type="dxa"/>
            <w:shd w:val="clear" w:color="auto" w:fill="B6DDE8" w:themeFill="accent5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Camping out day – campervan and tent building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Walk in the woods – linked to science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 xml:space="preserve">Toasting </w:t>
            </w:r>
            <w:r w:rsidRPr="003872CF">
              <w:rPr>
                <w:sz w:val="18"/>
              </w:rPr>
              <w:t>marshmallows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Visiting college allotment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Christingle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Christmas concert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Superhero Dress Up Day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rPr>
                <w:sz w:val="18"/>
              </w:rPr>
              <w:t>Remembrance</w:t>
            </w:r>
            <w:r w:rsidRPr="003872CF">
              <w:t xml:space="preserve"> day art morning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Rocket crash on school grounds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Health and fitness workshop with Chris Bull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Nurse visit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Cooking workshop with caterers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Treasure hunt to find the pirates treasure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School trip to Whipsnade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Visit from a vet nurse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Goldilocks crime scene</w:t>
            </w:r>
          </w:p>
          <w:p w:rsidR="00B20870" w:rsidRDefault="00B20870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7723D9" w:rsidRDefault="007723D9" w:rsidP="00B208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1450" w:type="dxa"/>
            <w:shd w:val="clear" w:color="auto" w:fill="B6DDE8" w:themeFill="accent5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Christmas Journey</w:t>
            </w: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Pr="003872CF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Christmas Play 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jc w:val="center"/>
            </w:pPr>
            <w:r w:rsidRPr="003872CF">
              <w:t>Fencing lesson- how to be a knight</w:t>
            </w:r>
          </w:p>
          <w:p w:rsidR="003872CF" w:rsidRPr="003872CF" w:rsidRDefault="003872CF" w:rsidP="003872CF">
            <w:pPr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Kings and Queens dress up day</w:t>
            </w:r>
          </w:p>
          <w:p w:rsidR="00B20870" w:rsidRDefault="00B20870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B20870" w:rsidRPr="003872CF" w:rsidRDefault="00B20870" w:rsidP="00B208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rPr>
                <w:sz w:val="18"/>
              </w:rPr>
              <w:t>Remembrance</w:t>
            </w:r>
            <w:r w:rsidRPr="003872CF">
              <w:t xml:space="preserve"> day art morning</w:t>
            </w:r>
          </w:p>
          <w:p w:rsidR="00B20870" w:rsidRPr="003872CF" w:rsidRDefault="00B20870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Chinese dragon workshop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Fire service </w:t>
            </w:r>
            <w:r w:rsidR="003872CF" w:rsidRPr="003872CF">
              <w:t xml:space="preserve"> visit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Jungle Jo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Farm visit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 xml:space="preserve">Mini </w:t>
            </w:r>
            <w:r w:rsidR="000117BA" w:rsidRPr="003872CF">
              <w:t>Olympics</w:t>
            </w:r>
          </w:p>
          <w:p w:rsidR="007723D9" w:rsidRDefault="007723D9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1450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Celtic Harmony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V</w:t>
            </w:r>
            <w:r w:rsidR="000117BA">
              <w:t>irtual reality volcanoes visit</w:t>
            </w: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Pr="003872CF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Lower KS2 Spring production </w:t>
            </w:r>
          </w:p>
          <w:p w:rsidR="003872CF" w:rsidRPr="003872CF" w:rsidRDefault="003872CF" w:rsidP="00AB4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Roman and Celts Day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7723D9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Roman theatre company</w:t>
            </w: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Use of Social media with mini police </w:t>
            </w:r>
          </w:p>
          <w:p w:rsidR="00AB4422" w:rsidRDefault="00AB4422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AB4422" w:rsidRDefault="00AB4422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KS2 Carols at St. Peter’s </w:t>
            </w:r>
          </w:p>
          <w:p w:rsidR="0093656D" w:rsidRDefault="0093656D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93656D" w:rsidRDefault="0093656D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KS2 Carols at Broadwater Nursing home</w:t>
            </w:r>
          </w:p>
        </w:tc>
        <w:tc>
          <w:tcPr>
            <w:tcW w:w="1450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Swimming throughout the year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Mini Olympics with Stevenage Sporting Futures</w:t>
            </w:r>
          </w:p>
          <w:p w:rsidR="000117BA" w:rsidRPr="003872CF" w:rsidRDefault="000117BA" w:rsidP="00011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Lower KS2 </w:t>
            </w:r>
            <w:r>
              <w:lastRenderedPageBreak/>
              <w:t xml:space="preserve">Spring production </w:t>
            </w:r>
          </w:p>
          <w:p w:rsidR="000117BA" w:rsidRPr="003872CF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Ancient Greek day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Egyptian workshop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7723D9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Pizza making with Barefoot</w:t>
            </w: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Use of Social media with mini police</w:t>
            </w: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Bikeability </w:t>
            </w:r>
          </w:p>
          <w:p w:rsidR="00AB4422" w:rsidRDefault="00AB4422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AB4422" w:rsidRDefault="00AB4422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KS2 Carols at St. Peter’s</w:t>
            </w:r>
          </w:p>
          <w:p w:rsidR="0093656D" w:rsidRDefault="0093656D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93656D" w:rsidRDefault="0093656D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KS2 Carols at Broadwater Nursing home</w:t>
            </w:r>
          </w:p>
        </w:tc>
        <w:tc>
          <w:tcPr>
            <w:tcW w:w="1450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West Stow Anglo-Saxon Village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Viking workshop</w:t>
            </w: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Pr="003872CF" w:rsidRDefault="000117BA" w:rsidP="00011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Upper KS2 Summer production 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Zoo lab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Dragon Boating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Bikeability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Robot Wars Barnwell</w:t>
            </w:r>
          </w:p>
          <w:p w:rsidR="007723D9" w:rsidRDefault="007723D9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Mini Police project </w:t>
            </w: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Use of Social media with mini police</w:t>
            </w: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Bikeability </w:t>
            </w: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Camping out </w:t>
            </w:r>
          </w:p>
          <w:p w:rsidR="00AB4422" w:rsidRDefault="00AB4422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AB4422" w:rsidRDefault="00AB4422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KS2 Carols at St. Peter’s</w:t>
            </w:r>
          </w:p>
          <w:p w:rsidR="0093656D" w:rsidRDefault="0093656D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93656D" w:rsidRDefault="0093656D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KS2 Carols at Broadwater Nursing home</w:t>
            </w:r>
          </w:p>
        </w:tc>
        <w:tc>
          <w:tcPr>
            <w:tcW w:w="1450" w:type="dxa"/>
            <w:shd w:val="clear" w:color="auto" w:fill="92CDDC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Crucial Crew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Kingswood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Bikeability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Pr="003872CF" w:rsidRDefault="000117BA" w:rsidP="00011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Upper KS2 Summer production 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Graduation and Year 6 Prom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Robot Wars Barnwell</w:t>
            </w: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Knife Crime with Mini Police </w:t>
            </w: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Use of Social media with mini police</w:t>
            </w:r>
          </w:p>
          <w:p w:rsidR="000117BA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AB4422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Bikeability</w:t>
            </w:r>
          </w:p>
          <w:p w:rsidR="00AB4422" w:rsidRDefault="00AB4422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0117BA" w:rsidRDefault="00AB4422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KS2 Carols at St. Peter’s</w:t>
            </w:r>
            <w:r w:rsidR="000117BA">
              <w:t xml:space="preserve"> </w:t>
            </w:r>
          </w:p>
          <w:p w:rsidR="0093656D" w:rsidRDefault="0093656D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93656D" w:rsidRDefault="0093656D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KS2 Carols at Broadwater Nursing home</w:t>
            </w:r>
          </w:p>
          <w:p w:rsidR="00B20870" w:rsidRDefault="00B20870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B20870" w:rsidRDefault="00B20870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proofErr w:type="spellStart"/>
            <w:r>
              <w:t>Alleynes</w:t>
            </w:r>
            <w:proofErr w:type="spellEnd"/>
            <w:r>
              <w:t xml:space="preserve"> Readers Event </w:t>
            </w:r>
          </w:p>
          <w:p w:rsidR="000117BA" w:rsidRPr="003872CF" w:rsidRDefault="000117BA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7723D9" w:rsidRDefault="007723D9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145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Science Week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 xml:space="preserve">Black History </w:t>
            </w:r>
            <w:r>
              <w:t>Week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Chinese New Year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World </w:t>
            </w:r>
            <w:r w:rsidRPr="003872CF">
              <w:t xml:space="preserve">Book </w:t>
            </w:r>
            <w:r w:rsidRPr="003872CF">
              <w:lastRenderedPageBreak/>
              <w:t>Day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MacMillan Coffee Morning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Whole </w:t>
            </w:r>
            <w:r w:rsidRPr="003872CF">
              <w:t>School Bake Off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Panto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Colour Run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Winter Fete</w:t>
            </w: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Mini Olympics</w:t>
            </w: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Sports Day</w:t>
            </w: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International week </w:t>
            </w: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Passport to the world week </w:t>
            </w: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After school clubs</w:t>
            </w: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Discos</w:t>
            </w: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Cheerleading squads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 xml:space="preserve">Art week </w:t>
            </w:r>
            <w:r w:rsidRPr="003872CF">
              <w:lastRenderedPageBreak/>
              <w:t>and whole school gallery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PAT dogs listening to readers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Stevenage Sporting Futures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WOW Writing Day</w:t>
            </w: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TT Rockstars day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Mental Health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Week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Anti-Bullying Week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Music Week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Girls and boys football matches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7723D9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Netball matches</w:t>
            </w:r>
          </w:p>
        </w:tc>
        <w:tc>
          <w:tcPr>
            <w:tcW w:w="1450" w:type="dxa"/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lastRenderedPageBreak/>
              <w:t>Children’s work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Results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>Engagement with experiences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 xml:space="preserve">Parent and </w:t>
            </w:r>
            <w:r w:rsidRPr="003872CF">
              <w:lastRenderedPageBreak/>
              <w:t>pupil voice</w:t>
            </w:r>
          </w:p>
          <w:p w:rsidR="003872CF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:rsidR="007723D9" w:rsidRPr="003872CF" w:rsidRDefault="003872CF" w:rsidP="003872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3872CF">
              <w:t xml:space="preserve">Pupil and parent </w:t>
            </w:r>
            <w:r w:rsidRPr="00AB4422">
              <w:rPr>
                <w:sz w:val="20"/>
              </w:rPr>
              <w:t>questionnaire</w:t>
            </w:r>
          </w:p>
        </w:tc>
      </w:tr>
    </w:tbl>
    <w:p w:rsidR="007723D9" w:rsidRDefault="007723D9"/>
    <w:sectPr w:rsidR="007723D9">
      <w:pgSz w:w="15840" w:h="122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3D9"/>
    <w:rsid w:val="000117BA"/>
    <w:rsid w:val="000F4B74"/>
    <w:rsid w:val="00232718"/>
    <w:rsid w:val="00330D7C"/>
    <w:rsid w:val="003872CF"/>
    <w:rsid w:val="0051569E"/>
    <w:rsid w:val="007723D9"/>
    <w:rsid w:val="008C313A"/>
    <w:rsid w:val="00925B1C"/>
    <w:rsid w:val="0093656D"/>
    <w:rsid w:val="00AB4422"/>
    <w:rsid w:val="00B20870"/>
    <w:rsid w:val="00BB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1EDE2D-096C-4059-8D63-68F84E25E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56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6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B657B525</Template>
  <TotalTime>0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YoungL</dc:creator>
  <cp:lastModifiedBy>YoungL</cp:lastModifiedBy>
  <cp:revision>2</cp:revision>
  <dcterms:created xsi:type="dcterms:W3CDTF">2020-02-24T16:59:00Z</dcterms:created>
  <dcterms:modified xsi:type="dcterms:W3CDTF">2020-02-24T16:59:00Z</dcterms:modified>
</cp:coreProperties>
</file>