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AC6738" w14:textId="14E3BD25" w:rsidR="0050452A" w:rsidRDefault="00DB29B0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35712" behindDoc="1" locked="0" layoutInCell="1" allowOverlap="1" wp14:anchorId="4E0B30CD" wp14:editId="7FDBF1BB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962150" cy="1371600"/>
            <wp:effectExtent l="0" t="0" r="0" b="0"/>
            <wp:wrapTight wrapText="bothSides">
              <wp:wrapPolygon edited="0">
                <wp:start x="0" y="0"/>
                <wp:lineTo x="0" y="21300"/>
                <wp:lineTo x="21390" y="21300"/>
                <wp:lineTo x="2139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08AD">
        <w:drawing>
          <wp:anchor distT="0" distB="0" distL="114300" distR="114300" simplePos="0" relativeHeight="251660288" behindDoc="1" locked="0" layoutInCell="1" allowOverlap="1" wp14:anchorId="7BF2DF47" wp14:editId="682D12F0">
            <wp:simplePos x="0" y="0"/>
            <wp:positionH relativeFrom="column">
              <wp:posOffset>57150</wp:posOffset>
            </wp:positionH>
            <wp:positionV relativeFrom="paragraph">
              <wp:posOffset>88900</wp:posOffset>
            </wp:positionV>
            <wp:extent cx="2686050" cy="1340139"/>
            <wp:effectExtent l="0" t="0" r="0" b="0"/>
            <wp:wrapTight wrapText="bothSides">
              <wp:wrapPolygon edited="0">
                <wp:start x="0" y="0"/>
                <wp:lineTo x="0" y="21191"/>
                <wp:lineTo x="21447" y="21191"/>
                <wp:lineTo x="2144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686050" cy="13401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08AD">
        <w:drawing>
          <wp:anchor distT="0" distB="0" distL="114300" distR="114300" simplePos="0" relativeHeight="251630592" behindDoc="1" locked="0" layoutInCell="1" allowOverlap="1" wp14:anchorId="19B7BECD" wp14:editId="14D799F9">
            <wp:simplePos x="0" y="0"/>
            <wp:positionH relativeFrom="column">
              <wp:posOffset>7153910</wp:posOffset>
            </wp:positionH>
            <wp:positionV relativeFrom="paragraph">
              <wp:posOffset>182</wp:posOffset>
            </wp:positionV>
            <wp:extent cx="2878138" cy="1644650"/>
            <wp:effectExtent l="0" t="0" r="0" b="0"/>
            <wp:wrapTight wrapText="bothSides">
              <wp:wrapPolygon edited="0">
                <wp:start x="0" y="0"/>
                <wp:lineTo x="0" y="21266"/>
                <wp:lineTo x="21447" y="21266"/>
                <wp:lineTo x="2144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8138" cy="1644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2DEAEB" w14:textId="3D9FA4E9" w:rsidR="006D08AD" w:rsidRDefault="006D08AD">
      <w:pPr>
        <w:jc w:val="center"/>
        <w:rPr>
          <w:rFonts w:asciiTheme="majorHAnsi" w:hAnsiTheme="majorHAnsi"/>
          <w:b/>
          <w:sz w:val="28"/>
          <w:szCs w:val="28"/>
        </w:rPr>
      </w:pPr>
    </w:p>
    <w:p w14:paraId="6BF82B55" w14:textId="796EB63E" w:rsidR="006D08AD" w:rsidRDefault="006D08AD">
      <w:pPr>
        <w:jc w:val="center"/>
        <w:rPr>
          <w:rFonts w:asciiTheme="majorHAnsi" w:hAnsiTheme="majorHAnsi"/>
          <w:b/>
          <w:sz w:val="28"/>
          <w:szCs w:val="28"/>
        </w:rPr>
      </w:pPr>
    </w:p>
    <w:p w14:paraId="27525685" w14:textId="77777777" w:rsidR="006D08AD" w:rsidRDefault="006D08AD">
      <w:pPr>
        <w:jc w:val="center"/>
        <w:rPr>
          <w:rFonts w:asciiTheme="majorHAnsi" w:hAnsiTheme="majorHAnsi"/>
          <w:b/>
          <w:sz w:val="28"/>
          <w:szCs w:val="28"/>
        </w:rPr>
      </w:pPr>
    </w:p>
    <w:p w14:paraId="0000B7B9" w14:textId="51ED5B07" w:rsidR="00B34E92" w:rsidRPr="0050452A" w:rsidRDefault="0050452A" w:rsidP="00A0169C">
      <w:pPr>
        <w:ind w:left="3600" w:firstLine="720"/>
        <w:jc w:val="center"/>
        <w:rPr>
          <w:rFonts w:asciiTheme="majorHAnsi" w:hAnsiTheme="majorHAnsi"/>
          <w:b/>
          <w:sz w:val="28"/>
          <w:szCs w:val="28"/>
        </w:rPr>
      </w:pPr>
      <w:r w:rsidRPr="0050452A">
        <w:rPr>
          <w:rFonts w:asciiTheme="majorHAnsi" w:hAnsiTheme="majorHAnsi"/>
          <w:b/>
          <w:sz w:val="28"/>
          <w:szCs w:val="28"/>
        </w:rPr>
        <w:t xml:space="preserve">Topic </w:t>
      </w:r>
      <w:r w:rsidR="006D08AD">
        <w:rPr>
          <w:rFonts w:asciiTheme="majorHAnsi" w:hAnsiTheme="majorHAnsi"/>
          <w:b/>
          <w:sz w:val="28"/>
          <w:szCs w:val="28"/>
        </w:rPr>
        <w:t>Work - Pirates and Dinosaurs- Reception</w:t>
      </w:r>
    </w:p>
    <w:tbl>
      <w:tblPr>
        <w:tblpPr w:leftFromText="180" w:rightFromText="180" w:vertAnchor="text" w:horzAnchor="margin" w:tblpXSpec="center" w:tblpY="11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24"/>
        <w:gridCol w:w="4725"/>
      </w:tblGrid>
      <w:tr w:rsidR="006D08AD" w14:paraId="20BD95B5" w14:textId="77777777" w:rsidTr="006D08AD">
        <w:trPr>
          <w:trHeight w:val="1120"/>
        </w:trPr>
        <w:tc>
          <w:tcPr>
            <w:tcW w:w="4724" w:type="dxa"/>
          </w:tcPr>
          <w:p w14:paraId="6A918908" w14:textId="77777777" w:rsidR="006D08AD" w:rsidRPr="0050452A" w:rsidRDefault="006D08AD" w:rsidP="006D08AD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14:paraId="5FB6A188" w14:textId="77777777" w:rsidR="006D08AD" w:rsidRPr="0050452A" w:rsidRDefault="006D08AD" w:rsidP="006D08AD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    Make a treasure map and label it.</w:t>
            </w:r>
          </w:p>
          <w:p w14:paraId="7C5FD3D1" w14:textId="77777777" w:rsidR="006D08AD" w:rsidRPr="0050452A" w:rsidRDefault="006D08AD" w:rsidP="006D08AD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725" w:type="dxa"/>
          </w:tcPr>
          <w:p w14:paraId="034DEAF8" w14:textId="77777777" w:rsidR="006D08AD" w:rsidRPr="0050452A" w:rsidRDefault="006D08AD" w:rsidP="006D08AD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14:paraId="19A31732" w14:textId="77777777" w:rsidR="006D08AD" w:rsidRPr="0050452A" w:rsidRDefault="006D08AD" w:rsidP="006D08AD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Write a message in a bottle. </w:t>
            </w:r>
          </w:p>
        </w:tc>
      </w:tr>
      <w:tr w:rsidR="006D08AD" w14:paraId="184C0E8F" w14:textId="77777777" w:rsidTr="006D08AD">
        <w:tc>
          <w:tcPr>
            <w:tcW w:w="4724" w:type="dxa"/>
          </w:tcPr>
          <w:p w14:paraId="2425119B" w14:textId="77777777" w:rsidR="006D08AD" w:rsidRPr="0050452A" w:rsidRDefault="006D08AD" w:rsidP="006D08AD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14:paraId="39FF0357" w14:textId="24088BFB" w:rsidR="006D08AD" w:rsidRPr="0050452A" w:rsidRDefault="006D08AD" w:rsidP="006D08AD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What is your favourite dinosaur and why? (Write about it)</w:t>
            </w:r>
          </w:p>
          <w:p w14:paraId="072FE83E" w14:textId="77777777" w:rsidR="006D08AD" w:rsidRPr="0050452A" w:rsidRDefault="006D08AD" w:rsidP="006D08AD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725" w:type="dxa"/>
          </w:tcPr>
          <w:p w14:paraId="53ED3883" w14:textId="77777777" w:rsidR="006D08AD" w:rsidRPr="0050452A" w:rsidRDefault="006D08AD" w:rsidP="006D08AD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14:paraId="4E9DD6F3" w14:textId="5885CD0F" w:rsidR="006D08AD" w:rsidRPr="0050452A" w:rsidRDefault="006D08AD" w:rsidP="006D08AD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Make a junk model dinosaur.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</w:t>
            </w:r>
          </w:p>
        </w:tc>
      </w:tr>
    </w:tbl>
    <w:p w14:paraId="3694E8A8" w14:textId="1B96A364" w:rsidR="00B34E92" w:rsidRPr="0050452A" w:rsidRDefault="006D08AD" w:rsidP="006D08AD">
      <w:pPr>
        <w:jc w:val="center"/>
        <w:rPr>
          <w:rFonts w:asciiTheme="majorHAnsi" w:hAnsiTheme="majorHAnsi"/>
          <w:sz w:val="28"/>
          <w:szCs w:val="28"/>
        </w:rPr>
      </w:pPr>
      <w:r>
        <w:rPr>
          <w:rFonts w:ascii="Calibri Light" w:hAnsi="Calibri Light"/>
          <w:sz w:val="28"/>
          <w:szCs w:val="28"/>
        </w:rPr>
        <w:t>Complete one activity per week. You can be as creative as you like and share your work on Tapestry.</w:t>
      </w:r>
    </w:p>
    <w:p w14:paraId="27FDE155" w14:textId="243E4D00" w:rsidR="0050452A" w:rsidRDefault="00A0169C">
      <w:pPr>
        <w:rPr>
          <w:rFonts w:ascii="Comic Sans MS" w:hAnsi="Comic Sans MS"/>
          <w:sz w:val="28"/>
          <w:szCs w:val="28"/>
        </w:rPr>
      </w:pPr>
      <w:bookmarkStart w:id="0" w:name="_GoBack"/>
      <w:r w:rsidRPr="006D08AD">
        <w:drawing>
          <wp:anchor distT="0" distB="0" distL="114300" distR="114300" simplePos="0" relativeHeight="251667456" behindDoc="1" locked="0" layoutInCell="1" allowOverlap="1" wp14:anchorId="10EE0949" wp14:editId="261B77AF">
            <wp:simplePos x="0" y="0"/>
            <wp:positionH relativeFrom="column">
              <wp:posOffset>6584950</wp:posOffset>
            </wp:positionH>
            <wp:positionV relativeFrom="paragraph">
              <wp:posOffset>2384425</wp:posOffset>
            </wp:positionV>
            <wp:extent cx="3491230" cy="1963723"/>
            <wp:effectExtent l="0" t="0" r="0" b="0"/>
            <wp:wrapTight wrapText="bothSides">
              <wp:wrapPolygon edited="0">
                <wp:start x="0" y="0"/>
                <wp:lineTo x="0" y="21376"/>
                <wp:lineTo x="21451" y="21376"/>
                <wp:lineTo x="21451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1230" cy="19637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6D08AD">
        <w:drawing>
          <wp:anchor distT="0" distB="0" distL="114300" distR="114300" simplePos="0" relativeHeight="251688960" behindDoc="1" locked="0" layoutInCell="1" allowOverlap="1" wp14:anchorId="3563988F" wp14:editId="2D9FF14B">
            <wp:simplePos x="0" y="0"/>
            <wp:positionH relativeFrom="column">
              <wp:posOffset>3613150</wp:posOffset>
            </wp:positionH>
            <wp:positionV relativeFrom="paragraph">
              <wp:posOffset>2360930</wp:posOffset>
            </wp:positionV>
            <wp:extent cx="2412365" cy="1986915"/>
            <wp:effectExtent l="0" t="0" r="6985" b="0"/>
            <wp:wrapTight wrapText="bothSides">
              <wp:wrapPolygon edited="0">
                <wp:start x="0" y="0"/>
                <wp:lineTo x="0" y="21331"/>
                <wp:lineTo x="21492" y="21331"/>
                <wp:lineTo x="21492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2365" cy="1986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08AD">
        <w:drawing>
          <wp:anchor distT="0" distB="0" distL="114300" distR="114300" simplePos="0" relativeHeight="251655168" behindDoc="1" locked="0" layoutInCell="1" allowOverlap="1" wp14:anchorId="36628567" wp14:editId="4B8D90C9">
            <wp:simplePos x="0" y="0"/>
            <wp:positionH relativeFrom="margin">
              <wp:align>left</wp:align>
            </wp:positionH>
            <wp:positionV relativeFrom="paragraph">
              <wp:posOffset>2700020</wp:posOffset>
            </wp:positionV>
            <wp:extent cx="2425065" cy="1616710"/>
            <wp:effectExtent l="0" t="0" r="0" b="2540"/>
            <wp:wrapTight wrapText="bothSides">
              <wp:wrapPolygon edited="0">
                <wp:start x="0" y="0"/>
                <wp:lineTo x="0" y="21379"/>
                <wp:lineTo x="21379" y="21379"/>
                <wp:lineTo x="2137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5065" cy="1616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0452A" w:rsidSect="00DB29B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52A"/>
    <w:rsid w:val="001619A9"/>
    <w:rsid w:val="0050452A"/>
    <w:rsid w:val="006D08AD"/>
    <w:rsid w:val="008A2839"/>
    <w:rsid w:val="00A0169C"/>
    <w:rsid w:val="00B34E92"/>
    <w:rsid w:val="00DB29B0"/>
    <w:rsid w:val="00FB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1ACA43"/>
  <w15:docId w15:val="{A893CE36-D2A5-403C-8CCB-AA5FC1138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2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283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ynsey\Downloads\Topic%20homework%20villages%20(sally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Topic homework villages (sally)</Template>
  <TotalTime>12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Topic homework</vt:lpstr>
    </vt:vector>
  </TitlesOfParts>
  <Company>Hewlett-Packard</Company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Topic homework</dc:title>
  <dc:creator>Lynsey Young</dc:creator>
  <cp:lastModifiedBy>Lynne Solomon</cp:lastModifiedBy>
  <cp:revision>3</cp:revision>
  <cp:lastPrinted>2018-10-22T13:08:00Z</cp:lastPrinted>
  <dcterms:created xsi:type="dcterms:W3CDTF">2020-03-15T17:56:00Z</dcterms:created>
  <dcterms:modified xsi:type="dcterms:W3CDTF">2020-03-15T17:57:00Z</dcterms:modified>
</cp:coreProperties>
</file>