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060" w:rsidRPr="007736F7" w:rsidRDefault="00AD5862" w:rsidP="00AD5862">
      <w:pPr>
        <w:ind w:left="2880" w:firstLine="720"/>
        <w:jc w:val="center"/>
        <w:rPr>
          <w:rFonts w:ascii="Letterjoin-Air Plus 37" w:hAnsi="Letterjoin-Air Plus 37"/>
          <w:sz w:val="160"/>
          <w:u w:val="single"/>
        </w:rPr>
      </w:pPr>
      <w:r w:rsidRPr="007736F7">
        <w:rPr>
          <w:rFonts w:ascii="Letterjoin-Air Plus 37" w:hAnsi="Letterjoin-Air Plus 37"/>
          <w:noProof/>
          <w:sz w:val="16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F5F5BA7" wp14:editId="384C11FA">
            <wp:simplePos x="0" y="0"/>
            <wp:positionH relativeFrom="column">
              <wp:posOffset>271145</wp:posOffset>
            </wp:positionH>
            <wp:positionV relativeFrom="paragraph">
              <wp:posOffset>-46355</wp:posOffset>
            </wp:positionV>
            <wp:extent cx="1600200" cy="27514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hero with penci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36F7">
        <w:rPr>
          <w:rFonts w:ascii="Letterjoin-Air Plus 37" w:hAnsi="Letterjoin-Air Plus 37"/>
          <w:sz w:val="160"/>
          <w:u w:val="single"/>
        </w:rPr>
        <w:t>Super Sentences</w:t>
      </w:r>
    </w:p>
    <w:p w:rsidR="00AD5862" w:rsidRDefault="00AD5862" w:rsidP="00AD5862">
      <w:pPr>
        <w:ind w:left="2160" w:firstLine="720"/>
        <w:rPr>
          <w:rFonts w:ascii="SassoonCRInfant" w:hAnsi="SassoonCRInfant"/>
          <w:sz w:val="160"/>
          <w:u w:val="single"/>
        </w:rPr>
      </w:pPr>
      <w:bookmarkStart w:id="0" w:name="_GoBack"/>
      <w:bookmarkEnd w:id="0"/>
    </w:p>
    <w:tbl>
      <w:tblPr>
        <w:tblStyle w:val="TableGrid"/>
        <w:tblW w:w="20731" w:type="dxa"/>
        <w:tblInd w:w="959" w:type="dxa"/>
        <w:tblLook w:val="04A0" w:firstRow="1" w:lastRow="0" w:firstColumn="1" w:lastColumn="0" w:noHBand="0" w:noVBand="1"/>
      </w:tblPr>
      <w:tblGrid>
        <w:gridCol w:w="20731"/>
      </w:tblGrid>
      <w:tr w:rsidR="00AD5862" w:rsidTr="00AD5862">
        <w:trPr>
          <w:trHeight w:val="2185"/>
        </w:trPr>
        <w:tc>
          <w:tcPr>
            <w:tcW w:w="20731" w:type="dxa"/>
            <w:shd w:val="clear" w:color="auto" w:fill="00FF00"/>
          </w:tcPr>
          <w:p w:rsidR="00AD5862" w:rsidRPr="003F45F0" w:rsidRDefault="00AA2E20" w:rsidP="003F45F0">
            <w:pPr>
              <w:rPr>
                <w:rFonts w:ascii="CCW Precursive 3" w:hAnsi="CCW Precursive 3"/>
                <w:color w:val="FF0000"/>
                <w:sz w:val="140"/>
                <w:szCs w:val="140"/>
              </w:rPr>
            </w:pPr>
            <w:r>
              <w:rPr>
                <w:rFonts w:ascii="CCW Precursive 3" w:hAnsi="CCW Precursive 3"/>
                <w:noProof/>
                <w:color w:val="FF0000"/>
                <w:sz w:val="140"/>
                <w:szCs w:val="140"/>
                <w:lang w:eastAsia="en-GB"/>
              </w:rPr>
              <w:drawing>
                <wp:inline distT="0" distB="0" distL="0" distR="0">
                  <wp:extent cx="1600200" cy="13430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862" w:rsidTr="00AD5862">
        <w:trPr>
          <w:trHeight w:val="2219"/>
        </w:trPr>
        <w:tc>
          <w:tcPr>
            <w:tcW w:w="20731" w:type="dxa"/>
            <w:shd w:val="clear" w:color="auto" w:fill="FFC000"/>
          </w:tcPr>
          <w:p w:rsidR="00AD5862" w:rsidRPr="003F45F0" w:rsidRDefault="00AA2E20" w:rsidP="003F45F0">
            <w:pPr>
              <w:rPr>
                <w:rFonts w:ascii="CCW Precursive 3" w:hAnsi="CCW Precursive 3"/>
                <w:sz w:val="140"/>
                <w:szCs w:val="140"/>
              </w:rPr>
            </w:pPr>
            <w:r>
              <w:rPr>
                <w:rFonts w:ascii="CCW Precursive 3" w:hAnsi="CCW Precursive 3"/>
                <w:noProof/>
                <w:sz w:val="140"/>
                <w:szCs w:val="140"/>
                <w:lang w:eastAsia="en-GB"/>
              </w:rPr>
              <w:drawing>
                <wp:inline distT="0" distB="0" distL="0" distR="0">
                  <wp:extent cx="1485900" cy="1333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Precursive 3" w:hAnsi="CCW Precursive 3"/>
                <w:sz w:val="140"/>
                <w:szCs w:val="140"/>
              </w:rPr>
              <w:t xml:space="preserve">   </w:t>
            </w:r>
            <w:r>
              <w:rPr>
                <w:rFonts w:ascii="CCW Precursive 3" w:hAnsi="CCW Precursive 3"/>
                <w:noProof/>
                <w:sz w:val="140"/>
                <w:szCs w:val="140"/>
                <w:lang w:eastAsia="en-GB"/>
              </w:rPr>
              <w:drawing>
                <wp:inline distT="0" distB="0" distL="0" distR="0">
                  <wp:extent cx="2095500" cy="156960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t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622" cy="1575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862" w:rsidTr="00AD5862">
        <w:trPr>
          <w:trHeight w:val="2219"/>
        </w:trPr>
        <w:tc>
          <w:tcPr>
            <w:tcW w:w="20731" w:type="dxa"/>
            <w:shd w:val="clear" w:color="auto" w:fill="FF0000"/>
          </w:tcPr>
          <w:p w:rsidR="00AD5862" w:rsidRPr="003F45F0" w:rsidRDefault="00AA2E20" w:rsidP="003F45F0">
            <w:pPr>
              <w:rPr>
                <w:rFonts w:ascii="CCW Precursive 3" w:hAnsi="CCW Precursive 3"/>
                <w:sz w:val="120"/>
                <w:szCs w:val="120"/>
              </w:rPr>
            </w:pPr>
            <w:r>
              <w:rPr>
                <w:rFonts w:ascii="CCW Precursive 3" w:hAnsi="CCW Precursive 3"/>
                <w:noProof/>
                <w:sz w:val="120"/>
                <w:szCs w:val="120"/>
                <w:lang w:eastAsia="en-GB"/>
              </w:rPr>
              <w:drawing>
                <wp:inline distT="0" distB="0" distL="0" distR="0" wp14:anchorId="11EDA73C" wp14:editId="65355D78">
                  <wp:extent cx="1714500" cy="1882745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g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827" cy="1890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Precursive 3" w:hAnsi="CCW Precursive 3"/>
                <w:sz w:val="120"/>
                <w:szCs w:val="120"/>
              </w:rPr>
              <w:t xml:space="preserve">   </w:t>
            </w:r>
            <w:r>
              <w:rPr>
                <w:rFonts w:ascii="CCW Precursive 3" w:hAnsi="CCW Precursive 3"/>
                <w:noProof/>
                <w:sz w:val="120"/>
                <w:szCs w:val="120"/>
                <w:lang w:eastAsia="en-GB"/>
              </w:rPr>
              <w:drawing>
                <wp:inline distT="0" distB="0" distL="0" distR="0" wp14:anchorId="4B4FB908" wp14:editId="4C7A4C16">
                  <wp:extent cx="2257425" cy="12763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Precursive 3" w:hAnsi="CCW Precursive 3"/>
                <w:sz w:val="120"/>
                <w:szCs w:val="120"/>
              </w:rPr>
              <w:t xml:space="preserve">   </w:t>
            </w:r>
            <w:r>
              <w:rPr>
                <w:rFonts w:ascii="CCW Precursive 3" w:hAnsi="CCW Precursive 3"/>
                <w:noProof/>
                <w:sz w:val="120"/>
                <w:szCs w:val="120"/>
                <w:lang w:eastAsia="en-GB"/>
              </w:rPr>
              <w:drawing>
                <wp:inline distT="0" distB="0" distL="0" distR="0">
                  <wp:extent cx="1847850" cy="18478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n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5862" w:rsidRPr="00AD5862" w:rsidRDefault="00AD5862" w:rsidP="00AA2E20">
      <w:pPr>
        <w:ind w:left="2160" w:firstLine="720"/>
        <w:rPr>
          <w:rFonts w:ascii="SassoonCRInfant" w:hAnsi="SassoonCRInfant"/>
          <w:sz w:val="160"/>
          <w:u w:val="single"/>
        </w:rPr>
      </w:pPr>
    </w:p>
    <w:sectPr w:rsidR="00AD5862" w:rsidRPr="00AD5862" w:rsidSect="00AD5862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join-Air Plus 37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5862"/>
    <w:rsid w:val="0006229A"/>
    <w:rsid w:val="00071137"/>
    <w:rsid w:val="0010019C"/>
    <w:rsid w:val="003F45F0"/>
    <w:rsid w:val="00461636"/>
    <w:rsid w:val="00464B4B"/>
    <w:rsid w:val="0055584E"/>
    <w:rsid w:val="006715DE"/>
    <w:rsid w:val="00711EF8"/>
    <w:rsid w:val="007736F7"/>
    <w:rsid w:val="009714E6"/>
    <w:rsid w:val="00AA2E20"/>
    <w:rsid w:val="00AD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E61B6E-D559-453E-B2CF-C463B65E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8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5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4C5AC82F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LHoward</dc:creator>
  <cp:lastModifiedBy>SolomonL</cp:lastModifiedBy>
  <cp:revision>3</cp:revision>
  <cp:lastPrinted>2020-03-24T08:35:00Z</cp:lastPrinted>
  <dcterms:created xsi:type="dcterms:W3CDTF">2016-12-20T17:09:00Z</dcterms:created>
  <dcterms:modified xsi:type="dcterms:W3CDTF">2020-03-24T08:35:00Z</dcterms:modified>
</cp:coreProperties>
</file>