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66A24" w14:textId="77796445" w:rsidR="0050452A" w:rsidRDefault="004A1E93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598D9BA2" wp14:editId="57AB4915">
            <wp:simplePos x="0" y="0"/>
            <wp:positionH relativeFrom="column">
              <wp:posOffset>-482600</wp:posOffset>
            </wp:positionH>
            <wp:positionV relativeFrom="paragraph">
              <wp:posOffset>-559435</wp:posOffset>
            </wp:positionV>
            <wp:extent cx="1422400" cy="1692910"/>
            <wp:effectExtent l="0" t="0" r="0" b="0"/>
            <wp:wrapTight wrapText="bothSides">
              <wp:wrapPolygon edited="0">
                <wp:start x="0" y="0"/>
                <wp:lineTo x="0" y="21389"/>
                <wp:lineTo x="21407" y="21389"/>
                <wp:lineTo x="21407" y="0"/>
                <wp:lineTo x="0" y="0"/>
              </wp:wrapPolygon>
            </wp:wrapTight>
            <wp:docPr id="5" name="Picture 5" descr="Easter egg - Wikipedia, the free encyc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Easter egg - Wikipedia, the free encyclopedia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 wp14:anchorId="596F37FC" wp14:editId="6B00624D">
            <wp:simplePos x="0" y="0"/>
            <wp:positionH relativeFrom="column">
              <wp:posOffset>7035800</wp:posOffset>
            </wp:positionH>
            <wp:positionV relativeFrom="paragraph">
              <wp:posOffset>-495300</wp:posOffset>
            </wp:positionV>
            <wp:extent cx="2184400" cy="1460500"/>
            <wp:effectExtent l="0" t="0" r="0" b="0"/>
            <wp:wrapTight wrapText="bothSides">
              <wp:wrapPolygon edited="0">
                <wp:start x="0" y="0"/>
                <wp:lineTo x="0" y="21412"/>
                <wp:lineTo x="21474" y="21412"/>
                <wp:lineTo x="21474" y="0"/>
                <wp:lineTo x="0" y="0"/>
              </wp:wrapPolygon>
            </wp:wrapTight>
            <wp:docPr id="10" name="Picture 10" descr="The Very Strange History of the Easter Bun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he Very Strange History of the Easter Bunny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rcRect r="22514"/>
                    <a:stretch/>
                  </pic:blipFill>
                  <pic:spPr bwMode="auto">
                    <a:xfrm>
                      <a:off x="0" y="0"/>
                      <a:ext cx="2184400" cy="146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 xml:space="preserve">             </w:t>
      </w:r>
      <w:r w:rsidR="0050452A">
        <w:rPr>
          <w:noProof/>
          <w:lang w:eastAsia="en-GB"/>
        </w:rPr>
        <w:drawing>
          <wp:inline distT="0" distB="0" distL="0" distR="0" wp14:anchorId="417822B8" wp14:editId="072BA6C2">
            <wp:extent cx="19621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2CC89" w14:textId="42E23A80" w:rsidR="00B34E92" w:rsidRPr="0050452A" w:rsidRDefault="004A1E93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Easter</w:t>
      </w:r>
      <w:r w:rsidR="0050452A" w:rsidRPr="0050452A">
        <w:rPr>
          <w:rFonts w:asciiTheme="majorHAnsi" w:hAnsiTheme="majorHAnsi"/>
          <w:b/>
          <w:sz w:val="28"/>
          <w:szCs w:val="28"/>
        </w:rPr>
        <w:t xml:space="preserve"> Topic Homework</w:t>
      </w:r>
      <w:r w:rsidR="0050452A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- Reception</w:t>
      </w:r>
      <w:r w:rsidR="0050452A">
        <w:rPr>
          <w:rFonts w:asciiTheme="majorHAnsi" w:hAnsiTheme="majorHAnsi"/>
          <w:b/>
          <w:sz w:val="28"/>
          <w:szCs w:val="28"/>
        </w:rPr>
        <w:t xml:space="preserve">. </w:t>
      </w:r>
    </w:p>
    <w:p w14:paraId="0D3D5527" w14:textId="66C980BF" w:rsidR="00B34E92" w:rsidRPr="0050452A" w:rsidRDefault="0050452A" w:rsidP="004A1E93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Remember to</w:t>
      </w:r>
      <w:r w:rsidR="004A1E93">
        <w:rPr>
          <w:rFonts w:asciiTheme="majorHAnsi" w:hAnsiTheme="majorHAnsi"/>
          <w:sz w:val="28"/>
          <w:szCs w:val="28"/>
        </w:rPr>
        <w:t xml:space="preserve"> do some reading over the holidays</w:t>
      </w:r>
      <w:r>
        <w:rPr>
          <w:rFonts w:asciiTheme="majorHAnsi" w:hAnsiTheme="majorHAnsi"/>
          <w:sz w:val="28"/>
          <w:szCs w:val="28"/>
        </w:rPr>
        <w:t>!</w:t>
      </w:r>
      <w:r w:rsidR="004A1E93">
        <w:rPr>
          <w:rFonts w:asciiTheme="majorHAnsi" w:hAnsiTheme="majorHAnsi"/>
          <w:sz w:val="28"/>
          <w:szCs w:val="28"/>
        </w:rPr>
        <w:t xml:space="preserve"> Can you build a den to read in or find a different place to read a book? </w:t>
      </w:r>
      <w:r w:rsidR="004A1E93">
        <w:rPr>
          <w:rFonts w:ascii="Calibri Light" w:hAnsi="Calibri Light"/>
          <w:sz w:val="28"/>
          <w:szCs w:val="28"/>
        </w:rPr>
        <w:t>You can do as many</w:t>
      </w:r>
      <w:r w:rsidRPr="0050452A">
        <w:rPr>
          <w:rFonts w:ascii="Calibri Light" w:hAnsi="Calibri Light"/>
          <w:sz w:val="28"/>
          <w:szCs w:val="28"/>
        </w:rPr>
        <w:t xml:space="preserve"> of these activities </w:t>
      </w:r>
      <w:r>
        <w:rPr>
          <w:rFonts w:ascii="Calibri Light" w:hAnsi="Calibri Light"/>
          <w:sz w:val="28"/>
          <w:szCs w:val="28"/>
        </w:rPr>
        <w:t xml:space="preserve">as </w:t>
      </w:r>
      <w:r w:rsidR="004A1E93">
        <w:rPr>
          <w:rFonts w:ascii="Calibri Light" w:hAnsi="Calibri Light"/>
          <w:sz w:val="28"/>
          <w:szCs w:val="28"/>
        </w:rPr>
        <w:t>you want to do</w:t>
      </w:r>
      <w:r w:rsidRPr="0050452A">
        <w:rPr>
          <w:rFonts w:ascii="Calibri Light" w:hAnsi="Calibri Light"/>
          <w:sz w:val="28"/>
          <w:szCs w:val="28"/>
        </w:rPr>
        <w:t>.</w:t>
      </w:r>
      <w:r>
        <w:rPr>
          <w:rFonts w:ascii="Calibri Light" w:hAnsi="Calibri Light"/>
          <w:sz w:val="28"/>
          <w:szCs w:val="28"/>
        </w:rPr>
        <w:t xml:space="preserve"> You can be as creative as possible.</w:t>
      </w:r>
      <w:r w:rsidR="004A1E93">
        <w:rPr>
          <w:rFonts w:ascii="Calibri Light" w:hAnsi="Calibri Light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0"/>
        <w:gridCol w:w="4652"/>
        <w:gridCol w:w="4646"/>
      </w:tblGrid>
      <w:tr w:rsidR="00B34E92" w14:paraId="3CF04793" w14:textId="77777777" w:rsidTr="004A1E93">
        <w:trPr>
          <w:trHeight w:val="1662"/>
        </w:trPr>
        <w:tc>
          <w:tcPr>
            <w:tcW w:w="4724" w:type="dxa"/>
          </w:tcPr>
          <w:p w14:paraId="47B4FB66" w14:textId="77777777" w:rsidR="00B34E92" w:rsidRPr="0050452A" w:rsidRDefault="00B34E92" w:rsidP="004A1E9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  <w:p w14:paraId="58DF7C9B" w14:textId="77777777" w:rsidR="004A1E93" w:rsidRDefault="001619A9" w:rsidP="004A1E9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</w:t>
            </w:r>
            <w:r w:rsidR="004A1E93">
              <w:rPr>
                <w:rFonts w:asciiTheme="majorHAnsi" w:hAnsiTheme="majorHAnsi"/>
                <w:sz w:val="28"/>
                <w:szCs w:val="28"/>
              </w:rPr>
              <w:t xml:space="preserve">Scavenger hunt in the garden. </w:t>
            </w:r>
          </w:p>
          <w:p w14:paraId="1ECDA516" w14:textId="77777777" w:rsidR="00B34E92" w:rsidRDefault="004A1E93" w:rsidP="004A1E9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(You can search for chocolate eggs!)</w:t>
            </w:r>
          </w:p>
          <w:p w14:paraId="534B53CC" w14:textId="3EEEF3B1" w:rsidR="004A1E93" w:rsidRPr="0050452A" w:rsidRDefault="004A1E93" w:rsidP="004A1E93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drawing>
                <wp:inline distT="0" distB="0" distL="0" distR="0" wp14:anchorId="7007AF62" wp14:editId="3A3EEE90">
                  <wp:extent cx="279400" cy="279400"/>
                  <wp:effectExtent l="0" t="0" r="0" b="0"/>
                  <wp:docPr id="16" name="Picture 16" descr="Emoticon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Emoticon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5" w:type="dxa"/>
          </w:tcPr>
          <w:p w14:paraId="5F29B912" w14:textId="77777777" w:rsidR="00B34E92" w:rsidRPr="0050452A" w:rsidRDefault="00B34E92" w:rsidP="004A1E9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  <w:p w14:paraId="5EADDCBA" w14:textId="0756343E" w:rsidR="00B34E92" w:rsidRPr="0050452A" w:rsidRDefault="004A1E93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Draw a picture of what you see outside your window.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</w:tcPr>
          <w:p w14:paraId="5AC9F920" w14:textId="288DF068" w:rsidR="00B34E92" w:rsidRPr="0050452A" w:rsidRDefault="00B34E92" w:rsidP="004A1E9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  <w:p w14:paraId="2CCACB31" w14:textId="686E99B1" w:rsidR="00634D92" w:rsidRDefault="00634D92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Paint the fence.</w:t>
            </w:r>
          </w:p>
          <w:p w14:paraId="11672482" w14:textId="20DFD285" w:rsidR="00B34E92" w:rsidRPr="0050452A" w:rsidRDefault="00634D92" w:rsidP="00634D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(Use a brush, bowl of water and paint the fence or floor)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</w:tr>
      <w:tr w:rsidR="00B34E92" w14:paraId="2A94B178" w14:textId="77777777">
        <w:tc>
          <w:tcPr>
            <w:tcW w:w="4724" w:type="dxa"/>
          </w:tcPr>
          <w:p w14:paraId="68F69CA7" w14:textId="77777777"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4AA7DEA3" w14:textId="65A2C0B4" w:rsidR="006E0BBE" w:rsidRPr="0050452A" w:rsidRDefault="00336742" w:rsidP="006E0BBE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Easter Themed Craft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. </w:t>
            </w:r>
          </w:p>
        </w:tc>
        <w:tc>
          <w:tcPr>
            <w:tcW w:w="4725" w:type="dxa"/>
          </w:tcPr>
          <w:p w14:paraId="2514E291" w14:textId="38D25A32"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2D4495DD" w14:textId="34198EF4" w:rsidR="00B34E92" w:rsidRPr="0050452A" w:rsidRDefault="0033674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How is Easter celebrated in a different country?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</w:tcPr>
          <w:p w14:paraId="3B361A2C" w14:textId="77777777"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41DB5823" w14:textId="77777777" w:rsidR="00B34E92" w:rsidRDefault="00336742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Can you lead your family in a short exercise circuit?</w:t>
            </w:r>
          </w:p>
          <w:p w14:paraId="2596F07D" w14:textId="7FDFA574" w:rsidR="006E0BBE" w:rsidRPr="0050452A" w:rsidRDefault="006E0BBE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14:paraId="25691C11" w14:textId="0708A01C" w:rsidR="0050452A" w:rsidRDefault="006E0BB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14CE12A" wp14:editId="17F4FC3A">
            <wp:simplePos x="0" y="0"/>
            <wp:positionH relativeFrom="column">
              <wp:posOffset>2806700</wp:posOffset>
            </wp:positionH>
            <wp:positionV relativeFrom="paragraph">
              <wp:posOffset>229870</wp:posOffset>
            </wp:positionV>
            <wp:extent cx="3200400" cy="1028700"/>
            <wp:effectExtent l="0" t="0" r="0" b="0"/>
            <wp:wrapTight wrapText="bothSides">
              <wp:wrapPolygon edited="0">
                <wp:start x="0" y="0"/>
                <wp:lineTo x="0" y="21333"/>
                <wp:lineTo x="21514" y="21333"/>
                <wp:lineTo x="21514" y="0"/>
                <wp:lineTo x="0" y="0"/>
              </wp:wrapPolygon>
            </wp:wrapTight>
            <wp:docPr id="13" name="Picture 13" descr="A+ Excellent : Easter traditions in th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+ Excellent : Easter traditions in the UK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4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2A"/>
    <w:rsid w:val="001619A9"/>
    <w:rsid w:val="00336742"/>
    <w:rsid w:val="004A1E93"/>
    <w:rsid w:val="0050452A"/>
    <w:rsid w:val="00634D92"/>
    <w:rsid w:val="006E0BBE"/>
    <w:rsid w:val="008A2839"/>
    <w:rsid w:val="00B34E92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F506F"/>
  <w15:docId w15:val="{45C88E81-61E1-E645-902F-9B41A52C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4A1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E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1E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rewminate.com/the-very-strange-history-of-the-easter-bunny/" TargetMode="External"/><Relationship Id="rId12" Type="http://schemas.openxmlformats.org/officeDocument/2006/relationships/hyperlink" Target="http://evaggeliasariggoli.blogspot.com/2017/04/easter-traditions-in-uk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s://en.wikipedia.org/wiki/Easter_egg" TargetMode="External"/><Relationship Id="rId10" Type="http://schemas.openxmlformats.org/officeDocument/2006/relationships/hyperlink" Target="https://en.wikipedia.org/wiki/Emoticon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C:\Users\Lynsey\Downloads\Topic homework villages (sally).dot</Template>
  <TotalTime>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Phil Solomon</cp:lastModifiedBy>
  <cp:revision>3</cp:revision>
  <cp:lastPrinted>2018-10-22T13:08:00Z</cp:lastPrinted>
  <dcterms:created xsi:type="dcterms:W3CDTF">2020-04-03T09:36:00Z</dcterms:created>
  <dcterms:modified xsi:type="dcterms:W3CDTF">2020-04-03T09:38:00Z</dcterms:modified>
</cp:coreProperties>
</file>