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F0F32" w14:textId="77777777" w:rsidR="008E675F" w:rsidRDefault="00897D63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E6C3BD" wp14:editId="2EEFE395">
                <wp:simplePos x="0" y="0"/>
                <wp:positionH relativeFrom="column">
                  <wp:posOffset>-781050</wp:posOffset>
                </wp:positionH>
                <wp:positionV relativeFrom="paragraph">
                  <wp:posOffset>-714375</wp:posOffset>
                </wp:positionV>
                <wp:extent cx="10439400" cy="75247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0" cy="752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234EA" w14:textId="4DAD81BE" w:rsidR="00F73E86" w:rsidRPr="00200936" w:rsidRDefault="000C4A74" w:rsidP="00F73E86">
                            <w:pPr>
                              <w:jc w:val="center"/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8E7DDA"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  <w:r w:rsidR="00326798"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– Summer Term </w:t>
                            </w:r>
                            <w:r w:rsidR="00A476BC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2 </w:t>
                            </w:r>
                            <w:r w:rsidR="00326798"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Week </w:t>
                            </w:r>
                            <w:r w:rsidR="00A476BC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2</w:t>
                            </w:r>
                            <w:r w:rsidR="00481E9A"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797AA8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0</w:t>
                            </w:r>
                            <w:r w:rsidR="00A476BC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8E7DDA"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797AA8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8E7DDA"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-</w:t>
                            </w:r>
                            <w:r w:rsidR="00A476BC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12</w:t>
                            </w:r>
                            <w:r w:rsidR="008E7DDA"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797AA8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8E7DDA" w:rsidRPr="00200936">
                              <w:rPr>
                                <w:bCs/>
                                <w:sz w:val="24"/>
                                <w:szCs w:val="24"/>
                                <w:u w:val="single"/>
                              </w:rPr>
                              <w:t>)</w:t>
                            </w:r>
                          </w:p>
                          <w:p w14:paraId="55F4A290" w14:textId="77777777" w:rsidR="00F73E86" w:rsidRPr="000C4A74" w:rsidRDefault="00F73E86" w:rsidP="00F73E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sz w:val="24"/>
                                <w:szCs w:val="24"/>
                              </w:rPr>
                              <w:t>Here is a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 xml:space="preserve">n overview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of the activities being set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this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 week.</w:t>
                            </w:r>
                            <w:r w:rsidR="00897D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All activities will be set via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the class blog and class page on the website.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Remember to send us examples of your completed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work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>, we love seeing them!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6"/>
                              <w:gridCol w:w="4931"/>
                              <w:gridCol w:w="5415"/>
                              <w:gridCol w:w="4111"/>
                            </w:tblGrid>
                            <w:tr w:rsidR="000C4A74" w14:paraId="45505A31" w14:textId="77777777" w:rsidTr="007A3822">
                              <w:trPr>
                                <w:trHeight w:val="63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250D58F0" w14:textId="77777777" w:rsidR="000C4A74" w:rsidRPr="00F73E86" w:rsidRDefault="000C4A74" w:rsidP="00F73E8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  <w:vAlign w:val="center"/>
                                </w:tcPr>
                                <w:p w14:paraId="0C19B4E0" w14:textId="77777777"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14:paraId="513CA601" w14:textId="77777777"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14:paraId="1EB949C9" w14:textId="77777777"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OTHER</w:t>
                                  </w:r>
                                </w:p>
                              </w:tc>
                            </w:tr>
                            <w:tr w:rsidR="000C4A74" w14:paraId="1C442276" w14:textId="77777777" w:rsidTr="007A3822">
                              <w:trPr>
                                <w:trHeight w:val="1905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6A0F027" w14:textId="77777777" w:rsidR="000C4A74" w:rsidRPr="00897D63" w:rsidRDefault="000C4A74" w:rsidP="00F73E86">
                                  <w:r w:rsidRPr="00897D63">
                                    <w:t>Monday</w:t>
                                  </w:r>
                                </w:p>
                                <w:p w14:paraId="5729E6A7" w14:textId="77777777" w:rsidR="000C4A74" w:rsidRPr="00897D63" w:rsidRDefault="000C4A74" w:rsidP="00F73E86"/>
                              </w:tc>
                              <w:tc>
                                <w:tcPr>
                                  <w:tcW w:w="4931" w:type="dxa"/>
                                </w:tcPr>
                                <w:p w14:paraId="7D827060" w14:textId="658D7FDA" w:rsidR="000C4A74" w:rsidRPr="00897D63" w:rsidRDefault="000C4A74" w:rsidP="000C4A74">
                                  <w:r w:rsidRPr="00897D63">
                                    <w:t xml:space="preserve">-Stick new spellings into spelling book </w:t>
                                  </w:r>
                                  <w:r w:rsidR="004168E4">
                                    <w:t xml:space="preserve">(dated </w:t>
                                  </w:r>
                                  <w:r w:rsidR="00211A23">
                                    <w:t>08</w:t>
                                  </w:r>
                                  <w:r w:rsidR="00F92D0E">
                                    <w:t>/0</w:t>
                                  </w:r>
                                  <w:r w:rsidR="00211A23">
                                    <w:t>6</w:t>
                                  </w:r>
                                  <w:bookmarkStart w:id="0" w:name="_GoBack"/>
                                  <w:bookmarkEnd w:id="0"/>
                                  <w:r w:rsidR="00F92D0E">
                                    <w:t xml:space="preserve">) </w:t>
                                  </w:r>
                                  <w:r w:rsidRPr="00897D63">
                                    <w:t>and copy them out using a chosen strategy</w:t>
                                  </w:r>
                                </w:p>
                                <w:p w14:paraId="101E1FAB" w14:textId="564F01C4" w:rsidR="000C4A74" w:rsidRDefault="000C4A74" w:rsidP="000C4A74">
                                  <w:r w:rsidRPr="00897D63">
                                    <w:t>-</w:t>
                                  </w:r>
                                  <w:r w:rsidR="008E7DDA">
                                    <w:t xml:space="preserve">Lesson 1 on </w:t>
                                  </w:r>
                                  <w:r w:rsidR="00C6497C">
                                    <w:t>SPAG revision</w:t>
                                  </w:r>
                                </w:p>
                                <w:p w14:paraId="6EB1A248" w14:textId="77777777" w:rsidR="00897D63" w:rsidRPr="00897D63" w:rsidRDefault="00897D63" w:rsidP="000C4A74"/>
                              </w:tc>
                              <w:tc>
                                <w:tcPr>
                                  <w:tcW w:w="5415" w:type="dxa"/>
                                </w:tcPr>
                                <w:p w14:paraId="2FABA915" w14:textId="4EC44E45" w:rsidR="000C4A74" w:rsidRPr="00897D63" w:rsidRDefault="000C4A74" w:rsidP="000C4A74">
                                  <w:r w:rsidRPr="00897D63">
                                    <w:t xml:space="preserve">-Complete 5-a-day </w:t>
                                  </w:r>
                                </w:p>
                                <w:p w14:paraId="67824718" w14:textId="579EA4A5" w:rsidR="00F03925" w:rsidRDefault="000C4A74" w:rsidP="00F03925">
                                  <w:r w:rsidRPr="00897D63">
                                    <w:t>-</w:t>
                                  </w:r>
                                  <w:r w:rsidR="008E7DDA">
                                    <w:t xml:space="preserve">Lesson 1 on </w:t>
                                  </w:r>
                                  <w:r w:rsidR="00797AA8">
                                    <w:t>Area</w:t>
                                  </w:r>
                                  <w:r w:rsidR="00A476BC">
                                    <w:t xml:space="preserve"> and Perimeter</w:t>
                                  </w:r>
                                </w:p>
                                <w:p w14:paraId="0BEE53F7" w14:textId="77777777" w:rsidR="00897D63" w:rsidRPr="00897D63" w:rsidRDefault="00897D63" w:rsidP="00F03925">
                                  <w: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5117E1F4" w14:textId="77777777" w:rsidR="000C4A74" w:rsidRPr="00897D63" w:rsidRDefault="000C4A74" w:rsidP="000C4A74">
                                  <w:pPr>
                                    <w:pStyle w:val="ListParagraph"/>
                                  </w:pPr>
                                </w:p>
                              </w:tc>
                            </w:tr>
                            <w:tr w:rsidR="000C4A74" w14:paraId="57C84BB8" w14:textId="77777777" w:rsidTr="007A3822">
                              <w:trPr>
                                <w:trHeight w:val="931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7CEAD404" w14:textId="77777777" w:rsidR="000C4A74" w:rsidRPr="00897D63" w:rsidRDefault="000C4A74" w:rsidP="00F73E86">
                                  <w:r w:rsidRPr="00897D63">
                                    <w:t>Tuesday</w:t>
                                  </w:r>
                                </w:p>
                                <w:p w14:paraId="57D4A4C6" w14:textId="77777777" w:rsidR="000C4A74" w:rsidRPr="00897D63" w:rsidRDefault="000C4A74" w:rsidP="00F73E86"/>
                              </w:tc>
                              <w:tc>
                                <w:tcPr>
                                  <w:tcW w:w="4931" w:type="dxa"/>
                                </w:tcPr>
                                <w:p w14:paraId="13C21B92" w14:textId="77777777" w:rsidR="000C4A74" w:rsidRPr="00897D63" w:rsidRDefault="000C4A74" w:rsidP="000C4A74">
                                  <w:r w:rsidRPr="00897D63">
                                    <w:t>-Copy out spellings using chosen strategy</w:t>
                                  </w:r>
                                </w:p>
                                <w:p w14:paraId="18A86923" w14:textId="2BD50C4F" w:rsidR="000C4A74" w:rsidRDefault="000C4A74" w:rsidP="000C4A74">
                                  <w:r w:rsidRPr="00897D63">
                                    <w:t>-</w:t>
                                  </w:r>
                                  <w:r w:rsidR="008E7DDA">
                                    <w:t xml:space="preserve"> </w:t>
                                  </w:r>
                                  <w:r w:rsidR="00C6497C">
                                    <w:t>Lesson 2 on SPAG revision</w:t>
                                  </w:r>
                                </w:p>
                                <w:p w14:paraId="0FD626EE" w14:textId="3B3E373F" w:rsidR="00897D63" w:rsidRPr="00897D63" w:rsidRDefault="00897D63" w:rsidP="000C4A74"/>
                              </w:tc>
                              <w:tc>
                                <w:tcPr>
                                  <w:tcW w:w="5415" w:type="dxa"/>
                                </w:tcPr>
                                <w:p w14:paraId="25A02951" w14:textId="32E913A5" w:rsidR="000C4A74" w:rsidRPr="00897D63" w:rsidRDefault="000C4A74" w:rsidP="000C4A74">
                                  <w:r w:rsidRPr="00897D63">
                                    <w:t>-Complete 5-a-day</w:t>
                                  </w:r>
                                </w:p>
                                <w:p w14:paraId="0C5DCC64" w14:textId="15C3931E" w:rsidR="00897D63" w:rsidRDefault="00897D63" w:rsidP="000C4A74">
                                  <w:r w:rsidRPr="00897D63">
                                    <w:t>-</w:t>
                                  </w:r>
                                  <w:r w:rsidR="00F03925">
                                    <w:t xml:space="preserve"> </w:t>
                                  </w:r>
                                  <w:r w:rsidR="00C6497C">
                                    <w:t xml:space="preserve">Lesson 2 on </w:t>
                                  </w:r>
                                  <w:r w:rsidR="00797AA8">
                                    <w:t>Area</w:t>
                                  </w:r>
                                  <w:r w:rsidR="00A476BC">
                                    <w:t xml:space="preserve"> </w:t>
                                  </w:r>
                                  <w:r w:rsidR="00A476BC">
                                    <w:t>and Perimeter</w:t>
                                  </w:r>
                                </w:p>
                                <w:p w14:paraId="0576C224" w14:textId="77777777" w:rsidR="00897D63" w:rsidRPr="00897D63" w:rsidRDefault="00897D63" w:rsidP="000C4A74">
                                  <w: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3802A031" w14:textId="77777777" w:rsidR="000C4A74" w:rsidRPr="00897D63" w:rsidRDefault="000C4A74" w:rsidP="000C4A74">
                                  <w:pPr>
                                    <w:pStyle w:val="ListParagraph"/>
                                  </w:pPr>
                                </w:p>
                              </w:tc>
                            </w:tr>
                            <w:tr w:rsidR="000C4A74" w14:paraId="2023A673" w14:textId="77777777" w:rsidTr="00A476BC">
                              <w:trPr>
                                <w:trHeight w:val="897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A0DBC78" w14:textId="77777777" w:rsidR="000C4A74" w:rsidRPr="00897D63" w:rsidRDefault="000C4A74" w:rsidP="00F73E86">
                                  <w:r w:rsidRPr="00897D63">
                                    <w:t>Wednesday</w:t>
                                  </w:r>
                                </w:p>
                                <w:p w14:paraId="3C040D47" w14:textId="77777777" w:rsidR="000C4A74" w:rsidRPr="00897D63" w:rsidRDefault="000C4A74" w:rsidP="00F73E86"/>
                              </w:tc>
                              <w:tc>
                                <w:tcPr>
                                  <w:tcW w:w="4931" w:type="dxa"/>
                                </w:tcPr>
                                <w:p w14:paraId="027E33CA" w14:textId="77777777" w:rsidR="000C4A74" w:rsidRPr="00897D63" w:rsidRDefault="000C4A74" w:rsidP="000C4A74">
                                  <w:r w:rsidRPr="00897D63">
                                    <w:t>-Copy out spellings using chosen strategy</w:t>
                                  </w:r>
                                </w:p>
                                <w:p w14:paraId="7BD2AFFF" w14:textId="409632C5" w:rsidR="000C4A74" w:rsidRDefault="000C4A74" w:rsidP="000C4A74">
                                  <w:r w:rsidRPr="00897D63">
                                    <w:t>-</w:t>
                                  </w:r>
                                  <w:r w:rsidR="008E7DDA">
                                    <w:t xml:space="preserve"> </w:t>
                                  </w:r>
                                  <w:r w:rsidR="00C6497C">
                                    <w:t>Lesson 3 on SPAG revision</w:t>
                                  </w:r>
                                </w:p>
                                <w:p w14:paraId="3E957B70" w14:textId="12E58299" w:rsidR="008E7DDA" w:rsidRPr="00897D63" w:rsidRDefault="008E7DDA" w:rsidP="000C4A74">
                                  <w:r>
                                    <w:t>-</w:t>
                                  </w:r>
                                  <w:r w:rsidR="00C6497C">
                                    <w:t>Handwriting sheet 1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07AD543B" w14:textId="407CCC70" w:rsidR="000C4A74" w:rsidRPr="00897D63" w:rsidRDefault="000C4A74" w:rsidP="000C4A74">
                                  <w:r w:rsidRPr="00897D63">
                                    <w:t>-Complete 5-a-day</w:t>
                                  </w:r>
                                </w:p>
                                <w:p w14:paraId="1F850C10" w14:textId="51F69A68" w:rsidR="00F03925" w:rsidRDefault="00F03925" w:rsidP="00F03925">
                                  <w:r w:rsidRPr="00897D63">
                                    <w:t>-</w:t>
                                  </w:r>
                                  <w:r>
                                    <w:t xml:space="preserve"> </w:t>
                                  </w:r>
                                  <w:r w:rsidR="00C6497C">
                                    <w:t xml:space="preserve">Lesson 3 on </w:t>
                                  </w:r>
                                  <w:r w:rsidR="00797AA8">
                                    <w:t>Area</w:t>
                                  </w:r>
                                  <w:r w:rsidR="00A476BC">
                                    <w:t xml:space="preserve"> </w:t>
                                  </w:r>
                                  <w:r w:rsidR="00A476BC">
                                    <w:t>and Perimeter</w:t>
                                  </w:r>
                                </w:p>
                                <w:p w14:paraId="4E2C973B" w14:textId="77777777" w:rsidR="00897D63" w:rsidRPr="00897D63" w:rsidRDefault="00897D63" w:rsidP="000C4A74">
                                  <w: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1FB28EF9" w14:textId="35855AAA" w:rsidR="000C4A74" w:rsidRPr="00897D63" w:rsidRDefault="000C4A74" w:rsidP="000C4A74"/>
                              </w:tc>
                            </w:tr>
                            <w:tr w:rsidR="000C4A74" w14:paraId="773174F3" w14:textId="77777777" w:rsidTr="007A3822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12B541E7" w14:textId="77777777" w:rsidR="000C4A74" w:rsidRPr="00897D63" w:rsidRDefault="000C4A74" w:rsidP="00F73E86">
                                  <w:r w:rsidRPr="00897D63">
                                    <w:t>Thursday</w:t>
                                  </w:r>
                                </w:p>
                                <w:p w14:paraId="4EADF044" w14:textId="77777777" w:rsidR="000C4A74" w:rsidRPr="00897D63" w:rsidRDefault="000C4A74" w:rsidP="00F73E86"/>
                              </w:tc>
                              <w:tc>
                                <w:tcPr>
                                  <w:tcW w:w="4931" w:type="dxa"/>
                                </w:tcPr>
                                <w:p w14:paraId="01E74722" w14:textId="77777777" w:rsidR="000C4A74" w:rsidRPr="00897D63" w:rsidRDefault="000C4A74" w:rsidP="000C4A74">
                                  <w:r w:rsidRPr="00897D63">
                                    <w:t>-Copy out spellings using chosen strategy</w:t>
                                  </w:r>
                                </w:p>
                                <w:p w14:paraId="20A0A272" w14:textId="2864241F" w:rsidR="000C4A74" w:rsidRDefault="000C4A74" w:rsidP="000C4A74">
                                  <w:r w:rsidRPr="00897D63">
                                    <w:t>-</w:t>
                                  </w:r>
                                  <w:r w:rsidR="008E7DDA">
                                    <w:t xml:space="preserve"> </w:t>
                                  </w:r>
                                  <w:r w:rsidR="00C6497C">
                                    <w:t>Lesson 4 on SPAG revision</w:t>
                                  </w:r>
                                </w:p>
                                <w:p w14:paraId="4D84A0A5" w14:textId="065B7CE4" w:rsidR="00897D63" w:rsidRPr="00897D63" w:rsidRDefault="00897D63" w:rsidP="000C4A74">
                                  <w:r>
                                    <w:t xml:space="preserve">- </w:t>
                                  </w:r>
                                  <w:r w:rsidR="00C6497C">
                                    <w:t>Handwriting sheet 2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7413B161" w14:textId="76DEDBE6" w:rsidR="000C4A74" w:rsidRPr="00897D63" w:rsidRDefault="000C4A74" w:rsidP="000C4A74">
                                  <w:r w:rsidRPr="00897D63">
                                    <w:t>-Complete 5-a-day</w:t>
                                  </w:r>
                                </w:p>
                                <w:p w14:paraId="3288D578" w14:textId="0044BAE9" w:rsidR="00897D63" w:rsidRDefault="00897D63" w:rsidP="000C4A74">
                                  <w:r w:rsidRPr="00897D63">
                                    <w:t>-</w:t>
                                  </w:r>
                                  <w:r w:rsidR="008E7DDA">
                                    <w:t xml:space="preserve"> </w:t>
                                  </w:r>
                                  <w:r w:rsidR="00C6497C">
                                    <w:t xml:space="preserve">Lesson 4 on </w:t>
                                  </w:r>
                                  <w:r w:rsidR="00797AA8">
                                    <w:t>Area</w:t>
                                  </w:r>
                                  <w:r w:rsidR="00A476BC">
                                    <w:t xml:space="preserve"> </w:t>
                                  </w:r>
                                  <w:r w:rsidR="00A476BC">
                                    <w:t>and Perimeter</w:t>
                                  </w:r>
                                </w:p>
                                <w:p w14:paraId="4672208E" w14:textId="77777777" w:rsidR="00897D63" w:rsidRPr="00897D63" w:rsidRDefault="00897D63" w:rsidP="000C4A74">
                                  <w: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2357B7C3" w14:textId="2EFC47F3" w:rsidR="000C4A74" w:rsidRPr="00897D63" w:rsidRDefault="008E7DDA" w:rsidP="007A3822">
                                  <w:r>
                                    <w:t>History</w:t>
                                  </w:r>
                                  <w:r w:rsidRPr="00897D63">
                                    <w:t xml:space="preserve"> lesson</w:t>
                                  </w:r>
                                  <w:r>
                                    <w:t xml:space="preserve"> </w:t>
                                  </w:r>
                                  <w:r w:rsidR="00A476BC">
                                    <w:t>7</w:t>
                                  </w:r>
                                </w:p>
                              </w:tc>
                            </w:tr>
                            <w:tr w:rsidR="000C4A74" w14:paraId="3BE0C391" w14:textId="77777777" w:rsidTr="007A3822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F608890" w14:textId="77777777" w:rsidR="000C4A74" w:rsidRPr="00897D63" w:rsidRDefault="000C4A74" w:rsidP="00F73E86">
                                  <w:r w:rsidRPr="00897D63">
                                    <w:t xml:space="preserve">Friday </w:t>
                                  </w:r>
                                </w:p>
                                <w:p w14:paraId="7563C092" w14:textId="77777777" w:rsidR="000C4A74" w:rsidRPr="00897D63" w:rsidRDefault="000C4A74" w:rsidP="00F73E86"/>
                              </w:tc>
                              <w:tc>
                                <w:tcPr>
                                  <w:tcW w:w="4931" w:type="dxa"/>
                                </w:tcPr>
                                <w:p w14:paraId="0EDF8D17" w14:textId="5F77CA15" w:rsidR="000C4A74" w:rsidRPr="00897D63" w:rsidRDefault="000C4A74" w:rsidP="000C4A74">
                                  <w:r w:rsidRPr="00897D63">
                                    <w:t>-Copy out spellings using chosen strategy then complete spelling test</w:t>
                                  </w:r>
                                  <w:r w:rsidR="008E7DDA">
                                    <w:t>.</w:t>
                                  </w:r>
                                </w:p>
                                <w:p w14:paraId="31345C23" w14:textId="0871D587" w:rsidR="000C4A74" w:rsidRPr="00897D63" w:rsidRDefault="000C4A74" w:rsidP="00E24888">
                                  <w:r w:rsidRPr="00897D63">
                                    <w:t xml:space="preserve">- </w:t>
                                  </w:r>
                                  <w:r w:rsidR="00C6497C">
                                    <w:t>Lesson 5 on SPAG revision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09FA5F0D" w14:textId="3EC99215" w:rsidR="00897D63" w:rsidRDefault="000C4A74" w:rsidP="000C4A74">
                                  <w:r w:rsidRPr="00897D63">
                                    <w:t xml:space="preserve">-Complete 5-a-day </w:t>
                                  </w:r>
                                </w:p>
                                <w:p w14:paraId="55F614EE" w14:textId="5B6708FB" w:rsidR="008E7DDA" w:rsidRDefault="008E7DDA" w:rsidP="000C4A74">
                                  <w:r>
                                    <w:t>-</w:t>
                                  </w:r>
                                  <w:r w:rsidR="00C6497C">
                                    <w:t xml:space="preserve"> </w:t>
                                  </w:r>
                                  <w:r w:rsidR="00797AA8">
                                    <w:t>Lesson 5 on Area</w:t>
                                  </w:r>
                                  <w:r w:rsidR="00A476BC">
                                    <w:t xml:space="preserve"> </w:t>
                                  </w:r>
                                  <w:r w:rsidR="00A476BC">
                                    <w:t>and Perimeter</w:t>
                                  </w:r>
                                </w:p>
                                <w:p w14:paraId="651D3675" w14:textId="77777777" w:rsidR="00897D63" w:rsidRPr="00897D63" w:rsidRDefault="00897D63" w:rsidP="000C4A74">
                                  <w: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2CBF244F" w14:textId="7521DD4C" w:rsidR="000C4A74" w:rsidRPr="00897D63" w:rsidRDefault="000C4A74" w:rsidP="000C4A74">
                                  <w:r w:rsidRPr="00897D63">
                                    <w:t>Science lesson</w:t>
                                  </w:r>
                                  <w:r w:rsidR="007A3822">
                                    <w:t xml:space="preserve"> </w:t>
                                  </w:r>
                                  <w:r w:rsidR="00A476BC">
                                    <w:t>1 on Plants</w:t>
                                  </w:r>
                                </w:p>
                              </w:tc>
                            </w:tr>
                          </w:tbl>
                          <w:p w14:paraId="38BB557D" w14:textId="7AC8F752" w:rsidR="00EC4A38" w:rsidRPr="000C4A74" w:rsidRDefault="00EC4A38" w:rsidP="00EC4A3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6C3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1.5pt;margin-top:-56.25pt;width:822pt;height:59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" strokecolor="white [3212]">
                <v:textbox>
                  <w:txbxContent>
                    <w:p w14:paraId="1B4234EA" w14:textId="4DAD81BE" w:rsidR="00F73E86" w:rsidRPr="00200936" w:rsidRDefault="000C4A74" w:rsidP="00F73E86">
                      <w:pPr>
                        <w:jc w:val="center"/>
                        <w:rPr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 xml:space="preserve">Year </w:t>
                      </w:r>
                      <w:r w:rsidR="008E7DDA"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>3</w:t>
                      </w:r>
                      <w:r w:rsidR="00326798"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 xml:space="preserve"> – Summer Term </w:t>
                      </w:r>
                      <w:r w:rsidR="00A476BC">
                        <w:rPr>
                          <w:bCs/>
                          <w:sz w:val="24"/>
                          <w:szCs w:val="24"/>
                          <w:u w:val="single"/>
                        </w:rPr>
                        <w:t xml:space="preserve">2 </w:t>
                      </w:r>
                      <w:r w:rsidR="00326798"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 xml:space="preserve">Week </w:t>
                      </w:r>
                      <w:r w:rsidR="00A476BC">
                        <w:rPr>
                          <w:bCs/>
                          <w:sz w:val="24"/>
                          <w:szCs w:val="24"/>
                          <w:u w:val="single"/>
                        </w:rPr>
                        <w:t>2</w:t>
                      </w:r>
                      <w:r w:rsidR="00481E9A"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797AA8">
                        <w:rPr>
                          <w:bCs/>
                          <w:sz w:val="24"/>
                          <w:szCs w:val="24"/>
                          <w:u w:val="single"/>
                        </w:rPr>
                        <w:t>0</w:t>
                      </w:r>
                      <w:r w:rsidR="00A476BC">
                        <w:rPr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8E7DDA"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797AA8">
                        <w:rPr>
                          <w:bCs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8E7DDA"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>-</w:t>
                      </w:r>
                      <w:r w:rsidR="00A476BC">
                        <w:rPr>
                          <w:bCs/>
                          <w:sz w:val="24"/>
                          <w:szCs w:val="24"/>
                          <w:u w:val="single"/>
                        </w:rPr>
                        <w:t>12</w:t>
                      </w:r>
                      <w:r w:rsidR="008E7DDA"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797AA8">
                        <w:rPr>
                          <w:bCs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8E7DDA" w:rsidRPr="00200936">
                        <w:rPr>
                          <w:bCs/>
                          <w:sz w:val="24"/>
                          <w:szCs w:val="24"/>
                          <w:u w:val="single"/>
                        </w:rPr>
                        <w:t>)</w:t>
                      </w:r>
                    </w:p>
                    <w:p w14:paraId="55F4A290" w14:textId="77777777" w:rsidR="00F73E86" w:rsidRPr="000C4A74" w:rsidRDefault="00F73E86" w:rsidP="00F73E8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C4A74">
                        <w:rPr>
                          <w:sz w:val="24"/>
                          <w:szCs w:val="24"/>
                        </w:rPr>
                        <w:t>Here is a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 xml:space="preserve">n overview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of the activities being set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this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 week.</w:t>
                      </w:r>
                      <w:r w:rsidR="00897D63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All activities will be set via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the class blog and class page on the website.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Remember to send us examples of your completed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work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>, we love seeing them!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6"/>
                        <w:gridCol w:w="4931"/>
                        <w:gridCol w:w="5415"/>
                        <w:gridCol w:w="4111"/>
                      </w:tblGrid>
                      <w:tr w:rsidR="000C4A74" w14:paraId="45505A31" w14:textId="77777777" w:rsidTr="007A3822">
                        <w:trPr>
                          <w:trHeight w:val="633"/>
                        </w:trPr>
                        <w:tc>
                          <w:tcPr>
                            <w:tcW w:w="1556" w:type="dxa"/>
                          </w:tcPr>
                          <w:p w14:paraId="250D58F0" w14:textId="77777777" w:rsidR="000C4A74" w:rsidRPr="00F73E86" w:rsidRDefault="000C4A74" w:rsidP="00F73E8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  <w:vAlign w:val="center"/>
                          </w:tcPr>
                          <w:p w14:paraId="0C19B4E0" w14:textId="77777777"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14:paraId="513CA601" w14:textId="77777777"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14:paraId="1EB949C9" w14:textId="77777777"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OTHER</w:t>
                            </w:r>
                          </w:p>
                        </w:tc>
                      </w:tr>
                      <w:tr w:rsidR="000C4A74" w14:paraId="1C442276" w14:textId="77777777" w:rsidTr="007A3822">
                        <w:trPr>
                          <w:trHeight w:val="1905"/>
                        </w:trPr>
                        <w:tc>
                          <w:tcPr>
                            <w:tcW w:w="1556" w:type="dxa"/>
                          </w:tcPr>
                          <w:p w14:paraId="36A0F027" w14:textId="77777777" w:rsidR="000C4A74" w:rsidRPr="00897D63" w:rsidRDefault="000C4A74" w:rsidP="00F73E86">
                            <w:r w:rsidRPr="00897D63">
                              <w:t>Monday</w:t>
                            </w:r>
                          </w:p>
                          <w:p w14:paraId="5729E6A7" w14:textId="77777777" w:rsidR="000C4A74" w:rsidRPr="00897D63" w:rsidRDefault="000C4A74" w:rsidP="00F73E86"/>
                        </w:tc>
                        <w:tc>
                          <w:tcPr>
                            <w:tcW w:w="4931" w:type="dxa"/>
                          </w:tcPr>
                          <w:p w14:paraId="7D827060" w14:textId="658D7FDA" w:rsidR="000C4A74" w:rsidRPr="00897D63" w:rsidRDefault="000C4A74" w:rsidP="000C4A74">
                            <w:r w:rsidRPr="00897D63">
                              <w:t xml:space="preserve">-Stick new spellings into spelling book </w:t>
                            </w:r>
                            <w:r w:rsidR="004168E4">
                              <w:t xml:space="preserve">(dated </w:t>
                            </w:r>
                            <w:r w:rsidR="00211A23">
                              <w:t>08</w:t>
                            </w:r>
                            <w:r w:rsidR="00F92D0E">
                              <w:t>/0</w:t>
                            </w:r>
                            <w:r w:rsidR="00211A23">
                              <w:t>6</w:t>
                            </w:r>
                            <w:bookmarkStart w:id="1" w:name="_GoBack"/>
                            <w:bookmarkEnd w:id="1"/>
                            <w:r w:rsidR="00F92D0E">
                              <w:t xml:space="preserve">) </w:t>
                            </w:r>
                            <w:r w:rsidRPr="00897D63">
                              <w:t>and copy them out using a chosen strategy</w:t>
                            </w:r>
                          </w:p>
                          <w:p w14:paraId="101E1FAB" w14:textId="564F01C4" w:rsidR="000C4A74" w:rsidRDefault="000C4A74" w:rsidP="000C4A74">
                            <w:r w:rsidRPr="00897D63">
                              <w:t>-</w:t>
                            </w:r>
                            <w:r w:rsidR="008E7DDA">
                              <w:t xml:space="preserve">Lesson 1 on </w:t>
                            </w:r>
                            <w:r w:rsidR="00C6497C">
                              <w:t>SPAG revision</w:t>
                            </w:r>
                          </w:p>
                          <w:p w14:paraId="6EB1A248" w14:textId="77777777" w:rsidR="00897D63" w:rsidRPr="00897D63" w:rsidRDefault="00897D63" w:rsidP="000C4A74"/>
                        </w:tc>
                        <w:tc>
                          <w:tcPr>
                            <w:tcW w:w="5415" w:type="dxa"/>
                          </w:tcPr>
                          <w:p w14:paraId="2FABA915" w14:textId="4EC44E45" w:rsidR="000C4A74" w:rsidRPr="00897D63" w:rsidRDefault="000C4A74" w:rsidP="000C4A74">
                            <w:r w:rsidRPr="00897D63">
                              <w:t xml:space="preserve">-Complete 5-a-day </w:t>
                            </w:r>
                          </w:p>
                          <w:p w14:paraId="67824718" w14:textId="579EA4A5" w:rsidR="00F03925" w:rsidRDefault="000C4A74" w:rsidP="00F03925">
                            <w:r w:rsidRPr="00897D63">
                              <w:t>-</w:t>
                            </w:r>
                            <w:r w:rsidR="008E7DDA">
                              <w:t xml:space="preserve">Lesson 1 on </w:t>
                            </w:r>
                            <w:r w:rsidR="00797AA8">
                              <w:t>Area</w:t>
                            </w:r>
                            <w:r w:rsidR="00A476BC">
                              <w:t xml:space="preserve"> and Perimeter</w:t>
                            </w:r>
                          </w:p>
                          <w:p w14:paraId="0BEE53F7" w14:textId="77777777" w:rsidR="00897D63" w:rsidRPr="00897D63" w:rsidRDefault="00897D63" w:rsidP="00F03925">
                            <w: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5117E1F4" w14:textId="77777777" w:rsidR="000C4A74" w:rsidRPr="00897D63" w:rsidRDefault="000C4A74" w:rsidP="000C4A74">
                            <w:pPr>
                              <w:pStyle w:val="ListParagraph"/>
                            </w:pPr>
                          </w:p>
                        </w:tc>
                      </w:tr>
                      <w:tr w:rsidR="000C4A74" w14:paraId="57C84BB8" w14:textId="77777777" w:rsidTr="007A3822">
                        <w:trPr>
                          <w:trHeight w:val="931"/>
                        </w:trPr>
                        <w:tc>
                          <w:tcPr>
                            <w:tcW w:w="1556" w:type="dxa"/>
                          </w:tcPr>
                          <w:p w14:paraId="7CEAD404" w14:textId="77777777" w:rsidR="000C4A74" w:rsidRPr="00897D63" w:rsidRDefault="000C4A74" w:rsidP="00F73E86">
                            <w:r w:rsidRPr="00897D63">
                              <w:t>Tuesday</w:t>
                            </w:r>
                          </w:p>
                          <w:p w14:paraId="57D4A4C6" w14:textId="77777777" w:rsidR="000C4A74" w:rsidRPr="00897D63" w:rsidRDefault="000C4A74" w:rsidP="00F73E86"/>
                        </w:tc>
                        <w:tc>
                          <w:tcPr>
                            <w:tcW w:w="4931" w:type="dxa"/>
                          </w:tcPr>
                          <w:p w14:paraId="13C21B92" w14:textId="77777777" w:rsidR="000C4A74" w:rsidRPr="00897D63" w:rsidRDefault="000C4A74" w:rsidP="000C4A74">
                            <w:r w:rsidRPr="00897D63">
                              <w:t>-Copy out spellings using chosen strategy</w:t>
                            </w:r>
                          </w:p>
                          <w:p w14:paraId="18A86923" w14:textId="2BD50C4F" w:rsidR="000C4A74" w:rsidRDefault="000C4A74" w:rsidP="000C4A74">
                            <w:r w:rsidRPr="00897D63">
                              <w:t>-</w:t>
                            </w:r>
                            <w:r w:rsidR="008E7DDA">
                              <w:t xml:space="preserve"> </w:t>
                            </w:r>
                            <w:r w:rsidR="00C6497C">
                              <w:t>Lesson 2 on SPAG revision</w:t>
                            </w:r>
                          </w:p>
                          <w:p w14:paraId="0FD626EE" w14:textId="3B3E373F" w:rsidR="00897D63" w:rsidRPr="00897D63" w:rsidRDefault="00897D63" w:rsidP="000C4A74"/>
                        </w:tc>
                        <w:tc>
                          <w:tcPr>
                            <w:tcW w:w="5415" w:type="dxa"/>
                          </w:tcPr>
                          <w:p w14:paraId="25A02951" w14:textId="32E913A5" w:rsidR="000C4A74" w:rsidRPr="00897D63" w:rsidRDefault="000C4A74" w:rsidP="000C4A74">
                            <w:r w:rsidRPr="00897D63">
                              <w:t>-Complete 5-a-day</w:t>
                            </w:r>
                          </w:p>
                          <w:p w14:paraId="0C5DCC64" w14:textId="15C3931E" w:rsidR="00897D63" w:rsidRDefault="00897D63" w:rsidP="000C4A74">
                            <w:r w:rsidRPr="00897D63">
                              <w:t>-</w:t>
                            </w:r>
                            <w:r w:rsidR="00F03925">
                              <w:t xml:space="preserve"> </w:t>
                            </w:r>
                            <w:r w:rsidR="00C6497C">
                              <w:t xml:space="preserve">Lesson 2 on </w:t>
                            </w:r>
                            <w:r w:rsidR="00797AA8">
                              <w:t>Area</w:t>
                            </w:r>
                            <w:r w:rsidR="00A476BC">
                              <w:t xml:space="preserve"> </w:t>
                            </w:r>
                            <w:r w:rsidR="00A476BC">
                              <w:t>and Perimeter</w:t>
                            </w:r>
                          </w:p>
                          <w:p w14:paraId="0576C224" w14:textId="77777777" w:rsidR="00897D63" w:rsidRPr="00897D63" w:rsidRDefault="00897D63" w:rsidP="000C4A74">
                            <w: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3802A031" w14:textId="77777777" w:rsidR="000C4A74" w:rsidRPr="00897D63" w:rsidRDefault="000C4A74" w:rsidP="000C4A74">
                            <w:pPr>
                              <w:pStyle w:val="ListParagraph"/>
                            </w:pPr>
                          </w:p>
                        </w:tc>
                      </w:tr>
                      <w:tr w:rsidR="000C4A74" w14:paraId="2023A673" w14:textId="77777777" w:rsidTr="00A476BC">
                        <w:trPr>
                          <w:trHeight w:val="897"/>
                        </w:trPr>
                        <w:tc>
                          <w:tcPr>
                            <w:tcW w:w="1556" w:type="dxa"/>
                          </w:tcPr>
                          <w:p w14:paraId="3A0DBC78" w14:textId="77777777" w:rsidR="000C4A74" w:rsidRPr="00897D63" w:rsidRDefault="000C4A74" w:rsidP="00F73E86">
                            <w:r w:rsidRPr="00897D63">
                              <w:t>Wednesday</w:t>
                            </w:r>
                          </w:p>
                          <w:p w14:paraId="3C040D47" w14:textId="77777777" w:rsidR="000C4A74" w:rsidRPr="00897D63" w:rsidRDefault="000C4A74" w:rsidP="00F73E86"/>
                        </w:tc>
                        <w:tc>
                          <w:tcPr>
                            <w:tcW w:w="4931" w:type="dxa"/>
                          </w:tcPr>
                          <w:p w14:paraId="027E33CA" w14:textId="77777777" w:rsidR="000C4A74" w:rsidRPr="00897D63" w:rsidRDefault="000C4A74" w:rsidP="000C4A74">
                            <w:r w:rsidRPr="00897D63">
                              <w:t>-Copy out spellings using chosen strategy</w:t>
                            </w:r>
                          </w:p>
                          <w:p w14:paraId="7BD2AFFF" w14:textId="409632C5" w:rsidR="000C4A74" w:rsidRDefault="000C4A74" w:rsidP="000C4A74">
                            <w:r w:rsidRPr="00897D63">
                              <w:t>-</w:t>
                            </w:r>
                            <w:r w:rsidR="008E7DDA">
                              <w:t xml:space="preserve"> </w:t>
                            </w:r>
                            <w:r w:rsidR="00C6497C">
                              <w:t>Lesson 3 on SPAG revision</w:t>
                            </w:r>
                          </w:p>
                          <w:p w14:paraId="3E957B70" w14:textId="12E58299" w:rsidR="008E7DDA" w:rsidRPr="00897D63" w:rsidRDefault="008E7DDA" w:rsidP="000C4A74">
                            <w:r>
                              <w:t>-</w:t>
                            </w:r>
                            <w:r w:rsidR="00C6497C">
                              <w:t>Handwriting sheet 1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14:paraId="07AD543B" w14:textId="407CCC70" w:rsidR="000C4A74" w:rsidRPr="00897D63" w:rsidRDefault="000C4A74" w:rsidP="000C4A74">
                            <w:r w:rsidRPr="00897D63">
                              <w:t>-Complete 5-a-day</w:t>
                            </w:r>
                          </w:p>
                          <w:p w14:paraId="1F850C10" w14:textId="51F69A68" w:rsidR="00F03925" w:rsidRDefault="00F03925" w:rsidP="00F03925">
                            <w:r w:rsidRPr="00897D63">
                              <w:t>-</w:t>
                            </w:r>
                            <w:r>
                              <w:t xml:space="preserve"> </w:t>
                            </w:r>
                            <w:r w:rsidR="00C6497C">
                              <w:t xml:space="preserve">Lesson 3 on </w:t>
                            </w:r>
                            <w:r w:rsidR="00797AA8">
                              <w:t>Area</w:t>
                            </w:r>
                            <w:r w:rsidR="00A476BC">
                              <w:t xml:space="preserve"> </w:t>
                            </w:r>
                            <w:r w:rsidR="00A476BC">
                              <w:t>and Perimeter</w:t>
                            </w:r>
                          </w:p>
                          <w:p w14:paraId="4E2C973B" w14:textId="77777777" w:rsidR="00897D63" w:rsidRPr="00897D63" w:rsidRDefault="00897D63" w:rsidP="000C4A74">
                            <w: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1FB28EF9" w14:textId="35855AAA" w:rsidR="000C4A74" w:rsidRPr="00897D63" w:rsidRDefault="000C4A74" w:rsidP="000C4A74"/>
                        </w:tc>
                      </w:tr>
                      <w:tr w:rsidR="000C4A74" w14:paraId="773174F3" w14:textId="77777777" w:rsidTr="007A3822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14:paraId="12B541E7" w14:textId="77777777" w:rsidR="000C4A74" w:rsidRPr="00897D63" w:rsidRDefault="000C4A74" w:rsidP="00F73E86">
                            <w:r w:rsidRPr="00897D63">
                              <w:t>Thursday</w:t>
                            </w:r>
                          </w:p>
                          <w:p w14:paraId="4EADF044" w14:textId="77777777" w:rsidR="000C4A74" w:rsidRPr="00897D63" w:rsidRDefault="000C4A74" w:rsidP="00F73E86"/>
                        </w:tc>
                        <w:tc>
                          <w:tcPr>
                            <w:tcW w:w="4931" w:type="dxa"/>
                          </w:tcPr>
                          <w:p w14:paraId="01E74722" w14:textId="77777777" w:rsidR="000C4A74" w:rsidRPr="00897D63" w:rsidRDefault="000C4A74" w:rsidP="000C4A74">
                            <w:r w:rsidRPr="00897D63">
                              <w:t>-Copy out spellings using chosen strategy</w:t>
                            </w:r>
                          </w:p>
                          <w:p w14:paraId="20A0A272" w14:textId="2864241F" w:rsidR="000C4A74" w:rsidRDefault="000C4A74" w:rsidP="000C4A74">
                            <w:r w:rsidRPr="00897D63">
                              <w:t>-</w:t>
                            </w:r>
                            <w:r w:rsidR="008E7DDA">
                              <w:t xml:space="preserve"> </w:t>
                            </w:r>
                            <w:r w:rsidR="00C6497C">
                              <w:t>Lesson 4 on SPAG revision</w:t>
                            </w:r>
                          </w:p>
                          <w:p w14:paraId="4D84A0A5" w14:textId="065B7CE4" w:rsidR="00897D63" w:rsidRPr="00897D63" w:rsidRDefault="00897D63" w:rsidP="000C4A74">
                            <w:r>
                              <w:t xml:space="preserve">- </w:t>
                            </w:r>
                            <w:r w:rsidR="00C6497C">
                              <w:t>Handwriting sheet 2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14:paraId="7413B161" w14:textId="76DEDBE6" w:rsidR="000C4A74" w:rsidRPr="00897D63" w:rsidRDefault="000C4A74" w:rsidP="000C4A74">
                            <w:r w:rsidRPr="00897D63">
                              <w:t>-Complete 5-a-day</w:t>
                            </w:r>
                          </w:p>
                          <w:p w14:paraId="3288D578" w14:textId="0044BAE9" w:rsidR="00897D63" w:rsidRDefault="00897D63" w:rsidP="000C4A74">
                            <w:r w:rsidRPr="00897D63">
                              <w:t>-</w:t>
                            </w:r>
                            <w:r w:rsidR="008E7DDA">
                              <w:t xml:space="preserve"> </w:t>
                            </w:r>
                            <w:r w:rsidR="00C6497C">
                              <w:t xml:space="preserve">Lesson 4 on </w:t>
                            </w:r>
                            <w:r w:rsidR="00797AA8">
                              <w:t>Area</w:t>
                            </w:r>
                            <w:r w:rsidR="00A476BC">
                              <w:t xml:space="preserve"> </w:t>
                            </w:r>
                            <w:r w:rsidR="00A476BC">
                              <w:t>and Perimeter</w:t>
                            </w:r>
                          </w:p>
                          <w:p w14:paraId="4672208E" w14:textId="77777777" w:rsidR="00897D63" w:rsidRPr="00897D63" w:rsidRDefault="00897D63" w:rsidP="000C4A74">
                            <w: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2357B7C3" w14:textId="2EFC47F3" w:rsidR="000C4A74" w:rsidRPr="00897D63" w:rsidRDefault="008E7DDA" w:rsidP="007A3822">
                            <w:r>
                              <w:t>History</w:t>
                            </w:r>
                            <w:r w:rsidRPr="00897D63">
                              <w:t xml:space="preserve"> lesson</w:t>
                            </w:r>
                            <w:r>
                              <w:t xml:space="preserve"> </w:t>
                            </w:r>
                            <w:r w:rsidR="00A476BC">
                              <w:t>7</w:t>
                            </w:r>
                          </w:p>
                        </w:tc>
                      </w:tr>
                      <w:tr w:rsidR="000C4A74" w14:paraId="3BE0C391" w14:textId="77777777" w:rsidTr="007A3822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14:paraId="3F608890" w14:textId="77777777" w:rsidR="000C4A74" w:rsidRPr="00897D63" w:rsidRDefault="000C4A74" w:rsidP="00F73E86">
                            <w:r w:rsidRPr="00897D63">
                              <w:t xml:space="preserve">Friday </w:t>
                            </w:r>
                          </w:p>
                          <w:p w14:paraId="7563C092" w14:textId="77777777" w:rsidR="000C4A74" w:rsidRPr="00897D63" w:rsidRDefault="000C4A74" w:rsidP="00F73E86"/>
                        </w:tc>
                        <w:tc>
                          <w:tcPr>
                            <w:tcW w:w="4931" w:type="dxa"/>
                          </w:tcPr>
                          <w:p w14:paraId="0EDF8D17" w14:textId="5F77CA15" w:rsidR="000C4A74" w:rsidRPr="00897D63" w:rsidRDefault="000C4A74" w:rsidP="000C4A74">
                            <w:r w:rsidRPr="00897D63">
                              <w:t>-Copy out spellings using chosen strategy then complete spelling test</w:t>
                            </w:r>
                            <w:r w:rsidR="008E7DDA">
                              <w:t>.</w:t>
                            </w:r>
                          </w:p>
                          <w:p w14:paraId="31345C23" w14:textId="0871D587" w:rsidR="000C4A74" w:rsidRPr="00897D63" w:rsidRDefault="000C4A74" w:rsidP="00E24888">
                            <w:r w:rsidRPr="00897D63">
                              <w:t xml:space="preserve">- </w:t>
                            </w:r>
                            <w:r w:rsidR="00C6497C">
                              <w:t>Lesson 5 on SPAG revision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14:paraId="09FA5F0D" w14:textId="3EC99215" w:rsidR="00897D63" w:rsidRDefault="000C4A74" w:rsidP="000C4A74">
                            <w:r w:rsidRPr="00897D63">
                              <w:t xml:space="preserve">-Complete 5-a-day </w:t>
                            </w:r>
                          </w:p>
                          <w:p w14:paraId="55F614EE" w14:textId="5B6708FB" w:rsidR="008E7DDA" w:rsidRDefault="008E7DDA" w:rsidP="000C4A74">
                            <w:r>
                              <w:t>-</w:t>
                            </w:r>
                            <w:r w:rsidR="00C6497C">
                              <w:t xml:space="preserve"> </w:t>
                            </w:r>
                            <w:r w:rsidR="00797AA8">
                              <w:t>Lesson 5 on Area</w:t>
                            </w:r>
                            <w:r w:rsidR="00A476BC">
                              <w:t xml:space="preserve"> </w:t>
                            </w:r>
                            <w:r w:rsidR="00A476BC">
                              <w:t>and Perimeter</w:t>
                            </w:r>
                          </w:p>
                          <w:p w14:paraId="651D3675" w14:textId="77777777" w:rsidR="00897D63" w:rsidRPr="00897D63" w:rsidRDefault="00897D63" w:rsidP="000C4A74">
                            <w: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2CBF244F" w14:textId="7521DD4C" w:rsidR="000C4A74" w:rsidRPr="00897D63" w:rsidRDefault="000C4A74" w:rsidP="000C4A74">
                            <w:r w:rsidRPr="00897D63">
                              <w:t>Science lesson</w:t>
                            </w:r>
                            <w:r w:rsidR="007A3822">
                              <w:t xml:space="preserve"> </w:t>
                            </w:r>
                            <w:r w:rsidR="00A476BC">
                              <w:t>1 on Plants</w:t>
                            </w:r>
                          </w:p>
                        </w:tc>
                      </w:tr>
                    </w:tbl>
                    <w:p w14:paraId="38BB557D" w14:textId="7AC8F752" w:rsidR="00EC4A38" w:rsidRPr="000C4A74" w:rsidRDefault="00EC4A38" w:rsidP="00EC4A3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E675F" w:rsidSect="00F73E8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071BB" w14:textId="77777777" w:rsidR="00CF4367" w:rsidRDefault="00CF4367" w:rsidP="00F73E86">
      <w:pPr>
        <w:spacing w:after="0" w:line="240" w:lineRule="auto"/>
      </w:pPr>
      <w:r>
        <w:separator/>
      </w:r>
    </w:p>
  </w:endnote>
  <w:endnote w:type="continuationSeparator" w:id="0">
    <w:p w14:paraId="301F20A9" w14:textId="77777777" w:rsidR="00CF4367" w:rsidRDefault="00CF4367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096F3" w14:textId="77777777" w:rsidR="00CF4367" w:rsidRDefault="00CF4367" w:rsidP="00F73E86">
      <w:pPr>
        <w:spacing w:after="0" w:line="240" w:lineRule="auto"/>
      </w:pPr>
      <w:r>
        <w:separator/>
      </w:r>
    </w:p>
  </w:footnote>
  <w:footnote w:type="continuationSeparator" w:id="0">
    <w:p w14:paraId="2C094728" w14:textId="77777777" w:rsidR="00CF4367" w:rsidRDefault="00CF4367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F6B"/>
    <w:multiLevelType w:val="hybridMultilevel"/>
    <w:tmpl w:val="F0B84A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86"/>
    <w:rsid w:val="000A16F7"/>
    <w:rsid w:val="000C4A74"/>
    <w:rsid w:val="001870B1"/>
    <w:rsid w:val="00200936"/>
    <w:rsid w:val="00211A23"/>
    <w:rsid w:val="0021679C"/>
    <w:rsid w:val="00264BE4"/>
    <w:rsid w:val="00293FD3"/>
    <w:rsid w:val="00326798"/>
    <w:rsid w:val="004168E4"/>
    <w:rsid w:val="00481E9A"/>
    <w:rsid w:val="0055352B"/>
    <w:rsid w:val="00575453"/>
    <w:rsid w:val="00797AA8"/>
    <w:rsid w:val="007A3822"/>
    <w:rsid w:val="00897D63"/>
    <w:rsid w:val="008E675F"/>
    <w:rsid w:val="008E7DDA"/>
    <w:rsid w:val="00A476BC"/>
    <w:rsid w:val="00AA3970"/>
    <w:rsid w:val="00B55032"/>
    <w:rsid w:val="00BA57A9"/>
    <w:rsid w:val="00BB020A"/>
    <w:rsid w:val="00BE2DA1"/>
    <w:rsid w:val="00C6497C"/>
    <w:rsid w:val="00CF4367"/>
    <w:rsid w:val="00DD7C56"/>
    <w:rsid w:val="00E24888"/>
    <w:rsid w:val="00EC4A38"/>
    <w:rsid w:val="00F03925"/>
    <w:rsid w:val="00F73E86"/>
    <w:rsid w:val="00F9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1DAFA"/>
  <w15:docId w15:val="{5A89CD7A-2851-488F-A16B-7F2BAC79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7DDA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377A22C1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</dc:creator>
  <cp:lastModifiedBy>WilliamsA</cp:lastModifiedBy>
  <cp:revision>3</cp:revision>
  <cp:lastPrinted>2020-06-04T13:32:00Z</cp:lastPrinted>
  <dcterms:created xsi:type="dcterms:W3CDTF">2020-06-04T13:29:00Z</dcterms:created>
  <dcterms:modified xsi:type="dcterms:W3CDTF">2020-06-04T13:37:00Z</dcterms:modified>
</cp:coreProperties>
</file>