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03B" w:rsidRPr="00EA1ADB" w:rsidRDefault="00EA1ADB" w:rsidP="00EA1ADB">
      <w:pPr>
        <w:pStyle w:val="NoSpacing"/>
        <w:rPr>
          <w:rFonts w:ascii="Letter-join No-Lead 37" w:hAnsi="Letter-join No-Lead 37" w:cstheme="minorHAnsi"/>
          <w:u w:val="single"/>
        </w:rPr>
      </w:pPr>
      <w:r w:rsidRPr="00EA1ADB">
        <w:rPr>
          <w:rFonts w:ascii="Letter-join No-Lead 37" w:hAnsi="Letter-join No-Lead 37" w:cstheme="minorHAnsi"/>
          <w:u w:val="single"/>
        </w:rPr>
        <w:t>Thursday 18</w:t>
      </w:r>
      <w:r w:rsidRPr="00EA1ADB">
        <w:rPr>
          <w:rFonts w:ascii="Letter-join No-Lead 37" w:hAnsi="Letter-join No-Lead 37" w:cstheme="minorHAnsi"/>
          <w:u w:val="single"/>
          <w:vertAlign w:val="superscript"/>
        </w:rPr>
        <w:t>th</w:t>
      </w:r>
      <w:r w:rsidRPr="00EA1ADB">
        <w:rPr>
          <w:rFonts w:ascii="Letter-join No-Lead 37" w:hAnsi="Letter-join No-Lead 37" w:cstheme="minorHAnsi"/>
          <w:u w:val="single"/>
        </w:rPr>
        <w:t xml:space="preserve"> June 2020</w:t>
      </w:r>
    </w:p>
    <w:p w:rsidR="00EA1ADB" w:rsidRDefault="00EA1ADB" w:rsidP="00EA1ADB">
      <w:pPr>
        <w:pStyle w:val="NoSpacing"/>
        <w:rPr>
          <w:rFonts w:ascii="Letter-join No-Lead 37" w:hAnsi="Letter-join No-Lead 37" w:cstheme="minorHAnsi"/>
          <w:u w:val="single"/>
        </w:rPr>
      </w:pPr>
      <w:r w:rsidRPr="00EA1ADB">
        <w:rPr>
          <w:rFonts w:ascii="Letter-join No-Lead 37" w:hAnsi="Letter-join No-Lead 37"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348940</wp:posOffset>
                </wp:positionV>
                <wp:extent cx="2758966" cy="2538248"/>
                <wp:effectExtent l="0" t="0" r="22860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966" cy="25382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1ADB" w:rsidRDefault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EA1ADB">
                              <w:rPr>
                                <w:rFonts w:ascii="Letter-join No-Lead 37" w:hAnsi="Letter-join No-Lead 37"/>
                              </w:rPr>
                              <w:t xml:space="preserve">Beginning </w:t>
                            </w:r>
                          </w:p>
                          <w:p w:rsidR="00EA1ADB" w:rsidRPr="00EA1ADB" w:rsidRDefault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7.5pt;width:217.25pt;height:199.85pt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" fillcolor="white [3201]" strokeweight=".5pt">
                <v:textbox>
                  <w:txbxContent>
                    <w:p w:rsidR="00EA1ADB" w:rsidRDefault="00EA1ADB">
                      <w:pPr>
                        <w:rPr>
                          <w:rFonts w:ascii="Letter-join No-Lead 37" w:hAnsi="Letter-join No-Lead 37"/>
                        </w:rPr>
                      </w:pPr>
                      <w:r w:rsidRPr="00EA1ADB">
                        <w:rPr>
                          <w:rFonts w:ascii="Letter-join No-Lead 37" w:hAnsi="Letter-join No-Lead 37"/>
                        </w:rPr>
                        <w:t xml:space="preserve">Beginning </w:t>
                      </w:r>
                    </w:p>
                    <w:p w:rsidR="00EA1ADB" w:rsidRPr="00EA1ADB" w:rsidRDefault="00EA1ADB">
                      <w:pPr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EA1ADB">
        <w:rPr>
          <w:rFonts w:ascii="Letter-join No-Lead 37" w:hAnsi="Letter-join No-Lead 37"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5199E6C" wp14:editId="02DF5C92">
                <wp:simplePos x="0" y="0"/>
                <wp:positionH relativeFrom="column">
                  <wp:posOffset>6679698</wp:posOffset>
                </wp:positionH>
                <wp:positionV relativeFrom="paragraph">
                  <wp:posOffset>354330</wp:posOffset>
                </wp:positionV>
                <wp:extent cx="2758966" cy="2538248"/>
                <wp:effectExtent l="0" t="0" r="22860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966" cy="25382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EA1ADB">
                              <w:rPr>
                                <w:rFonts w:ascii="Letter-join No-Lead 37" w:hAnsi="Letter-join No-Lead 37"/>
                              </w:rPr>
                              <w:t>End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99E6C" id="Text Box 3" o:spid="_x0000_s1027" type="#_x0000_t202" style="position:absolute;margin-left:525.95pt;margin-top:27.9pt;width:217.25pt;height:199.8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" fillcolor="window" strokeweight=".5pt">
                <v:textbox>
                  <w:txbxContent>
                    <w:p w:rsid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 w:rsidRPr="00EA1ADB">
                        <w:rPr>
                          <w:rFonts w:ascii="Letter-join No-Lead 37" w:hAnsi="Letter-join No-Lead 37"/>
                        </w:rPr>
                        <w:t>End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A1ADB">
        <w:rPr>
          <w:rFonts w:ascii="Letter-join No-Lead 37" w:hAnsi="Letter-join No-Lead 37"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5199E6C" wp14:editId="02DF5C92">
                <wp:simplePos x="0" y="0"/>
                <wp:positionH relativeFrom="column">
                  <wp:posOffset>3373120</wp:posOffset>
                </wp:positionH>
                <wp:positionV relativeFrom="paragraph">
                  <wp:posOffset>311800</wp:posOffset>
                </wp:positionV>
                <wp:extent cx="2758966" cy="2538248"/>
                <wp:effectExtent l="0" t="0" r="2286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966" cy="25382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EA1ADB">
                              <w:rPr>
                                <w:rFonts w:ascii="Letter-join No-Lead 37" w:hAnsi="Letter-join No-Lead 37"/>
                              </w:rPr>
                              <w:t>Middle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99E6C" id="Text Box 2" o:spid="_x0000_s1028" type="#_x0000_t202" style="position:absolute;margin-left:265.6pt;margin-top:24.55pt;width:217.25pt;height:199.85pt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" fillcolor="window" strokeweight=".5pt">
                <v:textbox>
                  <w:txbxContent>
                    <w:p w:rsid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 w:rsidRPr="00EA1ADB">
                        <w:rPr>
                          <w:rFonts w:ascii="Letter-join No-Lead 37" w:hAnsi="Letter-join No-Lead 37"/>
                        </w:rPr>
                        <w:t>Middle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A1ADB">
        <w:rPr>
          <w:rFonts w:ascii="Letter-join No-Lead 37" w:hAnsi="Letter-join No-Lead 37"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A421934" wp14:editId="24CD953E">
                <wp:simplePos x="0" y="0"/>
                <wp:positionH relativeFrom="column">
                  <wp:posOffset>6915461</wp:posOffset>
                </wp:positionH>
                <wp:positionV relativeFrom="paragraph">
                  <wp:posOffset>3111249</wp:posOffset>
                </wp:positionV>
                <wp:extent cx="2333297" cy="3452648"/>
                <wp:effectExtent l="0" t="0" r="10160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297" cy="34526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EA1ADB">
                              <w:rPr>
                                <w:rFonts w:ascii="Letter-join No-Lead 37" w:hAnsi="Letter-join No-Lead 37"/>
                              </w:rPr>
                              <w:t xml:space="preserve">Show not tell </w:t>
                            </w:r>
                          </w:p>
                          <w:p w:rsidR="00EA1ADB" w:rsidRPr="00EA1ADB" w:rsidRDefault="00FF2619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 xml:space="preserve">Clutching the balloon tightly, a sparkling smile lit up her face. </w:t>
                            </w:r>
                            <w:r w:rsidR="00EA1ADB">
                              <w:rPr>
                                <w:rFonts w:ascii="Letter-join No-Lead 37" w:hAnsi="Letter-join No-Lead 3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EA1ADB">
                              <w:rPr>
                                <w:rFonts w:ascii="Letter-join No-Lead 37" w:hAnsi="Letter-join No-Lead 37"/>
                              </w:rPr>
                              <w:t>____________________________________________________</w:t>
                            </w:r>
                            <w:r w:rsidR="00EA1ADB">
                              <w:rPr>
                                <w:rFonts w:ascii="Letter-join No-Lead 37" w:hAnsi="Letter-join No-Lead 37"/>
                              </w:rPr>
                              <w:t>____________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  <w:b/>
                              </w:rPr>
                            </w:pPr>
                          </w:p>
                          <w:p w:rsidR="00EA1ADB" w:rsidRDefault="00EA1ADB" w:rsidP="00EA1A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21934" id="Text Box 6" o:spid="_x0000_s1029" type="#_x0000_t202" style="position:absolute;margin-left:544.5pt;margin-top:245pt;width:183.7pt;height:271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" fillcolor="window" strokeweight=".5pt">
                <v:textbox>
                  <w:txbxContent>
                    <w:p w:rsid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 w:rsidRPr="00EA1ADB">
                        <w:rPr>
                          <w:rFonts w:ascii="Letter-join No-Lead 37" w:hAnsi="Letter-join No-Lead 37"/>
                        </w:rPr>
                        <w:t xml:space="preserve">Show not tell </w:t>
                      </w:r>
                    </w:p>
                    <w:p w:rsidR="00EA1ADB" w:rsidRPr="00EA1ADB" w:rsidRDefault="00FF2619" w:rsidP="00EA1ADB">
                      <w:pPr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 xml:space="preserve">Clutching the balloon tightly, a sparkling smile lit up her face. </w:t>
                      </w:r>
                      <w:r w:rsidR="00EA1ADB">
                        <w:rPr>
                          <w:rFonts w:ascii="Letter-join No-Lead 37" w:hAnsi="Letter-join No-Lead 3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EA1ADB">
                        <w:rPr>
                          <w:rFonts w:ascii="Letter-join No-Lead 37" w:hAnsi="Letter-join No-Lead 37"/>
                        </w:rPr>
                        <w:t>____________________________________________________</w:t>
                      </w:r>
                      <w:r w:rsidR="00EA1ADB">
                        <w:rPr>
                          <w:rFonts w:ascii="Letter-join No-Lead 37" w:hAnsi="Letter-join No-Lead 37"/>
                        </w:rPr>
                        <w:t>____________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  <w:b/>
                        </w:rPr>
                      </w:pPr>
                    </w:p>
                    <w:p w:rsidR="00EA1ADB" w:rsidRDefault="00EA1ADB" w:rsidP="00EA1ADB"/>
                  </w:txbxContent>
                </v:textbox>
              </v:shape>
            </w:pict>
          </mc:Fallback>
        </mc:AlternateContent>
      </w:r>
      <w:r w:rsidRPr="00EA1ADB">
        <w:rPr>
          <w:rFonts w:ascii="Letter-join No-Lead 37" w:hAnsi="Letter-join No-Lead 37"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A421934" wp14:editId="24CD953E">
                <wp:simplePos x="0" y="0"/>
                <wp:positionH relativeFrom="column">
                  <wp:posOffset>3635375</wp:posOffset>
                </wp:positionH>
                <wp:positionV relativeFrom="paragraph">
                  <wp:posOffset>3131820</wp:posOffset>
                </wp:positionV>
                <wp:extent cx="2332990" cy="3452495"/>
                <wp:effectExtent l="0" t="0" r="10160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2990" cy="3452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EA1ADB">
                              <w:rPr>
                                <w:rFonts w:ascii="Letter-join No-Lead 37" w:hAnsi="Letter-join No-Lead 37"/>
                              </w:rPr>
                              <w:t xml:space="preserve">Show not tell 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>Her heart sank like the Titanic.</w:t>
                            </w:r>
                            <w:r w:rsidR="00FF2619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_____________________________________________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___________________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  <w:p w:rsidR="00EA1ADB" w:rsidRDefault="00EA1ADB" w:rsidP="00EA1A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21934" id="Text Box 5" o:spid="_x0000_s1030" type="#_x0000_t202" style="position:absolute;margin-left:286.25pt;margin-top:246.6pt;width:183.7pt;height:271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" fillcolor="window" strokeweight=".5pt">
                <v:textbox>
                  <w:txbxContent>
                    <w:p w:rsid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 w:rsidRPr="00EA1ADB">
                        <w:rPr>
                          <w:rFonts w:ascii="Letter-join No-Lead 37" w:hAnsi="Letter-join No-Lead 37"/>
                        </w:rPr>
                        <w:t xml:space="preserve">Show not tell 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>Her heart sank like the Titanic.</w:t>
                      </w:r>
                      <w:r w:rsidR="00FF2619">
                        <w:rPr>
                          <w:rFonts w:ascii="Letter-join No-Lead 37" w:hAnsi="Letter-join No-Lead 37"/>
                        </w:rPr>
                        <w:t xml:space="preserve"> </w:t>
                      </w:r>
                      <w:r>
                        <w:rPr>
                          <w:rFonts w:ascii="Letter-join No-Lead 37" w:hAnsi="Letter-join No-Lead 3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Letter-join No-Lead 37" w:hAnsi="Letter-join No-Lead 37"/>
                        </w:rPr>
                        <w:t>_____________________________________________</w:t>
                      </w:r>
                      <w:r>
                        <w:rPr>
                          <w:rFonts w:ascii="Letter-join No-Lead 37" w:hAnsi="Letter-join No-Lead 37"/>
                        </w:rPr>
                        <w:t>___________________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</w:p>
                    <w:p w:rsidR="00EA1ADB" w:rsidRDefault="00EA1ADB" w:rsidP="00EA1ADB"/>
                  </w:txbxContent>
                </v:textbox>
              </v:shape>
            </w:pict>
          </mc:Fallback>
        </mc:AlternateContent>
      </w:r>
      <w:r w:rsidRPr="00EA1ADB">
        <w:rPr>
          <w:rFonts w:ascii="Letter-join No-Lead 37" w:hAnsi="Letter-join No-Lead 37"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99E6C" wp14:editId="02DF5C92">
                <wp:simplePos x="0" y="0"/>
                <wp:positionH relativeFrom="column">
                  <wp:posOffset>209564</wp:posOffset>
                </wp:positionH>
                <wp:positionV relativeFrom="paragraph">
                  <wp:posOffset>3164559</wp:posOffset>
                </wp:positionV>
                <wp:extent cx="2332990" cy="3452495"/>
                <wp:effectExtent l="0" t="0" r="1016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2990" cy="3452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EA1ADB">
                              <w:rPr>
                                <w:rFonts w:ascii="Letter-join No-Lead 37" w:hAnsi="Letter-join No-Lead 37"/>
                              </w:rPr>
                              <w:t xml:space="preserve">Show not tell 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 xml:space="preserve">Her bright blue eyes widened while bliss bubbled up inside when she saw the balloons. 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___________________________________________________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_____</w:t>
                            </w:r>
                          </w:p>
                          <w:p w:rsidR="00EA1ADB" w:rsidRPr="00EA1ADB" w:rsidRDefault="00EA1ADB" w:rsidP="00EA1ADB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99E6C" id="Text Box 4" o:spid="_x0000_s1031" type="#_x0000_t202" style="position:absolute;margin-left:16.5pt;margin-top:249.2pt;width:183.7pt;height:27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" fillcolor="window" strokeweight=".5pt">
                <v:textbox>
                  <w:txbxContent>
                    <w:p w:rsid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 w:rsidRPr="00EA1ADB">
                        <w:rPr>
                          <w:rFonts w:ascii="Letter-join No-Lead 37" w:hAnsi="Letter-join No-Lead 37"/>
                        </w:rPr>
                        <w:t xml:space="preserve">Show not tell 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 xml:space="preserve">Her bright blue eyes widened while bliss bubbled up inside when she saw the balloons. </w:t>
                      </w:r>
                      <w:r>
                        <w:rPr>
                          <w:rFonts w:ascii="Letter-join No-Lead 37" w:hAnsi="Letter-join No-Lead 3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Letter-join No-Lead 37" w:hAnsi="Letter-join No-Lead 37"/>
                        </w:rPr>
                        <w:t>___________________________________________________</w:t>
                      </w:r>
                      <w:r>
                        <w:rPr>
                          <w:rFonts w:ascii="Letter-join No-Lead 37" w:hAnsi="Letter-join No-Lead 37"/>
                        </w:rPr>
                        <w:t>_____</w:t>
                      </w:r>
                    </w:p>
                    <w:p w:rsidR="00EA1ADB" w:rsidRPr="00EA1ADB" w:rsidRDefault="00EA1ADB" w:rsidP="00EA1ADB">
                      <w:pPr>
                        <w:rPr>
                          <w:rFonts w:ascii="Letter-join No-Lead 37" w:hAnsi="Letter-join No-Lead 3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A1ADB">
        <w:rPr>
          <w:rFonts w:ascii="Letter-join No-Lead 37" w:hAnsi="Letter-join No-Lead 37" w:cstheme="minorHAnsi"/>
          <w:u w:val="single"/>
        </w:rPr>
        <w:t xml:space="preserve">LO: To plan a diary </w:t>
      </w: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  <w:r w:rsidRPr="00FF2619">
        <w:lastRenderedPageBreak/>
        <w:drawing>
          <wp:anchor distT="0" distB="0" distL="114300" distR="114300" simplePos="0" relativeHeight="251724800" behindDoc="1" locked="0" layoutInCell="1" allowOverlap="1" wp14:anchorId="7427E0A2">
            <wp:simplePos x="0" y="0"/>
            <wp:positionH relativeFrom="column">
              <wp:posOffset>0</wp:posOffset>
            </wp:positionH>
            <wp:positionV relativeFrom="paragraph">
              <wp:posOffset>233915</wp:posOffset>
            </wp:positionV>
            <wp:extent cx="4518837" cy="6324307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4" t="20638" r="20265" b="20478"/>
                    <a:stretch/>
                  </pic:blipFill>
                  <pic:spPr bwMode="auto">
                    <a:xfrm>
                      <a:off x="0" y="0"/>
                      <a:ext cx="4529835" cy="6339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  <w:r w:rsidRPr="00FF2619">
        <w:drawing>
          <wp:anchor distT="0" distB="0" distL="114300" distR="114300" simplePos="0" relativeHeight="251727872" behindDoc="1" locked="0" layoutInCell="1" allowOverlap="1" wp14:anchorId="32542F4F">
            <wp:simplePos x="0" y="0"/>
            <wp:positionH relativeFrom="column">
              <wp:posOffset>5401340</wp:posOffset>
            </wp:positionH>
            <wp:positionV relativeFrom="paragraph">
              <wp:posOffset>24676</wp:posOffset>
            </wp:positionV>
            <wp:extent cx="4380613" cy="6210812"/>
            <wp:effectExtent l="0" t="0" r="127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2" t="20478" r="20719" b="20321"/>
                    <a:stretch/>
                  </pic:blipFill>
                  <pic:spPr bwMode="auto">
                    <a:xfrm>
                      <a:off x="0" y="0"/>
                      <a:ext cx="4384863" cy="6216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  <w:r w:rsidRPr="00FF2619">
        <w:lastRenderedPageBreak/>
        <w:drawing>
          <wp:anchor distT="0" distB="0" distL="114300" distR="114300" simplePos="0" relativeHeight="251735040" behindDoc="1" locked="0" layoutInCell="1" allowOverlap="1" wp14:anchorId="2E0FF326">
            <wp:simplePos x="0" y="0"/>
            <wp:positionH relativeFrom="column">
              <wp:posOffset>-52882</wp:posOffset>
            </wp:positionH>
            <wp:positionV relativeFrom="paragraph">
              <wp:posOffset>95486</wp:posOffset>
            </wp:positionV>
            <wp:extent cx="4454235" cy="6315813"/>
            <wp:effectExtent l="0" t="0" r="3810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17" t="20478" r="20266" b="20317"/>
                    <a:stretch/>
                  </pic:blipFill>
                  <pic:spPr bwMode="auto">
                    <a:xfrm>
                      <a:off x="0" y="0"/>
                      <a:ext cx="4454235" cy="6315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  <w:r w:rsidRPr="00FF2619">
        <w:drawing>
          <wp:anchor distT="0" distB="0" distL="114300" distR="114300" simplePos="0" relativeHeight="251737088" behindDoc="1" locked="0" layoutInCell="1" allowOverlap="1" wp14:anchorId="521644B7">
            <wp:simplePos x="0" y="0"/>
            <wp:positionH relativeFrom="column">
              <wp:posOffset>4784651</wp:posOffset>
            </wp:positionH>
            <wp:positionV relativeFrom="paragraph">
              <wp:posOffset>14043</wp:posOffset>
            </wp:positionV>
            <wp:extent cx="4380614" cy="6269019"/>
            <wp:effectExtent l="0" t="0" r="127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4" t="20319" r="20265" b="20157"/>
                    <a:stretch/>
                  </pic:blipFill>
                  <pic:spPr bwMode="auto">
                    <a:xfrm>
                      <a:off x="0" y="0"/>
                      <a:ext cx="4397104" cy="6292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</w:p>
    <w:p w:rsidR="00FF2619" w:rsidRPr="00EA1ADB" w:rsidRDefault="00FF2619" w:rsidP="00EA1ADB">
      <w:pPr>
        <w:pStyle w:val="NoSpacing"/>
        <w:rPr>
          <w:rFonts w:ascii="Letter-join No-Lead 37" w:hAnsi="Letter-join No-Lead 37" w:cstheme="minorHAnsi"/>
          <w:u w:val="single"/>
        </w:rPr>
      </w:pPr>
      <w:bookmarkStart w:id="0" w:name="_GoBack"/>
      <w:bookmarkEnd w:id="0"/>
    </w:p>
    <w:sectPr w:rsidR="00FF2619" w:rsidRPr="00EA1ADB" w:rsidSect="00EA1A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ADB"/>
    <w:rsid w:val="009C703B"/>
    <w:rsid w:val="00AC5391"/>
    <w:rsid w:val="00EA1ADB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03684"/>
  <w15:chartTrackingRefBased/>
  <w15:docId w15:val="{ABFA6766-A77E-4B2D-A0A6-1815697BE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A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1A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D688C2E7</Template>
  <TotalTime>16</TotalTime>
  <Pages>3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Heritage</dc:creator>
  <cp:keywords/>
  <dc:description/>
  <cp:lastModifiedBy>Heather Heritage</cp:lastModifiedBy>
  <cp:revision>1</cp:revision>
  <dcterms:created xsi:type="dcterms:W3CDTF">2020-06-09T13:47:00Z</dcterms:created>
  <dcterms:modified xsi:type="dcterms:W3CDTF">2020-06-09T14:03:00Z</dcterms:modified>
</cp:coreProperties>
</file>