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FB9" w:rsidRPr="00952FB9" w:rsidRDefault="00F53CD8" w:rsidP="00952FB9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8992" behindDoc="1" locked="0" layoutInCell="1" allowOverlap="1" wp14:anchorId="0333A49B">
            <wp:simplePos x="0" y="0"/>
            <wp:positionH relativeFrom="margin">
              <wp:posOffset>-438150</wp:posOffset>
            </wp:positionH>
            <wp:positionV relativeFrom="paragraph">
              <wp:posOffset>238125</wp:posOffset>
            </wp:positionV>
            <wp:extent cx="428625" cy="40948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09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FB9" w:rsidRPr="00952FB9">
        <w:rPr>
          <w:rFonts w:ascii="Letter-join No-Lead 37" w:hAnsi="Letter-join No-Lead 37"/>
          <w:u w:val="single"/>
        </w:rPr>
        <w:t>Wednesday 17</w:t>
      </w:r>
      <w:r w:rsidR="00952FB9" w:rsidRPr="00952FB9">
        <w:rPr>
          <w:rFonts w:ascii="Letter-join No-Lead 37" w:hAnsi="Letter-join No-Lead 37"/>
          <w:u w:val="single"/>
          <w:vertAlign w:val="superscript"/>
        </w:rPr>
        <w:t>th</w:t>
      </w:r>
      <w:r w:rsidR="00952FB9" w:rsidRPr="00952FB9">
        <w:rPr>
          <w:rFonts w:ascii="Letter-join No-Lead 37" w:hAnsi="Letter-join No-Lead 37"/>
          <w:u w:val="single"/>
        </w:rPr>
        <w:t xml:space="preserve"> June 2020</w:t>
      </w:r>
    </w:p>
    <w:p w:rsidR="00952FB9" w:rsidRPr="00952FB9" w:rsidRDefault="00952FB9" w:rsidP="00952FB9">
      <w:pPr>
        <w:pStyle w:val="NoSpacing"/>
        <w:rPr>
          <w:rFonts w:ascii="Letter-join No-Lead 37" w:hAnsi="Letter-join No-Lead 37"/>
          <w:u w:val="single"/>
        </w:rPr>
      </w:pPr>
      <w:r w:rsidRPr="00952FB9">
        <w:rPr>
          <w:rFonts w:ascii="Letter-join No-Lead 37" w:hAnsi="Letter-join No-Lead 37"/>
          <w:u w:val="single"/>
        </w:rPr>
        <w:t>LO: To write ‘3ed’ sentences</w:t>
      </w:r>
    </w:p>
    <w:p w:rsidR="009C703B" w:rsidRPr="00952FB9" w:rsidRDefault="00952FB9" w:rsidP="00952FB9">
      <w:pPr>
        <w:pStyle w:val="NoSpacing"/>
        <w:rPr>
          <w:rFonts w:ascii="Letter-join No-Lead 37" w:hAnsi="Letter-join No-Lead 37"/>
          <w:u w:val="single"/>
        </w:rPr>
      </w:pPr>
      <w:r w:rsidRPr="00952FB9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53632" behindDoc="1" locked="0" layoutInCell="1" allowOverlap="1" wp14:anchorId="4BDF6DF0">
            <wp:simplePos x="0" y="0"/>
            <wp:positionH relativeFrom="column">
              <wp:posOffset>-213739</wp:posOffset>
            </wp:positionH>
            <wp:positionV relativeFrom="paragraph">
              <wp:posOffset>592851</wp:posOffset>
            </wp:positionV>
            <wp:extent cx="5885823" cy="4310743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20" t="18129" r="14217" b="14526"/>
                    <a:stretch/>
                  </pic:blipFill>
                  <pic:spPr bwMode="auto">
                    <a:xfrm>
                      <a:off x="0" y="0"/>
                      <a:ext cx="5885823" cy="4310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2FB9">
        <w:rPr>
          <w:rFonts w:ascii="Letter-join No-Lead 37" w:hAnsi="Letter-join No-Lead 37"/>
          <w:u w:val="single"/>
        </w:rPr>
        <w:t>Mild</w:t>
      </w:r>
      <w:r w:rsidR="00F53CD8">
        <w:rPr>
          <w:rFonts w:ascii="Letter-join No-Lead 37" w:hAnsi="Letter-join No-Lead 37"/>
          <w:u w:val="single"/>
        </w:rPr>
        <w:t>, Spicy and Hot</w:t>
      </w: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Pr="00004055" w:rsidRDefault="00A32A13" w:rsidP="00952FB9">
      <w:pPr>
        <w:tabs>
          <w:tab w:val="left" w:pos="1560"/>
        </w:tabs>
        <w:rPr>
          <w:rFonts w:ascii="Letter-join No-Lead 37" w:hAnsi="Letter-join No-Lead 37"/>
        </w:rPr>
      </w:pPr>
      <w:r w:rsidRPr="00004055">
        <w:rPr>
          <w:rFonts w:ascii="Letter-join No-Lead 37" w:hAnsi="Letter-join No-Lead 37"/>
        </w:rPr>
        <w:t>Surprised, excited, worried, the ballerina stepped off the wooden platform.</w:t>
      </w:r>
    </w:p>
    <w:p w:rsidR="00721EF0" w:rsidRPr="00004055" w:rsidRDefault="00721EF0" w:rsidP="00952FB9">
      <w:pPr>
        <w:tabs>
          <w:tab w:val="left" w:pos="1560"/>
        </w:tabs>
        <w:rPr>
          <w:rFonts w:ascii="Letter-join No-Lead 37" w:hAnsi="Letter-join No-Lead 37"/>
        </w:rPr>
      </w:pPr>
      <w:r w:rsidRPr="00004055">
        <w:rPr>
          <w:rFonts w:ascii="Letter-join No-Lead 37" w:hAnsi="Letter-join No-Lead 37"/>
        </w:rPr>
        <w:t>_________________, ___________________, ____________________, the balloons floated higher and higher.</w:t>
      </w:r>
    </w:p>
    <w:p w:rsidR="00004055" w:rsidRDefault="00004055" w:rsidP="00004055">
      <w:pPr>
        <w:tabs>
          <w:tab w:val="left" w:pos="1560"/>
        </w:tabs>
        <w:rPr>
          <w:sz w:val="32"/>
        </w:rPr>
      </w:pPr>
      <w:r w:rsidRPr="00004055"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____________________________________________________________________________________________________</w:t>
      </w:r>
      <w:bookmarkStart w:id="0" w:name="_GoBack"/>
      <w:bookmarkEnd w:id="0"/>
      <w:r>
        <w:rPr>
          <w:sz w:val="32"/>
        </w:rPr>
        <w:t>______________________________________________________</w:t>
      </w:r>
    </w:p>
    <w:p w:rsidR="00952FB9" w:rsidRPr="00004055" w:rsidRDefault="00F53CD8" w:rsidP="00004055">
      <w:pPr>
        <w:tabs>
          <w:tab w:val="left" w:pos="1560"/>
        </w:tabs>
        <w:rPr>
          <w:sz w:val="20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67968" behindDoc="1" locked="0" layoutInCell="1" allowOverlap="1" wp14:anchorId="130F9169">
            <wp:simplePos x="0" y="0"/>
            <wp:positionH relativeFrom="margin">
              <wp:posOffset>-590550</wp:posOffset>
            </wp:positionH>
            <wp:positionV relativeFrom="paragraph">
              <wp:posOffset>6350</wp:posOffset>
            </wp:positionV>
            <wp:extent cx="476250" cy="46211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62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FB9" w:rsidRPr="00952FB9">
        <w:rPr>
          <w:rFonts w:ascii="Letter-join No-Lead 37" w:hAnsi="Letter-join No-Lead 37"/>
          <w:u w:val="single"/>
        </w:rPr>
        <w:t>Wednesday 17th June 2020</w:t>
      </w:r>
    </w:p>
    <w:p w:rsidR="00952FB9" w:rsidRPr="00952FB9" w:rsidRDefault="00952FB9" w:rsidP="00952FB9">
      <w:pPr>
        <w:pStyle w:val="NoSpacing"/>
        <w:rPr>
          <w:rFonts w:ascii="Letter-join No-Lead 37" w:hAnsi="Letter-join No-Lead 37"/>
          <w:u w:val="single"/>
        </w:rPr>
      </w:pPr>
      <w:r w:rsidRPr="00952FB9">
        <w:rPr>
          <w:rFonts w:ascii="Letter-join No-Lead 37" w:hAnsi="Letter-join No-Lead 37"/>
          <w:u w:val="single"/>
        </w:rPr>
        <w:t xml:space="preserve">LO: To write ‘3ed’ sentences and ‘2 pairs’ sentences </w:t>
      </w:r>
    </w:p>
    <w:p w:rsidR="00952FB9" w:rsidRPr="00952FB9" w:rsidRDefault="00952FB9" w:rsidP="00952FB9">
      <w:pPr>
        <w:pStyle w:val="NoSpacing"/>
        <w:rPr>
          <w:rFonts w:ascii="Letter-join No-Lead 37" w:hAnsi="Letter-join No-Lead 37"/>
          <w:u w:val="single"/>
        </w:rPr>
      </w:pPr>
      <w:r w:rsidRPr="00952FB9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1824" behindDoc="1" locked="0" layoutInCell="1" allowOverlap="1" wp14:anchorId="672BA956">
            <wp:simplePos x="0" y="0"/>
            <wp:positionH relativeFrom="column">
              <wp:posOffset>-437762</wp:posOffset>
            </wp:positionH>
            <wp:positionV relativeFrom="paragraph">
              <wp:posOffset>426225</wp:posOffset>
            </wp:positionV>
            <wp:extent cx="6262667" cy="4500748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9" t="11913" r="12977" b="21261"/>
                    <a:stretch/>
                  </pic:blipFill>
                  <pic:spPr bwMode="auto">
                    <a:xfrm>
                      <a:off x="0" y="0"/>
                      <a:ext cx="6262667" cy="4500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2FB9">
        <w:rPr>
          <w:rFonts w:ascii="Letter-join No-Lead 37" w:hAnsi="Letter-join No-Lead 37"/>
          <w:u w:val="single"/>
        </w:rPr>
        <w:t>Spicy and Hot</w:t>
      </w: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004055" w:rsidRPr="00004055" w:rsidRDefault="00721EF0" w:rsidP="00004055">
      <w:pPr>
        <w:tabs>
          <w:tab w:val="left" w:pos="1560"/>
        </w:tabs>
      </w:pPr>
      <w:r w:rsidRPr="00004055">
        <w:rPr>
          <w:rFonts w:ascii="Letter-join No-Lead 37" w:hAnsi="Letter-join No-Lead 37"/>
        </w:rPr>
        <w:t>Excited and elated, careful and brave, the dancer tiptoed down the steps.</w:t>
      </w:r>
      <w:r>
        <w:t xml:space="preserve"> </w:t>
      </w:r>
      <w:r w:rsidR="00004055" w:rsidRPr="00004055"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04055">
        <w:rPr>
          <w:sz w:val="32"/>
        </w:rPr>
        <w:t>__________________________________________________________________________________________________________________________________________________________</w:t>
      </w:r>
    </w:p>
    <w:p w:rsidR="00952FB9" w:rsidRDefault="00952FB9" w:rsidP="00952FB9">
      <w:pPr>
        <w:tabs>
          <w:tab w:val="left" w:pos="1560"/>
        </w:tabs>
      </w:pPr>
    </w:p>
    <w:p w:rsidR="00004055" w:rsidRDefault="00004055" w:rsidP="00952FB9">
      <w:pPr>
        <w:pStyle w:val="NoSpacing"/>
      </w:pPr>
    </w:p>
    <w:p w:rsidR="00952FB9" w:rsidRPr="00952FB9" w:rsidRDefault="00F53CD8" w:rsidP="00952FB9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66944" behindDoc="1" locked="0" layoutInCell="1" allowOverlap="1" wp14:anchorId="27C5EC57">
            <wp:simplePos x="0" y="0"/>
            <wp:positionH relativeFrom="leftMargin">
              <wp:align>right</wp:align>
            </wp:positionH>
            <wp:positionV relativeFrom="paragraph">
              <wp:posOffset>-114300</wp:posOffset>
            </wp:positionV>
            <wp:extent cx="515556" cy="49657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56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FB9" w:rsidRPr="00952FB9">
        <w:rPr>
          <w:rFonts w:ascii="Letter-join No-Lead 37" w:hAnsi="Letter-join No-Lead 37"/>
          <w:u w:val="single"/>
        </w:rPr>
        <w:t>Wednesday 17th June 2020</w:t>
      </w:r>
    </w:p>
    <w:p w:rsidR="00952FB9" w:rsidRPr="00952FB9" w:rsidRDefault="00952FB9" w:rsidP="00952FB9">
      <w:pPr>
        <w:pStyle w:val="NoSpacing"/>
        <w:rPr>
          <w:rFonts w:ascii="Letter-join No-Lead 37" w:hAnsi="Letter-join No-Lead 37"/>
          <w:u w:val="single"/>
        </w:rPr>
      </w:pPr>
      <w:r w:rsidRPr="00952FB9">
        <w:rPr>
          <w:rFonts w:ascii="Letter-join No-Lead 37" w:hAnsi="Letter-join No-Lead 37"/>
          <w:u w:val="single"/>
        </w:rPr>
        <w:t xml:space="preserve">LO: To write ‘3ed’ </w:t>
      </w:r>
      <w:proofErr w:type="gramStart"/>
      <w:r w:rsidRPr="00952FB9">
        <w:rPr>
          <w:rFonts w:ascii="Letter-join No-Lead 37" w:hAnsi="Letter-join No-Lead 37"/>
          <w:u w:val="single"/>
        </w:rPr>
        <w:t>sentences ,</w:t>
      </w:r>
      <w:proofErr w:type="gramEnd"/>
      <w:r w:rsidRPr="00952FB9">
        <w:rPr>
          <w:rFonts w:ascii="Letter-join No-Lead 37" w:hAnsi="Letter-join No-Lead 37"/>
          <w:u w:val="single"/>
        </w:rPr>
        <w:t xml:space="preserve"> ‘2 pairs’ sentences and ‘verb, person’ sentences</w:t>
      </w:r>
    </w:p>
    <w:p w:rsidR="00952FB9" w:rsidRPr="00952FB9" w:rsidRDefault="00952FB9" w:rsidP="00952FB9">
      <w:pPr>
        <w:tabs>
          <w:tab w:val="left" w:pos="1560"/>
        </w:tabs>
        <w:rPr>
          <w:rFonts w:ascii="Letter-join No-Lead 37" w:hAnsi="Letter-join No-Lead 37"/>
          <w:u w:val="single"/>
        </w:rPr>
      </w:pPr>
      <w:r w:rsidRPr="00952FB9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5920" behindDoc="1" locked="0" layoutInCell="1" allowOverlap="1" wp14:anchorId="26681D50">
            <wp:simplePos x="0" y="0"/>
            <wp:positionH relativeFrom="column">
              <wp:posOffset>-462157</wp:posOffset>
            </wp:positionH>
            <wp:positionV relativeFrom="paragraph">
              <wp:posOffset>-446</wp:posOffset>
            </wp:positionV>
            <wp:extent cx="6639586" cy="465512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3" t="13726" r="12762" b="21260"/>
                    <a:stretch/>
                  </pic:blipFill>
                  <pic:spPr bwMode="auto">
                    <a:xfrm>
                      <a:off x="0" y="0"/>
                      <a:ext cx="6639586" cy="4655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2FB9">
        <w:rPr>
          <w:rFonts w:ascii="Letter-join No-Lead 37" w:hAnsi="Letter-join No-Lead 37"/>
          <w:u w:val="single"/>
        </w:rPr>
        <w:t>Hot</w:t>
      </w: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952FB9" w:rsidRDefault="00952FB9" w:rsidP="00952FB9">
      <w:pPr>
        <w:tabs>
          <w:tab w:val="left" w:pos="1560"/>
        </w:tabs>
      </w:pPr>
    </w:p>
    <w:p w:rsidR="00721EF0" w:rsidRPr="00004055" w:rsidRDefault="00721EF0" w:rsidP="00952FB9">
      <w:pPr>
        <w:tabs>
          <w:tab w:val="left" w:pos="1560"/>
        </w:tabs>
        <w:rPr>
          <w:rFonts w:ascii="Letter-join No-Lead 37" w:hAnsi="Letter-join No-Lead 37"/>
          <w:sz w:val="30"/>
        </w:rPr>
      </w:pPr>
      <w:r w:rsidRPr="00004055">
        <w:rPr>
          <w:rFonts w:ascii="Letter-join No-Lead 37" w:hAnsi="Letter-join No-Lead 37"/>
          <w:sz w:val="30"/>
        </w:rPr>
        <w:t xml:space="preserve">Sobbing, she felt her heart shatter </w:t>
      </w:r>
      <w:r w:rsidR="00004055" w:rsidRPr="00004055">
        <w:rPr>
          <w:rFonts w:ascii="Letter-join No-Lead 37" w:hAnsi="Letter-join No-Lead 37"/>
          <w:sz w:val="30"/>
        </w:rPr>
        <w:t>as the balloons froze in the cold air.</w:t>
      </w:r>
    </w:p>
    <w:p w:rsidR="00004055" w:rsidRPr="00004055" w:rsidRDefault="00004055" w:rsidP="00952FB9">
      <w:pPr>
        <w:tabs>
          <w:tab w:val="left" w:pos="1560"/>
        </w:tabs>
        <w:rPr>
          <w:sz w:val="36"/>
        </w:rPr>
      </w:pPr>
      <w:r w:rsidRPr="00004055">
        <w:rPr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4055" w:rsidRPr="00004055" w:rsidRDefault="00004055" w:rsidP="00952FB9">
      <w:pPr>
        <w:tabs>
          <w:tab w:val="left" w:pos="1560"/>
        </w:tabs>
        <w:rPr>
          <w:sz w:val="30"/>
        </w:rPr>
      </w:pPr>
    </w:p>
    <w:sectPr w:rsidR="00004055" w:rsidRPr="00004055" w:rsidSect="00004055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FB9"/>
    <w:rsid w:val="00004055"/>
    <w:rsid w:val="00721EF0"/>
    <w:rsid w:val="00952FB9"/>
    <w:rsid w:val="009C703B"/>
    <w:rsid w:val="00A32A13"/>
    <w:rsid w:val="00AC5391"/>
    <w:rsid w:val="00C16AD8"/>
    <w:rsid w:val="00F5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BD53575"/>
  <w15:chartTrackingRefBased/>
  <w15:docId w15:val="{96E526E2-F98A-4F8F-9C88-6FD3A09D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FB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3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B54B371A</Template>
  <TotalTime>139</TotalTime>
  <Pages>3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Heritage</dc:creator>
  <cp:keywords/>
  <dc:description/>
  <cp:lastModifiedBy>WilliamsA</cp:lastModifiedBy>
  <cp:revision>2</cp:revision>
  <cp:lastPrinted>2020-06-11T07:31:00Z</cp:lastPrinted>
  <dcterms:created xsi:type="dcterms:W3CDTF">2020-06-09T11:23:00Z</dcterms:created>
  <dcterms:modified xsi:type="dcterms:W3CDTF">2020-06-11T07:38:00Z</dcterms:modified>
</cp:coreProperties>
</file>