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F0D" w:rsidRP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45952" behindDoc="1" locked="0" layoutInCell="1" allowOverlap="1" wp14:anchorId="68A20987">
            <wp:simplePos x="0" y="0"/>
            <wp:positionH relativeFrom="column">
              <wp:posOffset>6238875</wp:posOffset>
            </wp:positionH>
            <wp:positionV relativeFrom="paragraph">
              <wp:posOffset>-708660</wp:posOffset>
            </wp:positionV>
            <wp:extent cx="2628900" cy="167711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77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43904" behindDoc="1" locked="0" layoutInCell="1" allowOverlap="1" wp14:anchorId="6BE6381D">
            <wp:simplePos x="0" y="0"/>
            <wp:positionH relativeFrom="column">
              <wp:posOffset>3009900</wp:posOffset>
            </wp:positionH>
            <wp:positionV relativeFrom="paragraph">
              <wp:posOffset>-657225</wp:posOffset>
            </wp:positionV>
            <wp:extent cx="2838450" cy="16266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2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32640" behindDoc="1" locked="0" layoutInCell="1" allowOverlap="1" wp14:anchorId="6E65BA37">
            <wp:simplePos x="0" y="0"/>
            <wp:positionH relativeFrom="column">
              <wp:posOffset>-628650</wp:posOffset>
            </wp:positionH>
            <wp:positionV relativeFrom="paragraph">
              <wp:posOffset>-609600</wp:posOffset>
            </wp:positionV>
            <wp:extent cx="615950" cy="5911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C7ACB">
        <w:rPr>
          <w:rFonts w:ascii="Letter-join No-Lead 37" w:hAnsi="Letter-join No-Lead 37"/>
          <w:u w:val="single"/>
        </w:rPr>
        <w:t>Thursday 18</w:t>
      </w:r>
      <w:r w:rsidRPr="00AC7ACB">
        <w:rPr>
          <w:rFonts w:ascii="Letter-join No-Lead 37" w:hAnsi="Letter-join No-Lead 37"/>
          <w:u w:val="single"/>
          <w:vertAlign w:val="superscript"/>
        </w:rPr>
        <w:t>th</w:t>
      </w:r>
      <w:r w:rsidRPr="00AC7ACB">
        <w:rPr>
          <w:rFonts w:ascii="Letter-join No-Lead 37" w:hAnsi="Letter-join No-Lead 37"/>
          <w:u w:val="single"/>
        </w:rPr>
        <w:t xml:space="preserve"> June 2020</w: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r w:rsidRPr="00AC7ACB">
        <w:rPr>
          <w:rFonts w:ascii="Letter-join No-Lead 37" w:hAnsi="Letter-join No-Lead 37"/>
          <w:u w:val="single"/>
        </w:rPr>
        <w:t>LQ: What did a Roman town look like?</w: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107950</wp:posOffset>
                </wp:positionV>
                <wp:extent cx="7810500" cy="53721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0" cy="537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7ACB" w:rsidRPr="00AC7ACB" w:rsidRDefault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  <w:u w:val="single"/>
                              </w:rPr>
                              <w:t>Draw and label your Roman town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pt;margin-top:8.5pt;width:615pt;height:423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" fillcolor="white [3201]" strokeweight=".5pt">
                <v:textbox>
                  <w:txbxContent>
                    <w:p w:rsidR="00AC7ACB" w:rsidRPr="00AC7ACB" w:rsidRDefault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  <w:r w:rsidRPr="00AC7ACB">
                        <w:rPr>
                          <w:rFonts w:ascii="Letter-join No-Lead 37" w:hAnsi="Letter-join No-Lead 37"/>
                          <w:u w:val="single"/>
                        </w:rPr>
                        <w:t>Draw and label your Roman town</w:t>
                      </w:r>
                    </w:p>
                  </w:txbxContent>
                </v:textbox>
              </v:shape>
            </w:pict>
          </mc:Fallback>
        </mc:AlternateConten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7367270</wp:posOffset>
                </wp:positionH>
                <wp:positionV relativeFrom="paragraph">
                  <wp:posOffset>13970</wp:posOffset>
                </wp:positionV>
                <wp:extent cx="2286000" cy="19907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  <w:u w:val="single"/>
                              </w:rPr>
                              <w:t>Make sure you include: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bat</w:t>
                            </w:r>
                            <w:r>
                              <w:rPr>
                                <w:rFonts w:ascii="Letter-join No-Lead 37" w:hAnsi="Letter-join No-Lead 37"/>
                              </w:rPr>
                              <w:t>h</w:t>
                            </w: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s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-forum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-amphitheatre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-basilica (the town court and the law court)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-soldiers at gates to stop enemies coming in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580.1pt;margin-top:1.1pt;width:180pt;height:156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" fillcolor="white [3201]" strokeweight=".5pt">
                <v:textbox>
                  <w:txbxContent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  <w:u w:val="single"/>
                        </w:rPr>
                      </w:pPr>
                      <w:r w:rsidRPr="00AC7ACB">
                        <w:rPr>
                          <w:rFonts w:ascii="Letter-join No-Lead 37" w:hAnsi="Letter-join No-Lead 37"/>
                          <w:u w:val="single"/>
                        </w:rPr>
                        <w:t>Make sure you include: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>
                        <w:rPr>
                          <w:rFonts w:ascii="Letter-join No-Lead 37" w:hAnsi="Letter-join No-Lead 37"/>
                        </w:rPr>
                        <w:t>-</w:t>
                      </w:r>
                      <w:r w:rsidRPr="00AC7ACB">
                        <w:rPr>
                          <w:rFonts w:ascii="Letter-join No-Lead 37" w:hAnsi="Letter-join No-Lead 37"/>
                        </w:rPr>
                        <w:t>bat</w:t>
                      </w:r>
                      <w:r>
                        <w:rPr>
                          <w:rFonts w:ascii="Letter-join No-Lead 37" w:hAnsi="Letter-join No-Lead 37"/>
                        </w:rPr>
                        <w:t>h</w:t>
                      </w:r>
                      <w:r w:rsidRPr="00AC7ACB">
                        <w:rPr>
                          <w:rFonts w:ascii="Letter-join No-Lead 37" w:hAnsi="Letter-join No-Lead 37"/>
                        </w:rPr>
                        <w:t>s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AC7ACB">
                        <w:rPr>
                          <w:rFonts w:ascii="Letter-join No-Lead 37" w:hAnsi="Letter-join No-Lead 37"/>
                        </w:rPr>
                        <w:t>-forum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AC7ACB">
                        <w:rPr>
                          <w:rFonts w:ascii="Letter-join No-Lead 37" w:hAnsi="Letter-join No-Lead 37"/>
                        </w:rPr>
                        <w:t>-amphitheatre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AC7ACB">
                        <w:rPr>
                          <w:rFonts w:ascii="Letter-join No-Lead 37" w:hAnsi="Letter-join No-Lead 37"/>
                        </w:rPr>
                        <w:t>-basilica (the town court and the law court)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AC7ACB">
                        <w:rPr>
                          <w:rFonts w:ascii="Letter-join No-Lead 37" w:hAnsi="Letter-join No-Lead 37"/>
                        </w:rPr>
                        <w:t>-soldiers at gates to stop enemies coming in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45945F" wp14:editId="2B59FEFE">
                <wp:simplePos x="0" y="0"/>
                <wp:positionH relativeFrom="column">
                  <wp:posOffset>5593278</wp:posOffset>
                </wp:positionH>
                <wp:positionV relativeFrom="paragraph">
                  <wp:posOffset>-522515</wp:posOffset>
                </wp:positionV>
                <wp:extent cx="3836895" cy="6935189"/>
                <wp:effectExtent l="0" t="0" r="11430" b="184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6895" cy="693518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7ACB" w:rsidRDefault="00AC7ACB" w:rsidP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  <w:u w:val="single"/>
                              </w:rPr>
                              <w:t xml:space="preserve">Forum fact file </w:t>
                            </w:r>
                          </w:p>
                          <w:p w:rsidR="00AC7ACB" w:rsidRDefault="00AC7ACB" w:rsidP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  <w:u w:val="single"/>
                              </w:rPr>
                              <w:t>Image:</w:t>
                            </w:r>
                          </w:p>
                          <w:p w:rsidR="00AC7ACB" w:rsidRDefault="00AC7ACB" w:rsidP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</w:p>
                          <w:p w:rsidR="00AC7ACB" w:rsidRDefault="00AC7ACB" w:rsidP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</w:p>
                          <w:p w:rsidR="00AC7ACB" w:rsidRDefault="00AC7ACB" w:rsidP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</w:p>
                          <w:p w:rsidR="00AC7ACB" w:rsidRDefault="00AC7ACB" w:rsidP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</w:p>
                          <w:p w:rsidR="00AC7ACB" w:rsidRDefault="00AC7ACB" w:rsidP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</w:p>
                          <w:p w:rsidR="00AC7ACB" w:rsidRDefault="00AC7ACB" w:rsidP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</w:p>
                          <w:p w:rsidR="00AC7ACB" w:rsidRPr="00AC7ACB" w:rsidRDefault="00AC7ACB" w:rsidP="00AC7ACB">
                            <w:pPr>
                              <w:rPr>
                                <w:rFonts w:ascii="Letter-join No-Lead 37" w:hAnsi="Letter-join No-Lead 37"/>
                                <w:sz w:val="24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5945F" id="Text Box 9" o:spid="_x0000_s1028" type="#_x0000_t202" style="position:absolute;margin-left:440.4pt;margin-top:-41.15pt;width:302.1pt;height:546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" fillcolor="window" strokeweight=".5pt">
                <v:textbox>
                  <w:txbxContent>
                    <w:p w:rsidR="00AC7ACB" w:rsidRDefault="00AC7ACB" w:rsidP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  <w:r>
                        <w:rPr>
                          <w:rFonts w:ascii="Letter-join No-Lead 37" w:hAnsi="Letter-join No-Lead 37"/>
                          <w:u w:val="single"/>
                        </w:rPr>
                        <w:t xml:space="preserve">Forum fact file </w:t>
                      </w:r>
                    </w:p>
                    <w:p w:rsidR="00AC7ACB" w:rsidRDefault="00AC7ACB" w:rsidP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  <w:r>
                        <w:rPr>
                          <w:rFonts w:ascii="Letter-join No-Lead 37" w:hAnsi="Letter-join No-Lead 37"/>
                          <w:u w:val="single"/>
                        </w:rPr>
                        <w:t>Image:</w:t>
                      </w:r>
                    </w:p>
                    <w:p w:rsidR="00AC7ACB" w:rsidRDefault="00AC7ACB" w:rsidP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</w:p>
                    <w:p w:rsidR="00AC7ACB" w:rsidRDefault="00AC7ACB" w:rsidP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</w:p>
                    <w:p w:rsidR="00AC7ACB" w:rsidRDefault="00AC7ACB" w:rsidP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</w:p>
                    <w:p w:rsidR="00AC7ACB" w:rsidRDefault="00AC7ACB" w:rsidP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</w:p>
                    <w:p w:rsidR="00AC7ACB" w:rsidRDefault="00AC7ACB" w:rsidP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</w:p>
                    <w:p w:rsidR="00AC7ACB" w:rsidRDefault="00AC7ACB" w:rsidP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</w:p>
                    <w:p w:rsidR="00AC7ACB" w:rsidRPr="00AC7ACB" w:rsidRDefault="00AC7ACB" w:rsidP="00AC7ACB">
                      <w:pPr>
                        <w:rPr>
                          <w:rFonts w:ascii="Letter-join No-Lead 37" w:hAnsi="Letter-join No-Lead 37"/>
                          <w:sz w:val="24"/>
                        </w:rPr>
                      </w:pPr>
                      <w:r w:rsidRPr="00AC7ACB">
                        <w:rPr>
                          <w:rFonts w:ascii="Letter-join No-Lead 37" w:hAnsi="Letter-join No-Lead 37"/>
                          <w:sz w:val="24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No-Lead 37" w:hAnsi="Letter-join No-Lead 37"/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33C399" wp14:editId="27E3932F">
                <wp:simplePos x="0" y="0"/>
                <wp:positionH relativeFrom="column">
                  <wp:posOffset>2365860</wp:posOffset>
                </wp:positionH>
                <wp:positionV relativeFrom="paragraph">
                  <wp:posOffset>-752848</wp:posOffset>
                </wp:positionV>
                <wp:extent cx="2994211" cy="1506071"/>
                <wp:effectExtent l="0" t="0" r="15875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4211" cy="150607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  <w:u w:val="single"/>
                              </w:rPr>
                              <w:t>Make sure you include: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bat</w:t>
                            </w:r>
                            <w:r>
                              <w:rPr>
                                <w:rFonts w:ascii="Letter-join No-Lead 37" w:hAnsi="Letter-join No-Lead 37"/>
                              </w:rPr>
                              <w:t>h</w:t>
                            </w: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s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-forum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-amphitheatre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-basilica (the town court and the law court)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</w:rPr>
                              <w:t>-soldiers at gates to stop enemies coming in</w:t>
                            </w:r>
                          </w:p>
                          <w:p w:rsidR="00AC7ACB" w:rsidRPr="00AC7ACB" w:rsidRDefault="00AC7ACB" w:rsidP="00AC7ACB">
                            <w:pPr>
                              <w:pStyle w:val="NoSpacing"/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3C399" id="Text Box 7" o:spid="_x0000_s1029" type="#_x0000_t202" style="position:absolute;margin-left:186.3pt;margin-top:-59.3pt;width:235.75pt;height:11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" fillcolor="window" strokeweight=".5pt">
                <v:textbox>
                  <w:txbxContent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  <w:u w:val="single"/>
                        </w:rPr>
                      </w:pPr>
                      <w:r w:rsidRPr="00AC7ACB">
                        <w:rPr>
                          <w:rFonts w:ascii="Letter-join No-Lead 37" w:hAnsi="Letter-join No-Lead 37"/>
                          <w:u w:val="single"/>
                        </w:rPr>
                        <w:t>Make sure you include: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>
                        <w:rPr>
                          <w:rFonts w:ascii="Letter-join No-Lead 37" w:hAnsi="Letter-join No-Lead 37"/>
                        </w:rPr>
                        <w:t>-</w:t>
                      </w:r>
                      <w:r w:rsidRPr="00AC7ACB">
                        <w:rPr>
                          <w:rFonts w:ascii="Letter-join No-Lead 37" w:hAnsi="Letter-join No-Lead 37"/>
                        </w:rPr>
                        <w:t>bat</w:t>
                      </w:r>
                      <w:r>
                        <w:rPr>
                          <w:rFonts w:ascii="Letter-join No-Lead 37" w:hAnsi="Letter-join No-Lead 37"/>
                        </w:rPr>
                        <w:t>h</w:t>
                      </w:r>
                      <w:r w:rsidRPr="00AC7ACB">
                        <w:rPr>
                          <w:rFonts w:ascii="Letter-join No-Lead 37" w:hAnsi="Letter-join No-Lead 37"/>
                        </w:rPr>
                        <w:t>s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AC7ACB">
                        <w:rPr>
                          <w:rFonts w:ascii="Letter-join No-Lead 37" w:hAnsi="Letter-join No-Lead 37"/>
                        </w:rPr>
                        <w:t>-forum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AC7ACB">
                        <w:rPr>
                          <w:rFonts w:ascii="Letter-join No-Lead 37" w:hAnsi="Letter-join No-Lead 37"/>
                        </w:rPr>
                        <w:t>-amphitheatre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AC7ACB">
                        <w:rPr>
                          <w:rFonts w:ascii="Letter-join No-Lead 37" w:hAnsi="Letter-join No-Lead 37"/>
                        </w:rPr>
                        <w:t>-basilica (the town court and the law court)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  <w:r w:rsidRPr="00AC7ACB">
                        <w:rPr>
                          <w:rFonts w:ascii="Letter-join No-Lead 37" w:hAnsi="Letter-join No-Lead 37"/>
                        </w:rPr>
                        <w:t>-soldiers at gates to stop enemies coming in</w:t>
                      </w:r>
                    </w:p>
                    <w:p w:rsidR="00AC7ACB" w:rsidRPr="00AC7ACB" w:rsidRDefault="00AC7ACB" w:rsidP="00AC7ACB">
                      <w:pPr>
                        <w:pStyle w:val="NoSpacing"/>
                        <w:rPr>
                          <w:rFonts w:ascii="Letter-join No-Lead 37" w:hAnsi="Letter-join No-Lead 3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77696" behindDoc="1" locked="0" layoutInCell="1" allowOverlap="1" wp14:anchorId="38343D42">
            <wp:simplePos x="0" y="0"/>
            <wp:positionH relativeFrom="column">
              <wp:posOffset>-610160</wp:posOffset>
            </wp:positionH>
            <wp:positionV relativeFrom="paragraph">
              <wp:posOffset>-591708</wp:posOffset>
            </wp:positionV>
            <wp:extent cx="615950" cy="59118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Letter-join No-Lead 37" w:hAnsi="Letter-join No-Lead 37"/>
          <w:u w:val="single"/>
        </w:rPr>
        <w:t>Thursday 18</w:t>
      </w:r>
      <w:r w:rsidRPr="00AC7ACB">
        <w:rPr>
          <w:rFonts w:ascii="Letter-join No-Lead 37" w:hAnsi="Letter-join No-Lead 37"/>
          <w:u w:val="single"/>
          <w:vertAlign w:val="superscript"/>
        </w:rPr>
        <w:t>th</w:t>
      </w:r>
      <w:r>
        <w:rPr>
          <w:rFonts w:ascii="Letter-join No-Lead 37" w:hAnsi="Letter-join No-Lead 37"/>
          <w:u w:val="single"/>
        </w:rPr>
        <w:t xml:space="preserve"> June 2020</w: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46C3C2" wp14:editId="22D0B947">
                <wp:simplePos x="0" y="0"/>
                <wp:positionH relativeFrom="column">
                  <wp:posOffset>-533399</wp:posOffset>
                </wp:positionH>
                <wp:positionV relativeFrom="paragraph">
                  <wp:posOffset>255270</wp:posOffset>
                </wp:positionV>
                <wp:extent cx="5753100" cy="5973289"/>
                <wp:effectExtent l="0" t="0" r="19050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597328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C7ACB" w:rsidRPr="00AC7ACB" w:rsidRDefault="00AC7ACB" w:rsidP="00AC7ACB">
                            <w:pPr>
                              <w:rPr>
                                <w:rFonts w:ascii="Letter-join No-Lead 37" w:hAnsi="Letter-join No-Lead 37"/>
                                <w:u w:val="single"/>
                              </w:rPr>
                            </w:pPr>
                            <w:r w:rsidRPr="00AC7ACB">
                              <w:rPr>
                                <w:rFonts w:ascii="Letter-join No-Lead 37" w:hAnsi="Letter-join No-Lead 37"/>
                                <w:u w:val="single"/>
                              </w:rPr>
                              <w:t>Draw and label your Roman town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6C3C2" id="Text Box 6" o:spid="_x0000_s1030" type="#_x0000_t202" style="position:absolute;margin-left:-42pt;margin-top:20.1pt;width:453pt;height:47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" fillcolor="window" strokeweight=".5pt">
                <v:textbox>
                  <w:txbxContent>
                    <w:p w:rsidR="00AC7ACB" w:rsidRPr="00AC7ACB" w:rsidRDefault="00AC7ACB" w:rsidP="00AC7ACB">
                      <w:pPr>
                        <w:rPr>
                          <w:rFonts w:ascii="Letter-join No-Lead 37" w:hAnsi="Letter-join No-Lead 37"/>
                          <w:u w:val="single"/>
                        </w:rPr>
                      </w:pPr>
                      <w:r w:rsidRPr="00AC7ACB">
                        <w:rPr>
                          <w:rFonts w:ascii="Letter-join No-Lead 37" w:hAnsi="Letter-join No-Lead 37"/>
                          <w:u w:val="single"/>
                        </w:rPr>
                        <w:t>Draw and label your Roman town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No-Lead 37" w:hAnsi="Letter-join No-Lead 37"/>
          <w:u w:val="single"/>
        </w:rPr>
        <w:t>LQ: What did Roman towns look like?</w: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bookmarkStart w:id="0" w:name="_GoBack"/>
      <w:bookmarkEnd w:id="0"/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]]</w: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86912" behindDoc="1" locked="0" layoutInCell="1" allowOverlap="1" wp14:anchorId="7EC2AC70">
            <wp:simplePos x="0" y="0"/>
            <wp:positionH relativeFrom="column">
              <wp:posOffset>-542925</wp:posOffset>
            </wp:positionH>
            <wp:positionV relativeFrom="paragraph">
              <wp:posOffset>-495300</wp:posOffset>
            </wp:positionV>
            <wp:extent cx="657225" cy="585470"/>
            <wp:effectExtent l="0" t="0" r="9525" b="5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Letter-join No-Lead 37" w:hAnsi="Letter-join No-Lead 37"/>
          <w:u w:val="single"/>
        </w:rPr>
        <w:t>Thursday 18</w:t>
      </w:r>
      <w:r w:rsidRPr="00AC7ACB">
        <w:rPr>
          <w:rFonts w:ascii="Letter-join No-Lead 37" w:hAnsi="Letter-join No-Lead 37"/>
          <w:u w:val="single"/>
          <w:vertAlign w:val="superscript"/>
        </w:rPr>
        <w:t>th</w:t>
      </w:r>
      <w:r>
        <w:rPr>
          <w:rFonts w:ascii="Letter-join No-Lead 37" w:hAnsi="Letter-join No-Lead 37"/>
          <w:u w:val="single"/>
        </w:rPr>
        <w:t xml:space="preserve"> June 2020</w: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LQ: What does a Roman town look like/</w: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Pr="00AC7ACB" w:rsidRDefault="00AC7ACB" w:rsidP="00AC7ACB">
      <w:pPr>
        <w:pStyle w:val="NoSpacing"/>
        <w:rPr>
          <w:rFonts w:ascii="Letter-join No-Lead 37" w:hAnsi="Letter-join No-Lead 37"/>
        </w:rPr>
      </w:pPr>
      <w:r w:rsidRPr="00AC7ACB">
        <w:rPr>
          <w:rFonts w:ascii="Letter-join No-Lead 37" w:hAnsi="Letter-join No-Lead 37"/>
        </w:rPr>
        <w:t>Use templates from Spicy or you can present your work in your own way. (PowerPoint, poster or fact file)</w:t>
      </w: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p w:rsidR="00AC7ACB" w:rsidRPr="00AC7ACB" w:rsidRDefault="00AC7ACB" w:rsidP="00AC7ACB">
      <w:pPr>
        <w:pStyle w:val="NoSpacing"/>
        <w:rPr>
          <w:rFonts w:ascii="Letter-join No-Lead 37" w:hAnsi="Letter-join No-Lead 37"/>
          <w:u w:val="single"/>
        </w:rPr>
      </w:pPr>
    </w:p>
    <w:sectPr w:rsidR="00AC7ACB" w:rsidRPr="00AC7ACB" w:rsidSect="00AC7A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ACB"/>
    <w:rsid w:val="00706F0D"/>
    <w:rsid w:val="00AC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B85AC35"/>
  <w15:chartTrackingRefBased/>
  <w15:docId w15:val="{BBCB22B0-178B-45D3-B129-730728946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7AC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7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1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F6B9C0AC</Template>
  <TotalTime>9</TotalTime>
  <Pages>3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WhitfieldC</dc:creator>
  <cp:keywords/>
  <dc:description/>
  <cp:lastModifiedBy>WhitfieldC</cp:lastModifiedBy>
  <cp:revision>1</cp:revision>
  <dcterms:created xsi:type="dcterms:W3CDTF">2020-06-11T10:27:00Z</dcterms:created>
  <dcterms:modified xsi:type="dcterms:W3CDTF">2020-06-11T10:36:00Z</dcterms:modified>
</cp:coreProperties>
</file>