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F0D" w:rsidRPr="003F2F64" w:rsidRDefault="003F2F64" w:rsidP="003F2F64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7BB1070">
            <wp:simplePos x="0" y="0"/>
            <wp:positionH relativeFrom="column">
              <wp:posOffset>-581025</wp:posOffset>
            </wp:positionH>
            <wp:positionV relativeFrom="paragraph">
              <wp:posOffset>-514350</wp:posOffset>
            </wp:positionV>
            <wp:extent cx="615950" cy="59118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F2F64">
        <w:rPr>
          <w:rFonts w:ascii="Letter-join No-Lead 37" w:hAnsi="Letter-join No-Lead 37"/>
          <w:u w:val="single"/>
        </w:rPr>
        <w:t>Friday 19</w:t>
      </w:r>
      <w:r w:rsidRPr="003F2F64">
        <w:rPr>
          <w:rFonts w:ascii="Letter-join No-Lead 37" w:hAnsi="Letter-join No-Lead 37"/>
          <w:u w:val="single"/>
          <w:vertAlign w:val="superscript"/>
        </w:rPr>
        <w:t>th</w:t>
      </w:r>
      <w:r w:rsidRPr="003F2F64">
        <w:rPr>
          <w:rFonts w:ascii="Letter-join No-Lead 37" w:hAnsi="Letter-join No-Lead 37"/>
          <w:u w:val="single"/>
        </w:rPr>
        <w:t xml:space="preserve"> June 2020</w:t>
      </w:r>
    </w:p>
    <w:p w:rsidR="003F2F64" w:rsidRPr="003F2F64" w:rsidRDefault="003F2F64" w:rsidP="003F2F64">
      <w:pPr>
        <w:pStyle w:val="NoSpacing"/>
        <w:rPr>
          <w:rFonts w:ascii="Letter-join No-Lead 37" w:hAnsi="Letter-join No-Lead 37"/>
          <w:u w:val="single"/>
        </w:rPr>
      </w:pPr>
      <w:r w:rsidRPr="003F2F64">
        <w:rPr>
          <w:rFonts w:ascii="Letter-join No-Lead 37" w:hAnsi="Letter-join No-Lead 37"/>
          <w:u w:val="single"/>
        </w:rPr>
        <w:t>LQ:  Why do plants need stems and where does the water go?</w:t>
      </w:r>
    </w:p>
    <w:p w:rsidR="003F2F64" w:rsidRDefault="003F2F64"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5B66CDA" wp14:editId="027ACE4D">
                <wp:simplePos x="0" y="0"/>
                <wp:positionH relativeFrom="column">
                  <wp:posOffset>-647700</wp:posOffset>
                </wp:positionH>
                <wp:positionV relativeFrom="paragraph">
                  <wp:posOffset>6198235</wp:posOffset>
                </wp:positionV>
                <wp:extent cx="3390900" cy="18954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895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F2F64" w:rsidRDefault="003F2F64" w:rsidP="003F2F64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  <w:r>
                              <w:rPr>
                                <w:rFonts w:ascii="Letter-join No-Lead 37" w:hAnsi="Letter-join No-Lead 37"/>
                                <w:u w:val="single"/>
                              </w:rPr>
                              <w:t xml:space="preserve">Labels to use </w:t>
                            </w:r>
                          </w:p>
                          <w:p w:rsidR="003F2F64" w:rsidRPr="003F2F64" w:rsidRDefault="003F2F64" w:rsidP="003F2F6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3F2F64">
                              <w:rPr>
                                <w:rFonts w:ascii="Letter-join No-Lead 37" w:hAnsi="Letter-join No-Lead 37"/>
                              </w:rPr>
                              <w:t>The stem transports the water.</w:t>
                            </w:r>
                          </w:p>
                          <w:p w:rsidR="003F2F64" w:rsidRPr="003F2F64" w:rsidRDefault="003F2F64" w:rsidP="003F2F6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3F2F64">
                              <w:rPr>
                                <w:rFonts w:ascii="Letter-join No-Lead 37" w:hAnsi="Letter-join No-Lead 37"/>
                              </w:rPr>
                              <w:t>Water is absorbed by the roots.</w:t>
                            </w:r>
                          </w:p>
                          <w:p w:rsidR="003F2F64" w:rsidRPr="003F2F64" w:rsidRDefault="003F2F64" w:rsidP="003F2F6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3F2F64">
                              <w:rPr>
                                <w:rFonts w:ascii="Letter-join No-Lead 37" w:hAnsi="Letter-join No-Lead 37"/>
                              </w:rPr>
                              <w:t>Water evaporates from the leaves.</w:t>
                            </w:r>
                          </w:p>
                          <w:p w:rsidR="003F2F64" w:rsidRDefault="003F2F64" w:rsidP="003F2F64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</w:p>
                          <w:p w:rsidR="003F2F64" w:rsidRPr="003F2F64" w:rsidRDefault="003F2F64" w:rsidP="003F2F64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B66CD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1pt;margin-top:488.05pt;width:267pt;height:149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" fillcolor="window" strokeweight=".5pt">
                <v:textbox>
                  <w:txbxContent>
                    <w:p w:rsidR="003F2F64" w:rsidRDefault="003F2F64" w:rsidP="003F2F64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  <w:r>
                        <w:rPr>
                          <w:rFonts w:ascii="Letter-join No-Lead 37" w:hAnsi="Letter-join No-Lead 37"/>
                          <w:u w:val="single"/>
                        </w:rPr>
                        <w:t xml:space="preserve">Labels to use </w:t>
                      </w:r>
                    </w:p>
                    <w:p w:rsidR="003F2F64" w:rsidRPr="003F2F64" w:rsidRDefault="003F2F64" w:rsidP="003F2F64">
                      <w:pPr>
                        <w:rPr>
                          <w:rFonts w:ascii="Letter-join No-Lead 37" w:hAnsi="Letter-join No-Lead 37"/>
                        </w:rPr>
                      </w:pPr>
                      <w:r w:rsidRPr="003F2F64">
                        <w:rPr>
                          <w:rFonts w:ascii="Letter-join No-Lead 37" w:hAnsi="Letter-join No-Lead 37"/>
                        </w:rPr>
                        <w:t>The stem transports the water.</w:t>
                      </w:r>
                    </w:p>
                    <w:p w:rsidR="003F2F64" w:rsidRPr="003F2F64" w:rsidRDefault="003F2F64" w:rsidP="003F2F64">
                      <w:pPr>
                        <w:rPr>
                          <w:rFonts w:ascii="Letter-join No-Lead 37" w:hAnsi="Letter-join No-Lead 37"/>
                        </w:rPr>
                      </w:pPr>
                      <w:r w:rsidRPr="003F2F64">
                        <w:rPr>
                          <w:rFonts w:ascii="Letter-join No-Lead 37" w:hAnsi="Letter-join No-Lead 37"/>
                        </w:rPr>
                        <w:t>Water is absorbed by the roots.</w:t>
                      </w:r>
                    </w:p>
                    <w:p w:rsidR="003F2F64" w:rsidRPr="003F2F64" w:rsidRDefault="003F2F64" w:rsidP="003F2F64">
                      <w:pPr>
                        <w:rPr>
                          <w:rFonts w:ascii="Letter-join No-Lead 37" w:hAnsi="Letter-join No-Lead 37"/>
                        </w:rPr>
                      </w:pPr>
                      <w:r w:rsidRPr="003F2F64">
                        <w:rPr>
                          <w:rFonts w:ascii="Letter-join No-Lead 37" w:hAnsi="Letter-join No-Lead 37"/>
                        </w:rPr>
                        <w:t>Water evaporates from the leaves.</w:t>
                      </w:r>
                    </w:p>
                    <w:p w:rsidR="003F2F64" w:rsidRDefault="003F2F64" w:rsidP="003F2F64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</w:p>
                    <w:p w:rsidR="003F2F64" w:rsidRPr="003F2F64" w:rsidRDefault="003F2F64" w:rsidP="003F2F64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885825</wp:posOffset>
                </wp:positionH>
                <wp:positionV relativeFrom="paragraph">
                  <wp:posOffset>121285</wp:posOffset>
                </wp:positionV>
                <wp:extent cx="3390900" cy="55626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556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F2F64" w:rsidRPr="003F2F64" w:rsidRDefault="003F2F64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  <w:r w:rsidRPr="003F2F64">
                              <w:rPr>
                                <w:rFonts w:ascii="Letter-join No-Lead 37" w:hAnsi="Letter-join No-Lead 37"/>
                                <w:u w:val="single"/>
                              </w:rPr>
                              <w:t>Draw the diagram to show water transportation: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69.75pt;margin-top:9.55pt;width:267pt;height:438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" fillcolor="white [3201]" strokeweight=".5pt">
                <v:textbox>
                  <w:txbxContent>
                    <w:p w:rsidR="003F2F64" w:rsidRPr="003F2F64" w:rsidRDefault="003F2F64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  <w:r w:rsidRPr="003F2F64">
                        <w:rPr>
                          <w:rFonts w:ascii="Letter-join No-Lead 37" w:hAnsi="Letter-join No-Lead 37"/>
                          <w:u w:val="single"/>
                        </w:rPr>
                        <w:t>Draw the diagram to show water transportation:</w:t>
                      </w:r>
                    </w:p>
                  </w:txbxContent>
                </v:textbox>
              </v:shape>
            </w:pict>
          </mc:Fallback>
        </mc:AlternateContent>
      </w:r>
    </w:p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Pr="003F2F64" w:rsidRDefault="003F2F64" w:rsidP="003F2F64"/>
    <w:p w:rsidR="003F2F64" w:rsidRDefault="003F2F64" w:rsidP="003F2F64"/>
    <w:p w:rsidR="003F2F64" w:rsidRDefault="003F2F64" w:rsidP="003F2F64">
      <w:pPr>
        <w:tabs>
          <w:tab w:val="left" w:pos="6285"/>
        </w:tabs>
      </w:pPr>
      <w:r>
        <w:tab/>
      </w:r>
    </w:p>
    <w:p w:rsidR="003F2F64" w:rsidRDefault="003F2F64" w:rsidP="003F2F64">
      <w:pPr>
        <w:tabs>
          <w:tab w:val="left" w:pos="6285"/>
        </w:tabs>
      </w:pPr>
    </w:p>
    <w:p w:rsidR="003F2F64" w:rsidRPr="003F2F64" w:rsidRDefault="003F2F64" w:rsidP="003F2F64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0016" behindDoc="1" locked="0" layoutInCell="1" allowOverlap="1" wp14:anchorId="10477CED">
            <wp:simplePos x="0" y="0"/>
            <wp:positionH relativeFrom="column">
              <wp:posOffset>-661670</wp:posOffset>
            </wp:positionH>
            <wp:positionV relativeFrom="paragraph">
              <wp:posOffset>238125</wp:posOffset>
            </wp:positionV>
            <wp:extent cx="658495" cy="585470"/>
            <wp:effectExtent l="0" t="0" r="8255" b="50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51584" behindDoc="1" locked="0" layoutInCell="1" allowOverlap="1" wp14:anchorId="3BD7ECF5">
            <wp:simplePos x="0" y="0"/>
            <wp:positionH relativeFrom="column">
              <wp:posOffset>-615950</wp:posOffset>
            </wp:positionH>
            <wp:positionV relativeFrom="paragraph">
              <wp:posOffset>-523875</wp:posOffset>
            </wp:positionV>
            <wp:extent cx="615950" cy="59118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F2F64">
        <w:rPr>
          <w:rFonts w:ascii="Letter-join No-Lead 37" w:hAnsi="Letter-join No-Lead 37"/>
          <w:u w:val="single"/>
        </w:rPr>
        <w:t>Friday 19</w:t>
      </w:r>
      <w:r w:rsidRPr="003F2F64">
        <w:rPr>
          <w:rFonts w:ascii="Letter-join No-Lead 37" w:hAnsi="Letter-join No-Lead 37"/>
          <w:u w:val="single"/>
          <w:vertAlign w:val="superscript"/>
        </w:rPr>
        <w:t>th</w:t>
      </w:r>
      <w:r w:rsidRPr="003F2F64">
        <w:rPr>
          <w:rFonts w:ascii="Letter-join No-Lead 37" w:hAnsi="Letter-join No-Lead 37"/>
          <w:u w:val="single"/>
        </w:rPr>
        <w:t xml:space="preserve"> June 2020</w:t>
      </w:r>
    </w:p>
    <w:p w:rsidR="003F2F64" w:rsidRPr="003F2F64" w:rsidRDefault="003F2F64" w:rsidP="003F2F64">
      <w:pPr>
        <w:pStyle w:val="NoSpacing"/>
        <w:rPr>
          <w:rFonts w:ascii="Letter-join No-Lead 37" w:hAnsi="Letter-join No-Lead 37"/>
          <w:u w:val="single"/>
        </w:rPr>
      </w:pPr>
      <w:r w:rsidRPr="003F2F64">
        <w:rPr>
          <w:rFonts w:ascii="Letter-join No-Lead 37" w:hAnsi="Letter-join No-Lead 37"/>
          <w:u w:val="single"/>
        </w:rPr>
        <w:t>LQ:  Why do plants need stems and where does the water go?</w:t>
      </w:r>
    </w:p>
    <w:p w:rsidR="003F2F64" w:rsidRDefault="003F2F64" w:rsidP="003F2F64">
      <w:pPr>
        <w:tabs>
          <w:tab w:val="left" w:pos="628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8BC3A18" wp14:editId="580D860E">
                <wp:simplePos x="0" y="0"/>
                <wp:positionH relativeFrom="column">
                  <wp:posOffset>704850</wp:posOffset>
                </wp:positionH>
                <wp:positionV relativeFrom="paragraph">
                  <wp:posOffset>158749</wp:posOffset>
                </wp:positionV>
                <wp:extent cx="3390900" cy="47529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4752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F2F64" w:rsidRPr="003F2F64" w:rsidRDefault="003F2F64" w:rsidP="003F2F64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  <w:r w:rsidRPr="003F2F64">
                              <w:rPr>
                                <w:rFonts w:ascii="Letter-join No-Lead 37" w:hAnsi="Letter-join No-Lead 37"/>
                                <w:u w:val="single"/>
                              </w:rPr>
                              <w:t>Draw the diagram to show water transportation: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C3A18" id="Text Box 8" o:spid="_x0000_s1028" type="#_x0000_t202" style="position:absolute;margin-left:55.5pt;margin-top:12.5pt;width:267pt;height:37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" fillcolor="window" strokeweight=".5pt">
                <v:textbox>
                  <w:txbxContent>
                    <w:p w:rsidR="003F2F64" w:rsidRPr="003F2F64" w:rsidRDefault="003F2F64" w:rsidP="003F2F64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  <w:r w:rsidRPr="003F2F64">
                        <w:rPr>
                          <w:rFonts w:ascii="Letter-join No-Lead 37" w:hAnsi="Letter-join No-Lead 37"/>
                          <w:u w:val="single"/>
                        </w:rPr>
                        <w:t>Draw the diagram to show water transportation:</w:t>
                      </w:r>
                    </w:p>
                  </w:txbxContent>
                </v:textbox>
              </v:shape>
            </w:pict>
          </mc:Fallback>
        </mc:AlternateContent>
      </w:r>
    </w:p>
    <w:p w:rsidR="003F2F64" w:rsidRDefault="003F2F64" w:rsidP="003F2F64">
      <w:pPr>
        <w:tabs>
          <w:tab w:val="left" w:pos="6285"/>
        </w:tabs>
      </w:pPr>
    </w:p>
    <w:p w:rsidR="003F2F64" w:rsidRPr="003F2F64" w:rsidRDefault="003F2F64" w:rsidP="003F2F64">
      <w:pPr>
        <w:tabs>
          <w:tab w:val="left" w:pos="6285"/>
        </w:tabs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14EF1C7" wp14:editId="4C9DFEB0">
                <wp:simplePos x="0" y="0"/>
                <wp:positionH relativeFrom="column">
                  <wp:posOffset>-504825</wp:posOffset>
                </wp:positionH>
                <wp:positionV relativeFrom="paragraph">
                  <wp:posOffset>4684395</wp:posOffset>
                </wp:positionV>
                <wp:extent cx="6477000" cy="30099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3009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F2F64" w:rsidRDefault="003F2F64" w:rsidP="003F2F64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  <w:r>
                              <w:rPr>
                                <w:rFonts w:ascii="Letter-join No-Lead 37" w:hAnsi="Letter-join No-Lead 37"/>
                                <w:u w:val="single"/>
                              </w:rPr>
                              <w:t>Explanation of water transportation:</w:t>
                            </w:r>
                          </w:p>
                          <w:p w:rsidR="003F2F64" w:rsidRPr="003F2F64" w:rsidRDefault="003F2F64" w:rsidP="003F2F6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3F2F64">
                              <w:rPr>
                                <w:rFonts w:ascii="Letter-join No-Lead 37" w:hAnsi="Letter-join No-Lead 3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EF1C7" id="Text Box 9" o:spid="_x0000_s1029" type="#_x0000_t202" style="position:absolute;margin-left:-39.75pt;margin-top:368.85pt;width:510pt;height:23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" fillcolor="window" strokeweight=".5pt">
                <v:textbox>
                  <w:txbxContent>
                    <w:p w:rsidR="003F2F64" w:rsidRDefault="003F2F64" w:rsidP="003F2F64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  <w:r>
                        <w:rPr>
                          <w:rFonts w:ascii="Letter-join No-Lead 37" w:hAnsi="Letter-join No-Lead 37"/>
                          <w:u w:val="single"/>
                        </w:rPr>
                        <w:t>Explanation of water transportation:</w:t>
                      </w:r>
                    </w:p>
                    <w:p w:rsidR="003F2F64" w:rsidRPr="003F2F64" w:rsidRDefault="003F2F64" w:rsidP="003F2F64">
                      <w:pPr>
                        <w:rPr>
                          <w:rFonts w:ascii="Letter-join No-Lead 37" w:hAnsi="Letter-join No-Lead 37"/>
                        </w:rPr>
                      </w:pPr>
                      <w:r w:rsidRPr="003F2F64">
                        <w:rPr>
                          <w:rFonts w:ascii="Letter-join No-Lead 37" w:hAnsi="Letter-join No-Lead 3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F437B9E" wp14:editId="0AEA57BC">
                <wp:simplePos x="0" y="0"/>
                <wp:positionH relativeFrom="column">
                  <wp:posOffset>4400550</wp:posOffset>
                </wp:positionH>
                <wp:positionV relativeFrom="paragraph">
                  <wp:posOffset>131445</wp:posOffset>
                </wp:positionV>
                <wp:extent cx="1695450" cy="181927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1819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F2F64" w:rsidRDefault="003F2F64" w:rsidP="003F2F64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  <w:r>
                              <w:rPr>
                                <w:rFonts w:ascii="Letter-join No-Lead 37" w:hAnsi="Letter-join No-Lead 37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3F2F64" w:rsidRPr="003F2F64" w:rsidRDefault="003F2F64" w:rsidP="003F2F64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 w:rsidRPr="003F2F64">
                              <w:rPr>
                                <w:rFonts w:ascii="Letter-join No-Lead 37" w:hAnsi="Letter-join No-Lead 37"/>
                              </w:rPr>
                              <w:t>Transportation</w:t>
                            </w:r>
                          </w:p>
                          <w:p w:rsidR="003F2F64" w:rsidRPr="003F2F64" w:rsidRDefault="003F2F64" w:rsidP="003F2F64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 w:rsidRPr="003F2F64">
                              <w:rPr>
                                <w:rFonts w:ascii="Letter-join No-Lead 37" w:hAnsi="Letter-join No-Lead 37"/>
                              </w:rPr>
                              <w:t>Stem</w:t>
                            </w:r>
                          </w:p>
                          <w:p w:rsidR="003F2F64" w:rsidRPr="003F2F64" w:rsidRDefault="003F2F64" w:rsidP="003F2F64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 w:rsidRPr="003F2F64">
                              <w:rPr>
                                <w:rFonts w:ascii="Letter-join No-Lead 37" w:hAnsi="Letter-join No-Lead 37"/>
                              </w:rPr>
                              <w:t>Leaves</w:t>
                            </w:r>
                          </w:p>
                          <w:p w:rsidR="003F2F64" w:rsidRPr="003F2F64" w:rsidRDefault="003F2F64" w:rsidP="003F2F64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 w:rsidRPr="003F2F64">
                              <w:rPr>
                                <w:rFonts w:ascii="Letter-join No-Lead 37" w:hAnsi="Letter-join No-Lead 37"/>
                              </w:rPr>
                              <w:t>Tubes</w:t>
                            </w:r>
                          </w:p>
                          <w:p w:rsidR="003F2F64" w:rsidRPr="003F2F64" w:rsidRDefault="003F2F64" w:rsidP="003F2F6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3F2F64">
                              <w:rPr>
                                <w:rFonts w:ascii="Letter-join No-Lead 37" w:hAnsi="Letter-join No-Lead 37"/>
                              </w:rPr>
                              <w:t>Roots</w:t>
                            </w:r>
                          </w:p>
                          <w:p w:rsidR="003F2F64" w:rsidRPr="003F2F64" w:rsidRDefault="003F2F64" w:rsidP="003F2F64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37B9E" id="Text Box 10" o:spid="_x0000_s1030" type="#_x0000_t202" style="position:absolute;margin-left:346.5pt;margin-top:10.35pt;width:133.5pt;height:143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" fillcolor="window" strokeweight=".5pt">
                <v:textbox>
                  <w:txbxContent>
                    <w:p w:rsidR="003F2F64" w:rsidRDefault="003F2F64" w:rsidP="003F2F64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  <w:r>
                        <w:rPr>
                          <w:rFonts w:ascii="Letter-join No-Lead 37" w:hAnsi="Letter-join No-Lead 37"/>
                          <w:u w:val="single"/>
                        </w:rPr>
                        <w:t xml:space="preserve">Key Vocabulary </w:t>
                      </w:r>
                    </w:p>
                    <w:p w:rsidR="003F2F64" w:rsidRPr="003F2F64" w:rsidRDefault="003F2F64" w:rsidP="003F2F64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 w:rsidRPr="003F2F64">
                        <w:rPr>
                          <w:rFonts w:ascii="Letter-join No-Lead 37" w:hAnsi="Letter-join No-Lead 37"/>
                        </w:rPr>
                        <w:t>Transportation</w:t>
                      </w:r>
                    </w:p>
                    <w:p w:rsidR="003F2F64" w:rsidRPr="003F2F64" w:rsidRDefault="003F2F64" w:rsidP="003F2F64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 w:rsidRPr="003F2F64">
                        <w:rPr>
                          <w:rFonts w:ascii="Letter-join No-Lead 37" w:hAnsi="Letter-join No-Lead 37"/>
                        </w:rPr>
                        <w:t>Stem</w:t>
                      </w:r>
                    </w:p>
                    <w:p w:rsidR="003F2F64" w:rsidRPr="003F2F64" w:rsidRDefault="003F2F64" w:rsidP="003F2F64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 w:rsidRPr="003F2F64">
                        <w:rPr>
                          <w:rFonts w:ascii="Letter-join No-Lead 37" w:hAnsi="Letter-join No-Lead 37"/>
                        </w:rPr>
                        <w:t>Leaves</w:t>
                      </w:r>
                    </w:p>
                    <w:p w:rsidR="003F2F64" w:rsidRPr="003F2F64" w:rsidRDefault="003F2F64" w:rsidP="003F2F64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 w:rsidRPr="003F2F64">
                        <w:rPr>
                          <w:rFonts w:ascii="Letter-join No-Lead 37" w:hAnsi="Letter-join No-Lead 37"/>
                        </w:rPr>
                        <w:t>Tubes</w:t>
                      </w:r>
                    </w:p>
                    <w:p w:rsidR="003F2F64" w:rsidRPr="003F2F64" w:rsidRDefault="003F2F64" w:rsidP="003F2F64">
                      <w:pPr>
                        <w:rPr>
                          <w:rFonts w:ascii="Letter-join No-Lead 37" w:hAnsi="Letter-join No-Lead 37"/>
                        </w:rPr>
                      </w:pPr>
                      <w:r w:rsidRPr="003F2F64">
                        <w:rPr>
                          <w:rFonts w:ascii="Letter-join No-Lead 37" w:hAnsi="Letter-join No-Lead 37"/>
                        </w:rPr>
                        <w:t>Roots</w:t>
                      </w:r>
                    </w:p>
                    <w:p w:rsidR="003F2F64" w:rsidRPr="003F2F64" w:rsidRDefault="003F2F64" w:rsidP="003F2F64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F2F64" w:rsidRPr="003F2F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F64"/>
    <w:rsid w:val="003F2F64"/>
    <w:rsid w:val="0070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4809EC3D"/>
  <w15:chartTrackingRefBased/>
  <w15:docId w15:val="{ED449331-A23C-42DA-9964-DB3E75ED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2F6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2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3F2F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0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F6B9C0AC</Template>
  <TotalTime>7</TotalTime>
  <Pages>2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WhitfieldC</dc:creator>
  <cp:keywords/>
  <dc:description/>
  <cp:lastModifiedBy>WhitfieldC</cp:lastModifiedBy>
  <cp:revision>1</cp:revision>
  <cp:lastPrinted>2020-06-11T10:55:00Z</cp:lastPrinted>
  <dcterms:created xsi:type="dcterms:W3CDTF">2020-06-11T10:49:00Z</dcterms:created>
  <dcterms:modified xsi:type="dcterms:W3CDTF">2020-06-11T10:56:00Z</dcterms:modified>
</cp:coreProperties>
</file>