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AF0F32" w14:textId="77777777" w:rsidR="008E675F" w:rsidRDefault="00897D63"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BE6C3BD" wp14:editId="2EEFE395">
                <wp:simplePos x="0" y="0"/>
                <wp:positionH relativeFrom="column">
                  <wp:posOffset>-781050</wp:posOffset>
                </wp:positionH>
                <wp:positionV relativeFrom="paragraph">
                  <wp:posOffset>-714375</wp:posOffset>
                </wp:positionV>
                <wp:extent cx="10439400" cy="7524750"/>
                <wp:effectExtent l="0" t="0" r="19050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39400" cy="7524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4234EA" w14:textId="1EC57484" w:rsidR="00F73E86" w:rsidRPr="004A190D" w:rsidRDefault="000C4A74" w:rsidP="00F73E86">
                            <w:pPr>
                              <w:jc w:val="center"/>
                              <w:rPr>
                                <w:rFonts w:ascii="Letter-join No-Lead 37" w:hAnsi="Letter-join No-Lead 37"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A190D">
                              <w:rPr>
                                <w:rFonts w:ascii="Letter-join No-Lead 37" w:hAnsi="Letter-join No-Lead 37"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Year </w:t>
                            </w:r>
                            <w:r w:rsidR="008E7DDA" w:rsidRPr="004A190D">
                              <w:rPr>
                                <w:rFonts w:ascii="Letter-join No-Lead 37" w:hAnsi="Letter-join No-Lead 37"/>
                                <w:bCs/>
                                <w:sz w:val="24"/>
                                <w:szCs w:val="24"/>
                                <w:u w:val="single"/>
                              </w:rPr>
                              <w:t>3</w:t>
                            </w:r>
                            <w:r w:rsidR="00326798" w:rsidRPr="004A190D">
                              <w:rPr>
                                <w:rFonts w:ascii="Letter-join No-Lead 37" w:hAnsi="Letter-join No-Lead 37"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– Summer Term </w:t>
                            </w:r>
                            <w:r w:rsidR="00A476BC" w:rsidRPr="004A190D">
                              <w:rPr>
                                <w:rFonts w:ascii="Letter-join No-Lead 37" w:hAnsi="Letter-join No-Lead 37"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2 </w:t>
                            </w:r>
                            <w:r w:rsidR="00326798" w:rsidRPr="004A190D">
                              <w:rPr>
                                <w:rFonts w:ascii="Letter-join No-Lead 37" w:hAnsi="Letter-join No-Lead 37"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Week </w:t>
                            </w:r>
                            <w:r w:rsidR="004A190D" w:rsidRPr="004A190D">
                              <w:rPr>
                                <w:rFonts w:ascii="Letter-join No-Lead 37" w:hAnsi="Letter-join No-Lead 37"/>
                                <w:bCs/>
                                <w:sz w:val="24"/>
                                <w:szCs w:val="24"/>
                                <w:u w:val="single"/>
                              </w:rPr>
                              <w:t>3</w:t>
                            </w:r>
                            <w:r w:rsidR="00481E9A" w:rsidRPr="004A190D">
                              <w:rPr>
                                <w:rFonts w:ascii="Letter-join No-Lead 37" w:hAnsi="Letter-join No-Lead 37"/>
                                <w:bCs/>
                                <w:sz w:val="24"/>
                                <w:szCs w:val="24"/>
                                <w:u w:val="single"/>
                              </w:rPr>
                              <w:t>(</w:t>
                            </w:r>
                            <w:r w:rsidR="004A190D" w:rsidRPr="004A190D">
                              <w:rPr>
                                <w:rFonts w:ascii="Letter-join No-Lead 37" w:hAnsi="Letter-join No-Lead 37"/>
                                <w:bCs/>
                                <w:sz w:val="24"/>
                                <w:szCs w:val="24"/>
                                <w:u w:val="single"/>
                              </w:rPr>
                              <w:t>15</w:t>
                            </w:r>
                            <w:r w:rsidR="008E7DDA" w:rsidRPr="004A190D">
                              <w:rPr>
                                <w:rFonts w:ascii="Letter-join No-Lead 37" w:hAnsi="Letter-join No-Lead 37"/>
                                <w:bCs/>
                                <w:sz w:val="24"/>
                                <w:szCs w:val="24"/>
                                <w:u w:val="single"/>
                              </w:rPr>
                              <w:t>/0</w:t>
                            </w:r>
                            <w:r w:rsidR="00797AA8" w:rsidRPr="004A190D">
                              <w:rPr>
                                <w:rFonts w:ascii="Letter-join No-Lead 37" w:hAnsi="Letter-join No-Lead 37"/>
                                <w:bCs/>
                                <w:sz w:val="24"/>
                                <w:szCs w:val="24"/>
                                <w:u w:val="single"/>
                              </w:rPr>
                              <w:t>6</w:t>
                            </w:r>
                            <w:r w:rsidR="008E7DDA" w:rsidRPr="004A190D">
                              <w:rPr>
                                <w:rFonts w:ascii="Letter-join No-Lead 37" w:hAnsi="Letter-join No-Lead 37"/>
                                <w:bCs/>
                                <w:sz w:val="24"/>
                                <w:szCs w:val="24"/>
                                <w:u w:val="single"/>
                              </w:rPr>
                              <w:t>-</w:t>
                            </w:r>
                            <w:r w:rsidR="004A190D" w:rsidRPr="004A190D">
                              <w:rPr>
                                <w:rFonts w:ascii="Letter-join No-Lead 37" w:hAnsi="Letter-join No-Lead 37"/>
                                <w:bCs/>
                                <w:sz w:val="24"/>
                                <w:szCs w:val="24"/>
                                <w:u w:val="single"/>
                              </w:rPr>
                              <w:t>19</w:t>
                            </w:r>
                            <w:r w:rsidR="008E7DDA" w:rsidRPr="004A190D">
                              <w:rPr>
                                <w:rFonts w:ascii="Letter-join No-Lead 37" w:hAnsi="Letter-join No-Lead 37"/>
                                <w:bCs/>
                                <w:sz w:val="24"/>
                                <w:szCs w:val="24"/>
                                <w:u w:val="single"/>
                              </w:rPr>
                              <w:t>/0</w:t>
                            </w:r>
                            <w:r w:rsidR="00797AA8" w:rsidRPr="004A190D">
                              <w:rPr>
                                <w:rFonts w:ascii="Letter-join No-Lead 37" w:hAnsi="Letter-join No-Lead 37"/>
                                <w:bCs/>
                                <w:sz w:val="24"/>
                                <w:szCs w:val="24"/>
                                <w:u w:val="single"/>
                              </w:rPr>
                              <w:t>6</w:t>
                            </w:r>
                            <w:r w:rsidR="008E7DDA" w:rsidRPr="004A190D">
                              <w:rPr>
                                <w:rFonts w:ascii="Letter-join No-Lead 37" w:hAnsi="Letter-join No-Lead 37"/>
                                <w:bCs/>
                                <w:sz w:val="24"/>
                                <w:szCs w:val="24"/>
                                <w:u w:val="single"/>
                              </w:rPr>
                              <w:t>)</w:t>
                            </w:r>
                          </w:p>
                          <w:p w14:paraId="55F4A290" w14:textId="77777777" w:rsidR="00F73E86" w:rsidRPr="004A190D" w:rsidRDefault="00F73E86" w:rsidP="00F73E86">
                            <w:pPr>
                              <w:jc w:val="center"/>
                              <w:rPr>
                                <w:rFonts w:ascii="Letter-join No-Lead 37" w:hAnsi="Letter-join No-Lead 37"/>
                                <w:sz w:val="24"/>
                                <w:szCs w:val="24"/>
                              </w:rPr>
                            </w:pPr>
                            <w:r w:rsidRPr="004A190D">
                              <w:rPr>
                                <w:rFonts w:ascii="Letter-join No-Lead 37" w:hAnsi="Letter-join No-Lead 37"/>
                                <w:sz w:val="24"/>
                                <w:szCs w:val="24"/>
                              </w:rPr>
                              <w:t>Here is a</w:t>
                            </w:r>
                            <w:r w:rsidR="000C4A74" w:rsidRPr="004A190D">
                              <w:rPr>
                                <w:rFonts w:ascii="Letter-join No-Lead 37" w:hAnsi="Letter-join No-Lead 37"/>
                                <w:sz w:val="24"/>
                                <w:szCs w:val="24"/>
                              </w:rPr>
                              <w:t xml:space="preserve">n overview </w:t>
                            </w:r>
                            <w:r w:rsidRPr="004A190D">
                              <w:rPr>
                                <w:rFonts w:ascii="Letter-join No-Lead 37" w:hAnsi="Letter-join No-Lead 37"/>
                                <w:sz w:val="24"/>
                                <w:szCs w:val="24"/>
                              </w:rPr>
                              <w:t xml:space="preserve">of the activities being set </w:t>
                            </w:r>
                            <w:r w:rsidR="000C4A74" w:rsidRPr="004A190D">
                              <w:rPr>
                                <w:rFonts w:ascii="Letter-join No-Lead 37" w:hAnsi="Letter-join No-Lead 37"/>
                                <w:sz w:val="24"/>
                                <w:szCs w:val="24"/>
                              </w:rPr>
                              <w:t>this</w:t>
                            </w:r>
                            <w:r w:rsidRPr="004A190D">
                              <w:rPr>
                                <w:rFonts w:ascii="Letter-join No-Lead 37" w:hAnsi="Letter-join No-Lead 37"/>
                                <w:sz w:val="24"/>
                                <w:szCs w:val="24"/>
                              </w:rPr>
                              <w:t xml:space="preserve"> week.</w:t>
                            </w:r>
                            <w:r w:rsidR="00897D63" w:rsidRPr="004A190D">
                              <w:rPr>
                                <w:rFonts w:ascii="Letter-join No-Lead 37" w:hAnsi="Letter-join No-Lead 37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A190D">
                              <w:rPr>
                                <w:rFonts w:ascii="Letter-join No-Lead 37" w:hAnsi="Letter-join No-Lead 37"/>
                                <w:sz w:val="24"/>
                                <w:szCs w:val="24"/>
                              </w:rPr>
                              <w:t xml:space="preserve">All activities will be set via </w:t>
                            </w:r>
                            <w:r w:rsidR="000C4A74" w:rsidRPr="004A190D">
                              <w:rPr>
                                <w:rFonts w:ascii="Letter-join No-Lead 37" w:hAnsi="Letter-join No-Lead 37"/>
                                <w:sz w:val="24"/>
                                <w:szCs w:val="24"/>
                              </w:rPr>
                              <w:t>the class blog and class page on the website.</w:t>
                            </w:r>
                            <w:r w:rsidR="00EC4A38" w:rsidRPr="004A190D">
                              <w:rPr>
                                <w:rFonts w:ascii="Letter-join No-Lead 37" w:hAnsi="Letter-join No-Lead 37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C4A74" w:rsidRPr="004A190D">
                              <w:rPr>
                                <w:rFonts w:ascii="Letter-join No-Lead 37" w:hAnsi="Letter-join No-Lead 37"/>
                                <w:sz w:val="24"/>
                                <w:szCs w:val="24"/>
                              </w:rPr>
                              <w:t>Remember to send us examples of your completed</w:t>
                            </w:r>
                            <w:r w:rsidR="00EC4A38" w:rsidRPr="004A190D">
                              <w:rPr>
                                <w:rFonts w:ascii="Letter-join No-Lead 37" w:hAnsi="Letter-join No-Lead 37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C4A74" w:rsidRPr="004A190D">
                              <w:rPr>
                                <w:rFonts w:ascii="Letter-join No-Lead 37" w:hAnsi="Letter-join No-Lead 37"/>
                                <w:sz w:val="24"/>
                                <w:szCs w:val="24"/>
                              </w:rPr>
                              <w:t>work</w:t>
                            </w:r>
                            <w:r w:rsidR="00EC4A38" w:rsidRPr="004A190D">
                              <w:rPr>
                                <w:rFonts w:ascii="Letter-join No-Lead 37" w:hAnsi="Letter-join No-Lead 37"/>
                                <w:sz w:val="24"/>
                                <w:szCs w:val="24"/>
                              </w:rPr>
                              <w:t>, we love seeing them!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556"/>
                              <w:gridCol w:w="4931"/>
                              <w:gridCol w:w="5415"/>
                              <w:gridCol w:w="4111"/>
                            </w:tblGrid>
                            <w:tr w:rsidR="000C4A74" w14:paraId="45505A31" w14:textId="77777777" w:rsidTr="007A3822">
                              <w:trPr>
                                <w:trHeight w:val="633"/>
                              </w:trPr>
                              <w:tc>
                                <w:tcPr>
                                  <w:tcW w:w="1556" w:type="dxa"/>
                                </w:tcPr>
                                <w:p w14:paraId="250D58F0" w14:textId="77777777" w:rsidR="000C4A74" w:rsidRPr="00F73E86" w:rsidRDefault="000C4A74" w:rsidP="00F73E86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31" w:type="dxa"/>
                                  <w:vAlign w:val="center"/>
                                </w:tcPr>
                                <w:p w14:paraId="0C19B4E0" w14:textId="77777777" w:rsidR="000C4A74" w:rsidRPr="004A190D" w:rsidRDefault="000C4A74" w:rsidP="000C4A74">
                                  <w:pPr>
                                    <w:rPr>
                                      <w:rFonts w:ascii="Letter-join No-Lead 37" w:hAnsi="Letter-join No-Lead 37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4A190D">
                                    <w:rPr>
                                      <w:rFonts w:ascii="Letter-join No-Lead 37" w:hAnsi="Letter-join No-Lead 37"/>
                                      <w:b/>
                                      <w:sz w:val="28"/>
                                      <w:szCs w:val="28"/>
                                    </w:rPr>
                                    <w:t>LITERACY</w:t>
                                  </w:r>
                                </w:p>
                              </w:tc>
                              <w:tc>
                                <w:tcPr>
                                  <w:tcW w:w="5415" w:type="dxa"/>
                                  <w:vAlign w:val="center"/>
                                </w:tcPr>
                                <w:p w14:paraId="513CA601" w14:textId="77777777" w:rsidR="000C4A74" w:rsidRPr="004A190D" w:rsidRDefault="000C4A74" w:rsidP="000C4A74">
                                  <w:pPr>
                                    <w:rPr>
                                      <w:rFonts w:ascii="Letter-join No-Lead 37" w:hAnsi="Letter-join No-Lead 37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4A190D">
                                    <w:rPr>
                                      <w:rFonts w:ascii="Letter-join No-Lead 37" w:hAnsi="Letter-join No-Lead 37"/>
                                      <w:b/>
                                      <w:sz w:val="28"/>
                                      <w:szCs w:val="28"/>
                                    </w:rPr>
                                    <w:t>MATHS</w:t>
                                  </w:r>
                                </w:p>
                              </w:tc>
                              <w:tc>
                                <w:tcPr>
                                  <w:tcW w:w="4111" w:type="dxa"/>
                                  <w:vAlign w:val="center"/>
                                </w:tcPr>
                                <w:p w14:paraId="1EB949C9" w14:textId="77777777" w:rsidR="000C4A74" w:rsidRPr="004A190D" w:rsidRDefault="000C4A74" w:rsidP="000C4A74">
                                  <w:pPr>
                                    <w:rPr>
                                      <w:rFonts w:ascii="Letter-join No-Lead 37" w:hAnsi="Letter-join No-Lead 37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4A190D">
                                    <w:rPr>
                                      <w:rFonts w:ascii="Letter-join No-Lead 37" w:hAnsi="Letter-join No-Lead 37"/>
                                      <w:b/>
                                      <w:sz w:val="28"/>
                                      <w:szCs w:val="28"/>
                                    </w:rPr>
                                    <w:t>OTHER</w:t>
                                  </w:r>
                                </w:p>
                              </w:tc>
                            </w:tr>
                            <w:tr w:rsidR="000C4A74" w14:paraId="1C442276" w14:textId="77777777" w:rsidTr="007A3822">
                              <w:trPr>
                                <w:trHeight w:val="1905"/>
                              </w:trPr>
                              <w:tc>
                                <w:tcPr>
                                  <w:tcW w:w="1556" w:type="dxa"/>
                                </w:tcPr>
                                <w:p w14:paraId="36A0F027" w14:textId="77777777" w:rsidR="000C4A74" w:rsidRPr="004A190D" w:rsidRDefault="000C4A74" w:rsidP="00F73E86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  <w:r w:rsidRPr="004A190D">
                                    <w:rPr>
                                      <w:rFonts w:ascii="Letter-join No-Lead 37" w:hAnsi="Letter-join No-Lead 37"/>
                                    </w:rPr>
                                    <w:t>Monday</w:t>
                                  </w:r>
                                </w:p>
                                <w:p w14:paraId="5729E6A7" w14:textId="77777777" w:rsidR="000C4A74" w:rsidRPr="004A190D" w:rsidRDefault="000C4A74" w:rsidP="00F73E86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31" w:type="dxa"/>
                                </w:tcPr>
                                <w:p w14:paraId="7D827060" w14:textId="2FCE0B5F" w:rsidR="000C4A74" w:rsidRPr="004A190D" w:rsidRDefault="000C4A74" w:rsidP="000C4A74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  <w:r w:rsidRPr="004A190D">
                                    <w:rPr>
                                      <w:rFonts w:ascii="Letter-join No-Lead 37" w:hAnsi="Letter-join No-Lead 37"/>
                                    </w:rPr>
                                    <w:t xml:space="preserve">-Stick new spellings into spelling book </w:t>
                                  </w:r>
                                  <w:r w:rsidR="004168E4" w:rsidRPr="004A190D">
                                    <w:rPr>
                                      <w:rFonts w:ascii="Letter-join No-Lead 37" w:hAnsi="Letter-join No-Lead 37"/>
                                    </w:rPr>
                                    <w:t xml:space="preserve">(dated </w:t>
                                  </w:r>
                                  <w:r w:rsidR="004A190D" w:rsidRPr="004A190D">
                                    <w:rPr>
                                      <w:rFonts w:ascii="Letter-join No-Lead 37" w:hAnsi="Letter-join No-Lead 37"/>
                                    </w:rPr>
                                    <w:t>15</w:t>
                                  </w:r>
                                  <w:r w:rsidR="00F92D0E" w:rsidRPr="004A190D">
                                    <w:rPr>
                                      <w:rFonts w:ascii="Letter-join No-Lead 37" w:hAnsi="Letter-join No-Lead 37"/>
                                    </w:rPr>
                                    <w:t>/0</w:t>
                                  </w:r>
                                  <w:r w:rsidR="00211A23" w:rsidRPr="004A190D">
                                    <w:rPr>
                                      <w:rFonts w:ascii="Letter-join No-Lead 37" w:hAnsi="Letter-join No-Lead 37"/>
                                    </w:rPr>
                                    <w:t>6</w:t>
                                  </w:r>
                                  <w:r w:rsidR="00F92D0E" w:rsidRPr="004A190D">
                                    <w:rPr>
                                      <w:rFonts w:ascii="Letter-join No-Lead 37" w:hAnsi="Letter-join No-Lead 37"/>
                                    </w:rPr>
                                    <w:t xml:space="preserve">) </w:t>
                                  </w:r>
                                  <w:r w:rsidRPr="004A190D">
                                    <w:rPr>
                                      <w:rFonts w:ascii="Letter-join No-Lead 37" w:hAnsi="Letter-join No-Lead 37"/>
                                    </w:rPr>
                                    <w:t>and copy them out using a chosen strategy</w:t>
                                  </w:r>
                                </w:p>
                                <w:p w14:paraId="101E1FAB" w14:textId="6936E937" w:rsidR="000C4A74" w:rsidRPr="004A190D" w:rsidRDefault="000C4A74" w:rsidP="000C4A74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  <w:r w:rsidRPr="004A190D">
                                    <w:rPr>
                                      <w:rFonts w:ascii="Letter-join No-Lead 37" w:hAnsi="Letter-join No-Lead 37"/>
                                    </w:rPr>
                                    <w:t>-</w:t>
                                  </w:r>
                                  <w:r w:rsidR="008E7DDA" w:rsidRPr="004A190D">
                                    <w:rPr>
                                      <w:rFonts w:ascii="Letter-join No-Lead 37" w:hAnsi="Letter-join No-Lead 37"/>
                                    </w:rPr>
                                    <w:t xml:space="preserve">Lesson 1 on </w:t>
                                  </w:r>
                                  <w:r w:rsidR="004A190D" w:rsidRPr="004A190D">
                                    <w:rPr>
                                      <w:rFonts w:ascii="Letter-join No-Lead 37" w:hAnsi="Letter-join No-Lead 37"/>
                                    </w:rPr>
                                    <w:t xml:space="preserve">Clocktower video- Answering comprehension style questions </w:t>
                                  </w:r>
                                </w:p>
                                <w:p w14:paraId="6EB1A248" w14:textId="77777777" w:rsidR="00897D63" w:rsidRPr="004A190D" w:rsidRDefault="00897D63" w:rsidP="000C4A74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15" w:type="dxa"/>
                                </w:tcPr>
                                <w:p w14:paraId="2FABA915" w14:textId="4EC44E45" w:rsidR="000C4A74" w:rsidRPr="004A190D" w:rsidRDefault="000C4A74" w:rsidP="000C4A74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  <w:r w:rsidRPr="004A190D">
                                    <w:rPr>
                                      <w:rFonts w:ascii="Letter-join No-Lead 37" w:hAnsi="Letter-join No-Lead 37"/>
                                    </w:rPr>
                                    <w:t xml:space="preserve">-Complete 5-a-day </w:t>
                                  </w:r>
                                </w:p>
                                <w:p w14:paraId="67824718" w14:textId="652C5D74" w:rsidR="00F03925" w:rsidRPr="004A190D" w:rsidRDefault="000C4A74" w:rsidP="00F03925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  <w:r w:rsidRPr="004A190D">
                                    <w:rPr>
                                      <w:rFonts w:ascii="Letter-join No-Lead 37" w:hAnsi="Letter-join No-Lead 37"/>
                                    </w:rPr>
                                    <w:t>-</w:t>
                                  </w:r>
                                  <w:r w:rsidR="008E7DDA" w:rsidRPr="004A190D">
                                    <w:rPr>
                                      <w:rFonts w:ascii="Letter-join No-Lead 37" w:hAnsi="Letter-join No-Lead 37"/>
                                    </w:rPr>
                                    <w:t xml:space="preserve">Lesson 1 on </w:t>
                                  </w:r>
                                  <w:r w:rsidR="004A190D" w:rsidRPr="004A190D">
                                    <w:rPr>
                                      <w:rFonts w:ascii="Letter-join No-Lead 37" w:hAnsi="Letter-join No-Lead 37"/>
                                    </w:rPr>
                                    <w:t>Understanding Fractions</w:t>
                                  </w:r>
                                </w:p>
                                <w:p w14:paraId="0BEE53F7" w14:textId="77777777" w:rsidR="00897D63" w:rsidRPr="004A190D" w:rsidRDefault="00897D63" w:rsidP="00F03925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  <w:r w:rsidRPr="004A190D">
                                    <w:rPr>
                                      <w:rFonts w:ascii="Letter-join No-Lead 37" w:hAnsi="Letter-join No-Lead 37"/>
                                    </w:rPr>
                                    <w:t>- 10 minutes times table practise (TT rockstars)</w:t>
                                  </w:r>
                                  <w:bookmarkStart w:id="0" w:name="_GoBack"/>
                                  <w:bookmarkEnd w:id="0"/>
                                </w:p>
                              </w:tc>
                              <w:tc>
                                <w:tcPr>
                                  <w:tcW w:w="4111" w:type="dxa"/>
                                </w:tcPr>
                                <w:p w14:paraId="5117E1F4" w14:textId="77777777" w:rsidR="000C4A74" w:rsidRPr="004A190D" w:rsidRDefault="000C4A74" w:rsidP="000C4A74">
                                  <w:pPr>
                                    <w:pStyle w:val="ListParagraph"/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</w:p>
                              </w:tc>
                            </w:tr>
                            <w:tr w:rsidR="000C4A74" w14:paraId="57C84BB8" w14:textId="77777777" w:rsidTr="007A3822">
                              <w:trPr>
                                <w:trHeight w:val="931"/>
                              </w:trPr>
                              <w:tc>
                                <w:tcPr>
                                  <w:tcW w:w="1556" w:type="dxa"/>
                                </w:tcPr>
                                <w:p w14:paraId="7CEAD404" w14:textId="77777777" w:rsidR="000C4A74" w:rsidRPr="004A190D" w:rsidRDefault="000C4A74" w:rsidP="00F73E86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  <w:r w:rsidRPr="004A190D">
                                    <w:rPr>
                                      <w:rFonts w:ascii="Letter-join No-Lead 37" w:hAnsi="Letter-join No-Lead 37"/>
                                    </w:rPr>
                                    <w:t>Tuesday</w:t>
                                  </w:r>
                                </w:p>
                                <w:p w14:paraId="57D4A4C6" w14:textId="77777777" w:rsidR="000C4A74" w:rsidRPr="004A190D" w:rsidRDefault="000C4A74" w:rsidP="00F73E86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31" w:type="dxa"/>
                                </w:tcPr>
                                <w:p w14:paraId="13C21B92" w14:textId="77777777" w:rsidR="000C4A74" w:rsidRPr="004A190D" w:rsidRDefault="000C4A74" w:rsidP="000C4A74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  <w:r w:rsidRPr="004A190D">
                                    <w:rPr>
                                      <w:rFonts w:ascii="Letter-join No-Lead 37" w:hAnsi="Letter-join No-Lead 37"/>
                                    </w:rPr>
                                    <w:t>-Copy out spellings using chosen strategy</w:t>
                                  </w:r>
                                </w:p>
                                <w:p w14:paraId="18A86923" w14:textId="2F98173B" w:rsidR="000C4A74" w:rsidRPr="004A190D" w:rsidRDefault="000C4A74" w:rsidP="000C4A74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  <w:r w:rsidRPr="004A190D">
                                    <w:rPr>
                                      <w:rFonts w:ascii="Letter-join No-Lead 37" w:hAnsi="Letter-join No-Lead 37"/>
                                    </w:rPr>
                                    <w:t>-</w:t>
                                  </w:r>
                                  <w:r w:rsidR="008E7DDA" w:rsidRPr="004A190D">
                                    <w:rPr>
                                      <w:rFonts w:ascii="Letter-join No-Lead 37" w:hAnsi="Letter-join No-Lead 37"/>
                                    </w:rPr>
                                    <w:t xml:space="preserve"> </w:t>
                                  </w:r>
                                  <w:r w:rsidR="00C6497C" w:rsidRPr="004A190D">
                                    <w:rPr>
                                      <w:rFonts w:ascii="Letter-join No-Lead 37" w:hAnsi="Letter-join No-Lead 37"/>
                                    </w:rPr>
                                    <w:t xml:space="preserve">Lesson 2 </w:t>
                                  </w:r>
                                  <w:r w:rsidR="004A190D" w:rsidRPr="004A190D">
                                    <w:rPr>
                                      <w:rFonts w:ascii="Letter-join No-Lead 37" w:hAnsi="Letter-join No-Lead 37"/>
                                    </w:rPr>
                                    <w:t>on Clocktower video- To explore characters feelings</w:t>
                                  </w:r>
                                </w:p>
                                <w:p w14:paraId="0FD626EE" w14:textId="3B3E373F" w:rsidR="00897D63" w:rsidRPr="004A190D" w:rsidRDefault="00897D63" w:rsidP="000C4A74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15" w:type="dxa"/>
                                </w:tcPr>
                                <w:p w14:paraId="25A02951" w14:textId="32E913A5" w:rsidR="000C4A74" w:rsidRPr="004A190D" w:rsidRDefault="000C4A74" w:rsidP="000C4A74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  <w:r w:rsidRPr="004A190D">
                                    <w:rPr>
                                      <w:rFonts w:ascii="Letter-join No-Lead 37" w:hAnsi="Letter-join No-Lead 37"/>
                                    </w:rPr>
                                    <w:t>-Complete 5-a-day</w:t>
                                  </w:r>
                                </w:p>
                                <w:p w14:paraId="0C5DCC64" w14:textId="31033EFA" w:rsidR="00897D63" w:rsidRPr="004A190D" w:rsidRDefault="00897D63" w:rsidP="000C4A74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  <w:r w:rsidRPr="004A190D">
                                    <w:rPr>
                                      <w:rFonts w:ascii="Letter-join No-Lead 37" w:hAnsi="Letter-join No-Lead 37"/>
                                    </w:rPr>
                                    <w:t>-</w:t>
                                  </w:r>
                                  <w:r w:rsidR="00F03925" w:rsidRPr="004A190D">
                                    <w:rPr>
                                      <w:rFonts w:ascii="Letter-join No-Lead 37" w:hAnsi="Letter-join No-Lead 37"/>
                                    </w:rPr>
                                    <w:t xml:space="preserve"> </w:t>
                                  </w:r>
                                  <w:r w:rsidR="00C6497C" w:rsidRPr="004A190D">
                                    <w:rPr>
                                      <w:rFonts w:ascii="Letter-join No-Lead 37" w:hAnsi="Letter-join No-Lead 37"/>
                                    </w:rPr>
                                    <w:t xml:space="preserve">Lesson 2 on </w:t>
                                  </w:r>
                                  <w:r w:rsidR="004A190D">
                                    <w:rPr>
                                      <w:rFonts w:ascii="Letter-join No-Lead 37" w:hAnsi="Letter-join No-Lead 37"/>
                                    </w:rPr>
                                    <w:t>Understanding Fractions</w:t>
                                  </w:r>
                                </w:p>
                                <w:p w14:paraId="0576C224" w14:textId="77777777" w:rsidR="00897D63" w:rsidRPr="004A190D" w:rsidRDefault="00897D63" w:rsidP="000C4A74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  <w:r w:rsidRPr="004A190D">
                                    <w:rPr>
                                      <w:rFonts w:ascii="Letter-join No-Lead 37" w:hAnsi="Letter-join No-Lead 37"/>
                                    </w:rPr>
                                    <w:t>- 10 minutes times table practise (TT rockstars)</w:t>
                                  </w:r>
                                </w:p>
                              </w:tc>
                              <w:tc>
                                <w:tcPr>
                                  <w:tcW w:w="4111" w:type="dxa"/>
                                </w:tcPr>
                                <w:p w14:paraId="3802A031" w14:textId="77777777" w:rsidR="000C4A74" w:rsidRPr="004A190D" w:rsidRDefault="000C4A74" w:rsidP="000C4A74">
                                  <w:pPr>
                                    <w:pStyle w:val="ListParagraph"/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</w:p>
                              </w:tc>
                            </w:tr>
                            <w:tr w:rsidR="000C4A74" w14:paraId="2023A673" w14:textId="77777777" w:rsidTr="00A476BC">
                              <w:trPr>
                                <w:trHeight w:val="897"/>
                              </w:trPr>
                              <w:tc>
                                <w:tcPr>
                                  <w:tcW w:w="1556" w:type="dxa"/>
                                </w:tcPr>
                                <w:p w14:paraId="3A0DBC78" w14:textId="77777777" w:rsidR="000C4A74" w:rsidRPr="004A190D" w:rsidRDefault="000C4A74" w:rsidP="00F73E86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  <w:r w:rsidRPr="004A190D">
                                    <w:rPr>
                                      <w:rFonts w:ascii="Letter-join No-Lead 37" w:hAnsi="Letter-join No-Lead 37"/>
                                    </w:rPr>
                                    <w:t>Wednesday</w:t>
                                  </w:r>
                                </w:p>
                                <w:p w14:paraId="3C040D47" w14:textId="77777777" w:rsidR="000C4A74" w:rsidRPr="004A190D" w:rsidRDefault="000C4A74" w:rsidP="00F73E86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31" w:type="dxa"/>
                                </w:tcPr>
                                <w:p w14:paraId="027E33CA" w14:textId="77777777" w:rsidR="000C4A74" w:rsidRPr="004A190D" w:rsidRDefault="000C4A74" w:rsidP="000C4A74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  <w:r w:rsidRPr="004A190D">
                                    <w:rPr>
                                      <w:rFonts w:ascii="Letter-join No-Lead 37" w:hAnsi="Letter-join No-Lead 37"/>
                                    </w:rPr>
                                    <w:t>-Copy out spellings using chosen strategy</w:t>
                                  </w:r>
                                </w:p>
                                <w:p w14:paraId="3E957B70" w14:textId="2EEB3A12" w:rsidR="008E7DDA" w:rsidRPr="004A190D" w:rsidRDefault="000C4A74" w:rsidP="004A190D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  <w:r w:rsidRPr="004A190D">
                                    <w:rPr>
                                      <w:rFonts w:ascii="Letter-join No-Lead 37" w:hAnsi="Letter-join No-Lead 37"/>
                                    </w:rPr>
                                    <w:t>-</w:t>
                                  </w:r>
                                  <w:r w:rsidR="008E7DDA" w:rsidRPr="004A190D">
                                    <w:rPr>
                                      <w:rFonts w:ascii="Letter-join No-Lead 37" w:hAnsi="Letter-join No-Lead 37"/>
                                    </w:rPr>
                                    <w:t xml:space="preserve"> </w:t>
                                  </w:r>
                                  <w:r w:rsidR="00C6497C" w:rsidRPr="004A190D">
                                    <w:rPr>
                                      <w:rFonts w:ascii="Letter-join No-Lead 37" w:hAnsi="Letter-join No-Lead 37"/>
                                    </w:rPr>
                                    <w:t xml:space="preserve">Lesson 3 </w:t>
                                  </w:r>
                                  <w:r w:rsidR="004A190D" w:rsidRPr="004A190D">
                                    <w:rPr>
                                      <w:rFonts w:ascii="Letter-join No-Lead 37" w:hAnsi="Letter-join No-Lead 37"/>
                                    </w:rPr>
                                    <w:t>on Clocktower video- Writing different sentences</w:t>
                                  </w:r>
                                </w:p>
                              </w:tc>
                              <w:tc>
                                <w:tcPr>
                                  <w:tcW w:w="5415" w:type="dxa"/>
                                </w:tcPr>
                                <w:p w14:paraId="07AD543B" w14:textId="407CCC70" w:rsidR="000C4A74" w:rsidRPr="004A190D" w:rsidRDefault="000C4A74" w:rsidP="000C4A74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  <w:r w:rsidRPr="004A190D">
                                    <w:rPr>
                                      <w:rFonts w:ascii="Letter-join No-Lead 37" w:hAnsi="Letter-join No-Lead 37"/>
                                    </w:rPr>
                                    <w:t>-Complete 5-a-day</w:t>
                                  </w:r>
                                </w:p>
                                <w:p w14:paraId="17C8FED2" w14:textId="77777777" w:rsidR="004A190D" w:rsidRDefault="00F03925" w:rsidP="004A190D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  <w:r w:rsidRPr="004A190D">
                                    <w:rPr>
                                      <w:rFonts w:ascii="Letter-join No-Lead 37" w:hAnsi="Letter-join No-Lead 37"/>
                                    </w:rPr>
                                    <w:t xml:space="preserve">- </w:t>
                                  </w:r>
                                  <w:r w:rsidR="00C6497C" w:rsidRPr="004A190D">
                                    <w:rPr>
                                      <w:rFonts w:ascii="Letter-join No-Lead 37" w:hAnsi="Letter-join No-Lead 37"/>
                                    </w:rPr>
                                    <w:t xml:space="preserve">Lesson 3 on </w:t>
                                  </w:r>
                                  <w:r w:rsidR="004A190D">
                                    <w:rPr>
                                      <w:rFonts w:ascii="Letter-join No-Lead 37" w:hAnsi="Letter-join No-Lead 37"/>
                                    </w:rPr>
                                    <w:t>Comparing and Ordering Fractions</w:t>
                                  </w:r>
                                </w:p>
                                <w:p w14:paraId="4E2C973B" w14:textId="2F20C8ED" w:rsidR="00897D63" w:rsidRPr="004A190D" w:rsidRDefault="00897D63" w:rsidP="004A190D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  <w:r w:rsidRPr="004A190D">
                                    <w:rPr>
                                      <w:rFonts w:ascii="Letter-join No-Lead 37" w:hAnsi="Letter-join No-Lead 37"/>
                                    </w:rPr>
                                    <w:t>- 10 minutes times table practise (TT rockstars)</w:t>
                                  </w:r>
                                </w:p>
                              </w:tc>
                              <w:tc>
                                <w:tcPr>
                                  <w:tcW w:w="4111" w:type="dxa"/>
                                </w:tcPr>
                                <w:p w14:paraId="1FB28EF9" w14:textId="35855AAA" w:rsidR="000C4A74" w:rsidRPr="004A190D" w:rsidRDefault="000C4A74" w:rsidP="000C4A74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</w:p>
                              </w:tc>
                            </w:tr>
                            <w:tr w:rsidR="000C4A74" w14:paraId="773174F3" w14:textId="77777777" w:rsidTr="007A3822">
                              <w:trPr>
                                <w:trHeight w:val="713"/>
                              </w:trPr>
                              <w:tc>
                                <w:tcPr>
                                  <w:tcW w:w="1556" w:type="dxa"/>
                                </w:tcPr>
                                <w:p w14:paraId="12B541E7" w14:textId="77777777" w:rsidR="000C4A74" w:rsidRPr="004A190D" w:rsidRDefault="000C4A74" w:rsidP="00F73E86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  <w:r w:rsidRPr="004A190D">
                                    <w:rPr>
                                      <w:rFonts w:ascii="Letter-join No-Lead 37" w:hAnsi="Letter-join No-Lead 37"/>
                                    </w:rPr>
                                    <w:t>Thursday</w:t>
                                  </w:r>
                                </w:p>
                                <w:p w14:paraId="4EADF044" w14:textId="77777777" w:rsidR="000C4A74" w:rsidRPr="004A190D" w:rsidRDefault="000C4A74" w:rsidP="00F73E86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31" w:type="dxa"/>
                                </w:tcPr>
                                <w:p w14:paraId="01E74722" w14:textId="77777777" w:rsidR="000C4A74" w:rsidRPr="004A190D" w:rsidRDefault="000C4A74" w:rsidP="000C4A74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  <w:r w:rsidRPr="004A190D">
                                    <w:rPr>
                                      <w:rFonts w:ascii="Letter-join No-Lead 37" w:hAnsi="Letter-join No-Lead 37"/>
                                    </w:rPr>
                                    <w:t>-Copy out spellings using chosen strategy</w:t>
                                  </w:r>
                                </w:p>
                                <w:p w14:paraId="20A0A272" w14:textId="44A5EC07" w:rsidR="000C4A74" w:rsidRPr="004A190D" w:rsidRDefault="000C4A74" w:rsidP="000C4A74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  <w:r w:rsidRPr="004A190D">
                                    <w:rPr>
                                      <w:rFonts w:ascii="Letter-join No-Lead 37" w:hAnsi="Letter-join No-Lead 37"/>
                                    </w:rPr>
                                    <w:t>-</w:t>
                                  </w:r>
                                  <w:r w:rsidR="008E7DDA" w:rsidRPr="004A190D">
                                    <w:rPr>
                                      <w:rFonts w:ascii="Letter-join No-Lead 37" w:hAnsi="Letter-join No-Lead 37"/>
                                    </w:rPr>
                                    <w:t xml:space="preserve"> </w:t>
                                  </w:r>
                                  <w:r w:rsidR="00C6497C" w:rsidRPr="004A190D">
                                    <w:rPr>
                                      <w:rFonts w:ascii="Letter-join No-Lead 37" w:hAnsi="Letter-join No-Lead 37"/>
                                    </w:rPr>
                                    <w:t xml:space="preserve">Lesson 4 on </w:t>
                                  </w:r>
                                  <w:r w:rsidR="004A190D" w:rsidRPr="004A190D">
                                    <w:rPr>
                                      <w:rFonts w:ascii="Letter-join No-Lead 37" w:hAnsi="Letter-join No-Lead 37"/>
                                    </w:rPr>
                                    <w:t xml:space="preserve">Clocktower video- Planning a diary </w:t>
                                  </w:r>
                                </w:p>
                                <w:p w14:paraId="4D84A0A5" w14:textId="15FB9346" w:rsidR="00897D63" w:rsidRPr="004A190D" w:rsidRDefault="00897D63" w:rsidP="000C4A74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  <w:r w:rsidRPr="004A190D">
                                    <w:rPr>
                                      <w:rFonts w:ascii="Letter-join No-Lead 37" w:hAnsi="Letter-join No-Lead 37"/>
                                    </w:rPr>
                                    <w:t xml:space="preserve">- </w:t>
                                  </w:r>
                                  <w:r w:rsidR="00C6497C" w:rsidRPr="004A190D">
                                    <w:rPr>
                                      <w:rFonts w:ascii="Letter-join No-Lead 37" w:hAnsi="Letter-join No-Lead 37"/>
                                    </w:rPr>
                                    <w:t xml:space="preserve">Handwriting sheet </w:t>
                                  </w:r>
                                  <w:r w:rsidR="004A190D" w:rsidRPr="004A190D">
                                    <w:rPr>
                                      <w:rFonts w:ascii="Letter-join No-Lead 37" w:hAnsi="Letter-join No-Lead 37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415" w:type="dxa"/>
                                </w:tcPr>
                                <w:p w14:paraId="7413B161" w14:textId="76DEDBE6" w:rsidR="000C4A74" w:rsidRPr="004A190D" w:rsidRDefault="000C4A74" w:rsidP="000C4A74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  <w:r w:rsidRPr="004A190D">
                                    <w:rPr>
                                      <w:rFonts w:ascii="Letter-join No-Lead 37" w:hAnsi="Letter-join No-Lead 37"/>
                                    </w:rPr>
                                    <w:t>-Complete 5-a-day</w:t>
                                  </w:r>
                                </w:p>
                                <w:p w14:paraId="3288D578" w14:textId="3A12AD08" w:rsidR="00897D63" w:rsidRPr="004A190D" w:rsidRDefault="00897D63" w:rsidP="000C4A74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  <w:r w:rsidRPr="004A190D">
                                    <w:rPr>
                                      <w:rFonts w:ascii="Letter-join No-Lead 37" w:hAnsi="Letter-join No-Lead 37"/>
                                    </w:rPr>
                                    <w:t>-</w:t>
                                  </w:r>
                                  <w:r w:rsidR="008E7DDA" w:rsidRPr="004A190D">
                                    <w:rPr>
                                      <w:rFonts w:ascii="Letter-join No-Lead 37" w:hAnsi="Letter-join No-Lead 37"/>
                                    </w:rPr>
                                    <w:t xml:space="preserve"> </w:t>
                                  </w:r>
                                  <w:r w:rsidR="00C6497C" w:rsidRPr="004A190D">
                                    <w:rPr>
                                      <w:rFonts w:ascii="Letter-join No-Lead 37" w:hAnsi="Letter-join No-Lead 37"/>
                                    </w:rPr>
                                    <w:t xml:space="preserve">Lesson 4 on </w:t>
                                  </w:r>
                                  <w:r w:rsidR="004A190D">
                                    <w:rPr>
                                      <w:rFonts w:ascii="Letter-join No-Lead 37" w:hAnsi="Letter-join No-Lead 37"/>
                                    </w:rPr>
                                    <w:t>Adding and Subtracting Fractions</w:t>
                                  </w:r>
                                </w:p>
                                <w:p w14:paraId="4672208E" w14:textId="77777777" w:rsidR="00897D63" w:rsidRPr="004A190D" w:rsidRDefault="00897D63" w:rsidP="000C4A74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  <w:r w:rsidRPr="004A190D">
                                    <w:rPr>
                                      <w:rFonts w:ascii="Letter-join No-Lead 37" w:hAnsi="Letter-join No-Lead 37"/>
                                    </w:rPr>
                                    <w:t>- 10 minutes times table practise (TT rockstars)</w:t>
                                  </w:r>
                                </w:p>
                              </w:tc>
                              <w:tc>
                                <w:tcPr>
                                  <w:tcW w:w="4111" w:type="dxa"/>
                                </w:tcPr>
                                <w:p w14:paraId="2357B7C3" w14:textId="4D22E482" w:rsidR="000C4A74" w:rsidRPr="004A190D" w:rsidRDefault="008E7DDA" w:rsidP="007A3822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  <w:r w:rsidRPr="004A190D">
                                    <w:rPr>
                                      <w:rFonts w:ascii="Letter-join No-Lead 37" w:hAnsi="Letter-join No-Lead 37"/>
                                    </w:rPr>
                                    <w:t xml:space="preserve">History lesson </w:t>
                                  </w:r>
                                  <w:r w:rsidR="004A190D">
                                    <w:rPr>
                                      <w:rFonts w:ascii="Letter-join No-Lead 37" w:hAnsi="Letter-join No-Lead 37"/>
                                    </w:rPr>
                                    <w:t>8- LQ: What did a Roman town look like?</w:t>
                                  </w:r>
                                </w:p>
                              </w:tc>
                            </w:tr>
                            <w:tr w:rsidR="000C4A74" w14:paraId="3BE0C391" w14:textId="77777777" w:rsidTr="007A3822">
                              <w:trPr>
                                <w:trHeight w:val="713"/>
                              </w:trPr>
                              <w:tc>
                                <w:tcPr>
                                  <w:tcW w:w="1556" w:type="dxa"/>
                                </w:tcPr>
                                <w:p w14:paraId="3F608890" w14:textId="77777777" w:rsidR="000C4A74" w:rsidRPr="004A190D" w:rsidRDefault="000C4A74" w:rsidP="00F73E86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  <w:r w:rsidRPr="004A190D">
                                    <w:rPr>
                                      <w:rFonts w:ascii="Letter-join No-Lead 37" w:hAnsi="Letter-join No-Lead 37"/>
                                    </w:rPr>
                                    <w:t xml:space="preserve">Friday </w:t>
                                  </w:r>
                                </w:p>
                                <w:p w14:paraId="7563C092" w14:textId="77777777" w:rsidR="000C4A74" w:rsidRPr="004A190D" w:rsidRDefault="000C4A74" w:rsidP="00F73E86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31" w:type="dxa"/>
                                </w:tcPr>
                                <w:p w14:paraId="0EDF8D17" w14:textId="5F77CA15" w:rsidR="000C4A74" w:rsidRPr="004A190D" w:rsidRDefault="000C4A74" w:rsidP="000C4A74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  <w:r w:rsidRPr="004A190D">
                                    <w:rPr>
                                      <w:rFonts w:ascii="Letter-join No-Lead 37" w:hAnsi="Letter-join No-Lead 37"/>
                                    </w:rPr>
                                    <w:t>-Copy out spellings using chosen strategy then complete spelling test</w:t>
                                  </w:r>
                                  <w:r w:rsidR="008E7DDA" w:rsidRPr="004A190D">
                                    <w:rPr>
                                      <w:rFonts w:ascii="Letter-join No-Lead 37" w:hAnsi="Letter-join No-Lead 37"/>
                                    </w:rPr>
                                    <w:t>.</w:t>
                                  </w:r>
                                </w:p>
                                <w:p w14:paraId="11199651" w14:textId="77777777" w:rsidR="000C4A74" w:rsidRPr="004A190D" w:rsidRDefault="000C4A74" w:rsidP="00E24888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  <w:r w:rsidRPr="004A190D">
                                    <w:rPr>
                                      <w:rFonts w:ascii="Letter-join No-Lead 37" w:hAnsi="Letter-join No-Lead 37"/>
                                    </w:rPr>
                                    <w:t xml:space="preserve">- </w:t>
                                  </w:r>
                                  <w:r w:rsidR="00C6497C" w:rsidRPr="004A190D">
                                    <w:rPr>
                                      <w:rFonts w:ascii="Letter-join No-Lead 37" w:hAnsi="Letter-join No-Lead 37"/>
                                    </w:rPr>
                                    <w:t xml:space="preserve">Lesson 5 </w:t>
                                  </w:r>
                                  <w:r w:rsidR="004A190D" w:rsidRPr="004A190D">
                                    <w:rPr>
                                      <w:rFonts w:ascii="Letter-join No-Lead 37" w:hAnsi="Letter-join No-Lead 37"/>
                                    </w:rPr>
                                    <w:t xml:space="preserve">on Clocktower video- Writing a diary </w:t>
                                  </w:r>
                                </w:p>
                                <w:p w14:paraId="31345C23" w14:textId="6BBF47A7" w:rsidR="004A190D" w:rsidRPr="004A190D" w:rsidRDefault="004A190D" w:rsidP="00E24888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  <w:r w:rsidRPr="004A190D">
                                    <w:rPr>
                                      <w:rFonts w:ascii="Letter-join No-Lead 37" w:hAnsi="Letter-join No-Lead 37"/>
                                    </w:rPr>
                                    <w:t>-Handwriting sheet 2</w:t>
                                  </w:r>
                                </w:p>
                              </w:tc>
                              <w:tc>
                                <w:tcPr>
                                  <w:tcW w:w="5415" w:type="dxa"/>
                                </w:tcPr>
                                <w:p w14:paraId="09FA5F0D" w14:textId="3EC99215" w:rsidR="00897D63" w:rsidRPr="004A190D" w:rsidRDefault="000C4A74" w:rsidP="000C4A74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  <w:r w:rsidRPr="004A190D">
                                    <w:rPr>
                                      <w:rFonts w:ascii="Letter-join No-Lead 37" w:hAnsi="Letter-join No-Lead 37"/>
                                    </w:rPr>
                                    <w:t xml:space="preserve">-Complete 5-a-day </w:t>
                                  </w:r>
                                </w:p>
                                <w:p w14:paraId="55F614EE" w14:textId="5946365B" w:rsidR="008E7DDA" w:rsidRPr="004A190D" w:rsidRDefault="008E7DDA" w:rsidP="000C4A74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  <w:r w:rsidRPr="004A190D">
                                    <w:rPr>
                                      <w:rFonts w:ascii="Letter-join No-Lead 37" w:hAnsi="Letter-join No-Lead 37"/>
                                    </w:rPr>
                                    <w:t>-</w:t>
                                  </w:r>
                                  <w:r w:rsidR="00C6497C" w:rsidRPr="004A190D">
                                    <w:rPr>
                                      <w:rFonts w:ascii="Letter-join No-Lead 37" w:hAnsi="Letter-join No-Lead 37"/>
                                    </w:rPr>
                                    <w:t xml:space="preserve"> </w:t>
                                  </w:r>
                                  <w:r w:rsidR="00797AA8" w:rsidRPr="004A190D">
                                    <w:rPr>
                                      <w:rFonts w:ascii="Letter-join No-Lead 37" w:hAnsi="Letter-join No-Lead 37"/>
                                    </w:rPr>
                                    <w:t xml:space="preserve">Lesson 5 </w:t>
                                  </w:r>
                                  <w:r w:rsidR="004A190D">
                                    <w:rPr>
                                      <w:rFonts w:ascii="Letter-join No-Lead 37" w:hAnsi="Letter-join No-Lead 37"/>
                                    </w:rPr>
                                    <w:t>on Word problems with Fractions</w:t>
                                  </w:r>
                                </w:p>
                                <w:p w14:paraId="651D3675" w14:textId="77777777" w:rsidR="00897D63" w:rsidRPr="004A190D" w:rsidRDefault="00897D63" w:rsidP="000C4A74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  <w:r w:rsidRPr="004A190D">
                                    <w:rPr>
                                      <w:rFonts w:ascii="Letter-join No-Lead 37" w:hAnsi="Letter-join No-Lead 37"/>
                                    </w:rPr>
                                    <w:t>- 10 minutes times table practise (TT rockstars)</w:t>
                                  </w:r>
                                </w:p>
                              </w:tc>
                              <w:tc>
                                <w:tcPr>
                                  <w:tcW w:w="4111" w:type="dxa"/>
                                </w:tcPr>
                                <w:p w14:paraId="2CF5704A" w14:textId="11EBAFF2" w:rsidR="004A190D" w:rsidRPr="004A190D" w:rsidRDefault="000C4A74" w:rsidP="004A190D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  <w:r w:rsidRPr="004A190D">
                                    <w:rPr>
                                      <w:rFonts w:ascii="Letter-join No-Lead 37" w:hAnsi="Letter-join No-Lead 37"/>
                                    </w:rPr>
                                    <w:t>Science lesson</w:t>
                                  </w:r>
                                  <w:r w:rsidR="007A3822" w:rsidRPr="004A190D">
                                    <w:rPr>
                                      <w:rFonts w:ascii="Letter-join No-Lead 37" w:hAnsi="Letter-join No-Lead 37"/>
                                    </w:rPr>
                                    <w:t xml:space="preserve"> </w:t>
                                  </w:r>
                                  <w:r w:rsidR="004A190D">
                                    <w:rPr>
                                      <w:rFonts w:ascii="Letter-join No-Lead 37" w:hAnsi="Letter-join No-Lead 37"/>
                                    </w:rPr>
                                    <w:t>2-</w:t>
                                  </w:r>
                                  <w:r w:rsidR="004A190D" w:rsidRPr="004A190D">
                                    <w:rPr>
                                      <w:rFonts w:ascii="Letter-join No-Lead 37" w:hAnsi="Letter-join No-Lead 37"/>
                                    </w:rPr>
                                    <w:t>LQ:  Why do plants need stems and where does the water go?</w:t>
                                  </w:r>
                                </w:p>
                                <w:p w14:paraId="2CBF244F" w14:textId="2F2EB0F4" w:rsidR="000C4A74" w:rsidRPr="004A190D" w:rsidRDefault="000C4A74" w:rsidP="000C4A74">
                                  <w:pPr>
                                    <w:rPr>
                                      <w:rFonts w:ascii="Letter-join No-Lead 37" w:hAnsi="Letter-join No-Lead 37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8BB557D" w14:textId="7AC8F752" w:rsidR="00EC4A38" w:rsidRPr="000C4A74" w:rsidRDefault="00EC4A38" w:rsidP="00EC4A38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E6C3B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61.5pt;margin-top:-56.25pt;width:822pt;height:592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" strokecolor="white [3212]">
                <v:textbox>
                  <w:txbxContent>
                    <w:p w14:paraId="1B4234EA" w14:textId="1EC57484" w:rsidR="00F73E86" w:rsidRPr="004A190D" w:rsidRDefault="000C4A74" w:rsidP="00F73E86">
                      <w:pPr>
                        <w:jc w:val="center"/>
                        <w:rPr>
                          <w:rFonts w:ascii="Letter-join No-Lead 37" w:hAnsi="Letter-join No-Lead 37"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4A190D">
                        <w:rPr>
                          <w:rFonts w:ascii="Letter-join No-Lead 37" w:hAnsi="Letter-join No-Lead 37"/>
                          <w:bCs/>
                          <w:sz w:val="24"/>
                          <w:szCs w:val="24"/>
                          <w:u w:val="single"/>
                        </w:rPr>
                        <w:t xml:space="preserve">Year </w:t>
                      </w:r>
                      <w:r w:rsidR="008E7DDA" w:rsidRPr="004A190D">
                        <w:rPr>
                          <w:rFonts w:ascii="Letter-join No-Lead 37" w:hAnsi="Letter-join No-Lead 37"/>
                          <w:bCs/>
                          <w:sz w:val="24"/>
                          <w:szCs w:val="24"/>
                          <w:u w:val="single"/>
                        </w:rPr>
                        <w:t>3</w:t>
                      </w:r>
                      <w:r w:rsidR="00326798" w:rsidRPr="004A190D">
                        <w:rPr>
                          <w:rFonts w:ascii="Letter-join No-Lead 37" w:hAnsi="Letter-join No-Lead 37"/>
                          <w:bCs/>
                          <w:sz w:val="24"/>
                          <w:szCs w:val="24"/>
                          <w:u w:val="single"/>
                        </w:rPr>
                        <w:t xml:space="preserve"> – Summer Term </w:t>
                      </w:r>
                      <w:r w:rsidR="00A476BC" w:rsidRPr="004A190D">
                        <w:rPr>
                          <w:rFonts w:ascii="Letter-join No-Lead 37" w:hAnsi="Letter-join No-Lead 37"/>
                          <w:bCs/>
                          <w:sz w:val="24"/>
                          <w:szCs w:val="24"/>
                          <w:u w:val="single"/>
                        </w:rPr>
                        <w:t xml:space="preserve">2 </w:t>
                      </w:r>
                      <w:r w:rsidR="00326798" w:rsidRPr="004A190D">
                        <w:rPr>
                          <w:rFonts w:ascii="Letter-join No-Lead 37" w:hAnsi="Letter-join No-Lead 37"/>
                          <w:bCs/>
                          <w:sz w:val="24"/>
                          <w:szCs w:val="24"/>
                          <w:u w:val="single"/>
                        </w:rPr>
                        <w:t xml:space="preserve">Week </w:t>
                      </w:r>
                      <w:r w:rsidR="004A190D" w:rsidRPr="004A190D">
                        <w:rPr>
                          <w:rFonts w:ascii="Letter-join No-Lead 37" w:hAnsi="Letter-join No-Lead 37"/>
                          <w:bCs/>
                          <w:sz w:val="24"/>
                          <w:szCs w:val="24"/>
                          <w:u w:val="single"/>
                        </w:rPr>
                        <w:t>3</w:t>
                      </w:r>
                      <w:r w:rsidR="00481E9A" w:rsidRPr="004A190D">
                        <w:rPr>
                          <w:rFonts w:ascii="Letter-join No-Lead 37" w:hAnsi="Letter-join No-Lead 37"/>
                          <w:bCs/>
                          <w:sz w:val="24"/>
                          <w:szCs w:val="24"/>
                          <w:u w:val="single"/>
                        </w:rPr>
                        <w:t>(</w:t>
                      </w:r>
                      <w:r w:rsidR="004A190D" w:rsidRPr="004A190D">
                        <w:rPr>
                          <w:rFonts w:ascii="Letter-join No-Lead 37" w:hAnsi="Letter-join No-Lead 37"/>
                          <w:bCs/>
                          <w:sz w:val="24"/>
                          <w:szCs w:val="24"/>
                          <w:u w:val="single"/>
                        </w:rPr>
                        <w:t>15</w:t>
                      </w:r>
                      <w:r w:rsidR="008E7DDA" w:rsidRPr="004A190D">
                        <w:rPr>
                          <w:rFonts w:ascii="Letter-join No-Lead 37" w:hAnsi="Letter-join No-Lead 37"/>
                          <w:bCs/>
                          <w:sz w:val="24"/>
                          <w:szCs w:val="24"/>
                          <w:u w:val="single"/>
                        </w:rPr>
                        <w:t>/0</w:t>
                      </w:r>
                      <w:r w:rsidR="00797AA8" w:rsidRPr="004A190D">
                        <w:rPr>
                          <w:rFonts w:ascii="Letter-join No-Lead 37" w:hAnsi="Letter-join No-Lead 37"/>
                          <w:bCs/>
                          <w:sz w:val="24"/>
                          <w:szCs w:val="24"/>
                          <w:u w:val="single"/>
                        </w:rPr>
                        <w:t>6</w:t>
                      </w:r>
                      <w:r w:rsidR="008E7DDA" w:rsidRPr="004A190D">
                        <w:rPr>
                          <w:rFonts w:ascii="Letter-join No-Lead 37" w:hAnsi="Letter-join No-Lead 37"/>
                          <w:bCs/>
                          <w:sz w:val="24"/>
                          <w:szCs w:val="24"/>
                          <w:u w:val="single"/>
                        </w:rPr>
                        <w:t>-</w:t>
                      </w:r>
                      <w:r w:rsidR="004A190D" w:rsidRPr="004A190D">
                        <w:rPr>
                          <w:rFonts w:ascii="Letter-join No-Lead 37" w:hAnsi="Letter-join No-Lead 37"/>
                          <w:bCs/>
                          <w:sz w:val="24"/>
                          <w:szCs w:val="24"/>
                          <w:u w:val="single"/>
                        </w:rPr>
                        <w:t>19</w:t>
                      </w:r>
                      <w:r w:rsidR="008E7DDA" w:rsidRPr="004A190D">
                        <w:rPr>
                          <w:rFonts w:ascii="Letter-join No-Lead 37" w:hAnsi="Letter-join No-Lead 37"/>
                          <w:bCs/>
                          <w:sz w:val="24"/>
                          <w:szCs w:val="24"/>
                          <w:u w:val="single"/>
                        </w:rPr>
                        <w:t>/0</w:t>
                      </w:r>
                      <w:r w:rsidR="00797AA8" w:rsidRPr="004A190D">
                        <w:rPr>
                          <w:rFonts w:ascii="Letter-join No-Lead 37" w:hAnsi="Letter-join No-Lead 37"/>
                          <w:bCs/>
                          <w:sz w:val="24"/>
                          <w:szCs w:val="24"/>
                          <w:u w:val="single"/>
                        </w:rPr>
                        <w:t>6</w:t>
                      </w:r>
                      <w:r w:rsidR="008E7DDA" w:rsidRPr="004A190D">
                        <w:rPr>
                          <w:rFonts w:ascii="Letter-join No-Lead 37" w:hAnsi="Letter-join No-Lead 37"/>
                          <w:bCs/>
                          <w:sz w:val="24"/>
                          <w:szCs w:val="24"/>
                          <w:u w:val="single"/>
                        </w:rPr>
                        <w:t>)</w:t>
                      </w:r>
                    </w:p>
                    <w:p w14:paraId="55F4A290" w14:textId="77777777" w:rsidR="00F73E86" w:rsidRPr="004A190D" w:rsidRDefault="00F73E86" w:rsidP="00F73E86">
                      <w:pPr>
                        <w:jc w:val="center"/>
                        <w:rPr>
                          <w:rFonts w:ascii="Letter-join No-Lead 37" w:hAnsi="Letter-join No-Lead 37"/>
                          <w:sz w:val="24"/>
                          <w:szCs w:val="24"/>
                        </w:rPr>
                      </w:pPr>
                      <w:r w:rsidRPr="004A190D">
                        <w:rPr>
                          <w:rFonts w:ascii="Letter-join No-Lead 37" w:hAnsi="Letter-join No-Lead 37"/>
                          <w:sz w:val="24"/>
                          <w:szCs w:val="24"/>
                        </w:rPr>
                        <w:t>Here is a</w:t>
                      </w:r>
                      <w:r w:rsidR="000C4A74" w:rsidRPr="004A190D">
                        <w:rPr>
                          <w:rFonts w:ascii="Letter-join No-Lead 37" w:hAnsi="Letter-join No-Lead 37"/>
                          <w:sz w:val="24"/>
                          <w:szCs w:val="24"/>
                        </w:rPr>
                        <w:t xml:space="preserve">n overview </w:t>
                      </w:r>
                      <w:r w:rsidRPr="004A190D">
                        <w:rPr>
                          <w:rFonts w:ascii="Letter-join No-Lead 37" w:hAnsi="Letter-join No-Lead 37"/>
                          <w:sz w:val="24"/>
                          <w:szCs w:val="24"/>
                        </w:rPr>
                        <w:t xml:space="preserve">of the activities being set </w:t>
                      </w:r>
                      <w:r w:rsidR="000C4A74" w:rsidRPr="004A190D">
                        <w:rPr>
                          <w:rFonts w:ascii="Letter-join No-Lead 37" w:hAnsi="Letter-join No-Lead 37"/>
                          <w:sz w:val="24"/>
                          <w:szCs w:val="24"/>
                        </w:rPr>
                        <w:t>this</w:t>
                      </w:r>
                      <w:r w:rsidRPr="004A190D">
                        <w:rPr>
                          <w:rFonts w:ascii="Letter-join No-Lead 37" w:hAnsi="Letter-join No-Lead 37"/>
                          <w:sz w:val="24"/>
                          <w:szCs w:val="24"/>
                        </w:rPr>
                        <w:t xml:space="preserve"> week.</w:t>
                      </w:r>
                      <w:r w:rsidR="00897D63" w:rsidRPr="004A190D">
                        <w:rPr>
                          <w:rFonts w:ascii="Letter-join No-Lead 37" w:hAnsi="Letter-join No-Lead 37"/>
                          <w:sz w:val="24"/>
                          <w:szCs w:val="24"/>
                        </w:rPr>
                        <w:t xml:space="preserve"> </w:t>
                      </w:r>
                      <w:r w:rsidRPr="004A190D">
                        <w:rPr>
                          <w:rFonts w:ascii="Letter-join No-Lead 37" w:hAnsi="Letter-join No-Lead 37"/>
                          <w:sz w:val="24"/>
                          <w:szCs w:val="24"/>
                        </w:rPr>
                        <w:t xml:space="preserve">All activities will be set via </w:t>
                      </w:r>
                      <w:r w:rsidR="000C4A74" w:rsidRPr="004A190D">
                        <w:rPr>
                          <w:rFonts w:ascii="Letter-join No-Lead 37" w:hAnsi="Letter-join No-Lead 37"/>
                          <w:sz w:val="24"/>
                          <w:szCs w:val="24"/>
                        </w:rPr>
                        <w:t>the class blog and class page on the website.</w:t>
                      </w:r>
                      <w:r w:rsidR="00EC4A38" w:rsidRPr="004A190D">
                        <w:rPr>
                          <w:rFonts w:ascii="Letter-join No-Lead 37" w:hAnsi="Letter-join No-Lead 37"/>
                          <w:sz w:val="24"/>
                          <w:szCs w:val="24"/>
                        </w:rPr>
                        <w:t xml:space="preserve"> </w:t>
                      </w:r>
                      <w:r w:rsidR="000C4A74" w:rsidRPr="004A190D">
                        <w:rPr>
                          <w:rFonts w:ascii="Letter-join No-Lead 37" w:hAnsi="Letter-join No-Lead 37"/>
                          <w:sz w:val="24"/>
                          <w:szCs w:val="24"/>
                        </w:rPr>
                        <w:t>Remember to send us examples of your completed</w:t>
                      </w:r>
                      <w:r w:rsidR="00EC4A38" w:rsidRPr="004A190D">
                        <w:rPr>
                          <w:rFonts w:ascii="Letter-join No-Lead 37" w:hAnsi="Letter-join No-Lead 37"/>
                          <w:sz w:val="24"/>
                          <w:szCs w:val="24"/>
                        </w:rPr>
                        <w:t xml:space="preserve"> </w:t>
                      </w:r>
                      <w:r w:rsidR="000C4A74" w:rsidRPr="004A190D">
                        <w:rPr>
                          <w:rFonts w:ascii="Letter-join No-Lead 37" w:hAnsi="Letter-join No-Lead 37"/>
                          <w:sz w:val="24"/>
                          <w:szCs w:val="24"/>
                        </w:rPr>
                        <w:t>work</w:t>
                      </w:r>
                      <w:r w:rsidR="00EC4A38" w:rsidRPr="004A190D">
                        <w:rPr>
                          <w:rFonts w:ascii="Letter-join No-Lead 37" w:hAnsi="Letter-join No-Lead 37"/>
                          <w:sz w:val="24"/>
                          <w:szCs w:val="24"/>
                        </w:rPr>
                        <w:t>, we love seeing them!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556"/>
                        <w:gridCol w:w="4931"/>
                        <w:gridCol w:w="5415"/>
                        <w:gridCol w:w="4111"/>
                      </w:tblGrid>
                      <w:tr w:rsidR="000C4A74" w14:paraId="45505A31" w14:textId="77777777" w:rsidTr="007A3822">
                        <w:trPr>
                          <w:trHeight w:val="633"/>
                        </w:trPr>
                        <w:tc>
                          <w:tcPr>
                            <w:tcW w:w="1556" w:type="dxa"/>
                          </w:tcPr>
                          <w:p w14:paraId="250D58F0" w14:textId="77777777" w:rsidR="000C4A74" w:rsidRPr="00F73E86" w:rsidRDefault="000C4A74" w:rsidP="00F73E86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4931" w:type="dxa"/>
                            <w:vAlign w:val="center"/>
                          </w:tcPr>
                          <w:p w14:paraId="0C19B4E0" w14:textId="77777777" w:rsidR="000C4A74" w:rsidRPr="004A190D" w:rsidRDefault="000C4A74" w:rsidP="000C4A74">
                            <w:pPr>
                              <w:rPr>
                                <w:rFonts w:ascii="Letter-join No-Lead 37" w:hAnsi="Letter-join No-Lead 37"/>
                                <w:b/>
                                <w:sz w:val="28"/>
                                <w:szCs w:val="28"/>
                              </w:rPr>
                            </w:pPr>
                            <w:r w:rsidRPr="004A190D">
                              <w:rPr>
                                <w:rFonts w:ascii="Letter-join No-Lead 37" w:hAnsi="Letter-join No-Lead 37"/>
                                <w:b/>
                                <w:sz w:val="28"/>
                                <w:szCs w:val="28"/>
                              </w:rPr>
                              <w:t>LITERACY</w:t>
                            </w:r>
                          </w:p>
                        </w:tc>
                        <w:tc>
                          <w:tcPr>
                            <w:tcW w:w="5415" w:type="dxa"/>
                            <w:vAlign w:val="center"/>
                          </w:tcPr>
                          <w:p w14:paraId="513CA601" w14:textId="77777777" w:rsidR="000C4A74" w:rsidRPr="004A190D" w:rsidRDefault="000C4A74" w:rsidP="000C4A74">
                            <w:pPr>
                              <w:rPr>
                                <w:rFonts w:ascii="Letter-join No-Lead 37" w:hAnsi="Letter-join No-Lead 37"/>
                                <w:b/>
                                <w:sz w:val="28"/>
                                <w:szCs w:val="28"/>
                              </w:rPr>
                            </w:pPr>
                            <w:r w:rsidRPr="004A190D">
                              <w:rPr>
                                <w:rFonts w:ascii="Letter-join No-Lead 37" w:hAnsi="Letter-join No-Lead 37"/>
                                <w:b/>
                                <w:sz w:val="28"/>
                                <w:szCs w:val="28"/>
                              </w:rPr>
                              <w:t>MATHS</w:t>
                            </w:r>
                          </w:p>
                        </w:tc>
                        <w:tc>
                          <w:tcPr>
                            <w:tcW w:w="4111" w:type="dxa"/>
                            <w:vAlign w:val="center"/>
                          </w:tcPr>
                          <w:p w14:paraId="1EB949C9" w14:textId="77777777" w:rsidR="000C4A74" w:rsidRPr="004A190D" w:rsidRDefault="000C4A74" w:rsidP="000C4A74">
                            <w:pPr>
                              <w:rPr>
                                <w:rFonts w:ascii="Letter-join No-Lead 37" w:hAnsi="Letter-join No-Lead 37"/>
                                <w:b/>
                                <w:sz w:val="28"/>
                                <w:szCs w:val="28"/>
                              </w:rPr>
                            </w:pPr>
                            <w:r w:rsidRPr="004A190D">
                              <w:rPr>
                                <w:rFonts w:ascii="Letter-join No-Lead 37" w:hAnsi="Letter-join No-Lead 37"/>
                                <w:b/>
                                <w:sz w:val="28"/>
                                <w:szCs w:val="28"/>
                              </w:rPr>
                              <w:t>OTHER</w:t>
                            </w:r>
                          </w:p>
                        </w:tc>
                      </w:tr>
                      <w:tr w:rsidR="000C4A74" w14:paraId="1C442276" w14:textId="77777777" w:rsidTr="007A3822">
                        <w:trPr>
                          <w:trHeight w:val="1905"/>
                        </w:trPr>
                        <w:tc>
                          <w:tcPr>
                            <w:tcW w:w="1556" w:type="dxa"/>
                          </w:tcPr>
                          <w:p w14:paraId="36A0F027" w14:textId="77777777" w:rsidR="000C4A74" w:rsidRPr="004A190D" w:rsidRDefault="000C4A74" w:rsidP="00F73E86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  <w:r w:rsidRPr="004A190D">
                              <w:rPr>
                                <w:rFonts w:ascii="Letter-join No-Lead 37" w:hAnsi="Letter-join No-Lead 37"/>
                              </w:rPr>
                              <w:t>Monday</w:t>
                            </w:r>
                          </w:p>
                          <w:p w14:paraId="5729E6A7" w14:textId="77777777" w:rsidR="000C4A74" w:rsidRPr="004A190D" w:rsidRDefault="000C4A74" w:rsidP="00F73E86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</w:p>
                        </w:tc>
                        <w:tc>
                          <w:tcPr>
                            <w:tcW w:w="4931" w:type="dxa"/>
                          </w:tcPr>
                          <w:p w14:paraId="7D827060" w14:textId="2FCE0B5F" w:rsidR="000C4A74" w:rsidRPr="004A190D" w:rsidRDefault="000C4A74" w:rsidP="000C4A74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  <w:r w:rsidRPr="004A190D">
                              <w:rPr>
                                <w:rFonts w:ascii="Letter-join No-Lead 37" w:hAnsi="Letter-join No-Lead 37"/>
                              </w:rPr>
                              <w:t xml:space="preserve">-Stick new spellings into spelling book </w:t>
                            </w:r>
                            <w:r w:rsidR="004168E4" w:rsidRPr="004A190D">
                              <w:rPr>
                                <w:rFonts w:ascii="Letter-join No-Lead 37" w:hAnsi="Letter-join No-Lead 37"/>
                              </w:rPr>
                              <w:t xml:space="preserve">(dated </w:t>
                            </w:r>
                            <w:r w:rsidR="004A190D" w:rsidRPr="004A190D">
                              <w:rPr>
                                <w:rFonts w:ascii="Letter-join No-Lead 37" w:hAnsi="Letter-join No-Lead 37"/>
                              </w:rPr>
                              <w:t>15</w:t>
                            </w:r>
                            <w:r w:rsidR="00F92D0E" w:rsidRPr="004A190D">
                              <w:rPr>
                                <w:rFonts w:ascii="Letter-join No-Lead 37" w:hAnsi="Letter-join No-Lead 37"/>
                              </w:rPr>
                              <w:t>/0</w:t>
                            </w:r>
                            <w:r w:rsidR="00211A23" w:rsidRPr="004A190D">
                              <w:rPr>
                                <w:rFonts w:ascii="Letter-join No-Lead 37" w:hAnsi="Letter-join No-Lead 37"/>
                              </w:rPr>
                              <w:t>6</w:t>
                            </w:r>
                            <w:r w:rsidR="00F92D0E" w:rsidRPr="004A190D">
                              <w:rPr>
                                <w:rFonts w:ascii="Letter-join No-Lead 37" w:hAnsi="Letter-join No-Lead 37"/>
                              </w:rPr>
                              <w:t xml:space="preserve">) </w:t>
                            </w:r>
                            <w:r w:rsidRPr="004A190D">
                              <w:rPr>
                                <w:rFonts w:ascii="Letter-join No-Lead 37" w:hAnsi="Letter-join No-Lead 37"/>
                              </w:rPr>
                              <w:t>and copy them out using a chosen strategy</w:t>
                            </w:r>
                          </w:p>
                          <w:p w14:paraId="101E1FAB" w14:textId="6936E937" w:rsidR="000C4A74" w:rsidRPr="004A190D" w:rsidRDefault="000C4A74" w:rsidP="000C4A74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  <w:r w:rsidRPr="004A190D">
                              <w:rPr>
                                <w:rFonts w:ascii="Letter-join No-Lead 37" w:hAnsi="Letter-join No-Lead 37"/>
                              </w:rPr>
                              <w:t>-</w:t>
                            </w:r>
                            <w:r w:rsidR="008E7DDA" w:rsidRPr="004A190D">
                              <w:rPr>
                                <w:rFonts w:ascii="Letter-join No-Lead 37" w:hAnsi="Letter-join No-Lead 37"/>
                              </w:rPr>
                              <w:t xml:space="preserve">Lesson 1 on </w:t>
                            </w:r>
                            <w:r w:rsidR="004A190D" w:rsidRPr="004A190D">
                              <w:rPr>
                                <w:rFonts w:ascii="Letter-join No-Lead 37" w:hAnsi="Letter-join No-Lead 37"/>
                              </w:rPr>
                              <w:t xml:space="preserve">Clocktower video- Answering comprehension style questions </w:t>
                            </w:r>
                          </w:p>
                          <w:p w14:paraId="6EB1A248" w14:textId="77777777" w:rsidR="00897D63" w:rsidRPr="004A190D" w:rsidRDefault="00897D63" w:rsidP="000C4A74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</w:p>
                        </w:tc>
                        <w:tc>
                          <w:tcPr>
                            <w:tcW w:w="5415" w:type="dxa"/>
                          </w:tcPr>
                          <w:p w14:paraId="2FABA915" w14:textId="4EC44E45" w:rsidR="000C4A74" w:rsidRPr="004A190D" w:rsidRDefault="000C4A74" w:rsidP="000C4A74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  <w:r w:rsidRPr="004A190D">
                              <w:rPr>
                                <w:rFonts w:ascii="Letter-join No-Lead 37" w:hAnsi="Letter-join No-Lead 37"/>
                              </w:rPr>
                              <w:t xml:space="preserve">-Complete 5-a-day </w:t>
                            </w:r>
                          </w:p>
                          <w:p w14:paraId="67824718" w14:textId="652C5D74" w:rsidR="00F03925" w:rsidRPr="004A190D" w:rsidRDefault="000C4A74" w:rsidP="00F03925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  <w:r w:rsidRPr="004A190D">
                              <w:rPr>
                                <w:rFonts w:ascii="Letter-join No-Lead 37" w:hAnsi="Letter-join No-Lead 37"/>
                              </w:rPr>
                              <w:t>-</w:t>
                            </w:r>
                            <w:r w:rsidR="008E7DDA" w:rsidRPr="004A190D">
                              <w:rPr>
                                <w:rFonts w:ascii="Letter-join No-Lead 37" w:hAnsi="Letter-join No-Lead 37"/>
                              </w:rPr>
                              <w:t xml:space="preserve">Lesson 1 on </w:t>
                            </w:r>
                            <w:r w:rsidR="004A190D" w:rsidRPr="004A190D">
                              <w:rPr>
                                <w:rFonts w:ascii="Letter-join No-Lead 37" w:hAnsi="Letter-join No-Lead 37"/>
                              </w:rPr>
                              <w:t>Understanding Fractions</w:t>
                            </w:r>
                          </w:p>
                          <w:p w14:paraId="0BEE53F7" w14:textId="77777777" w:rsidR="00897D63" w:rsidRPr="004A190D" w:rsidRDefault="00897D63" w:rsidP="00F03925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  <w:r w:rsidRPr="004A190D">
                              <w:rPr>
                                <w:rFonts w:ascii="Letter-join No-Lead 37" w:hAnsi="Letter-join No-Lead 37"/>
                              </w:rPr>
                              <w:t>- 10 minutes times table practise (TT rockstars)</w:t>
                            </w:r>
                            <w:bookmarkStart w:id="1" w:name="_GoBack"/>
                            <w:bookmarkEnd w:id="1"/>
                          </w:p>
                        </w:tc>
                        <w:tc>
                          <w:tcPr>
                            <w:tcW w:w="4111" w:type="dxa"/>
                          </w:tcPr>
                          <w:p w14:paraId="5117E1F4" w14:textId="77777777" w:rsidR="000C4A74" w:rsidRPr="004A190D" w:rsidRDefault="000C4A74" w:rsidP="000C4A74">
                            <w:pPr>
                              <w:pStyle w:val="ListParagraph"/>
                              <w:rPr>
                                <w:rFonts w:ascii="Letter-join No-Lead 37" w:hAnsi="Letter-join No-Lead 37"/>
                              </w:rPr>
                            </w:pPr>
                          </w:p>
                        </w:tc>
                      </w:tr>
                      <w:tr w:rsidR="000C4A74" w14:paraId="57C84BB8" w14:textId="77777777" w:rsidTr="007A3822">
                        <w:trPr>
                          <w:trHeight w:val="931"/>
                        </w:trPr>
                        <w:tc>
                          <w:tcPr>
                            <w:tcW w:w="1556" w:type="dxa"/>
                          </w:tcPr>
                          <w:p w14:paraId="7CEAD404" w14:textId="77777777" w:rsidR="000C4A74" w:rsidRPr="004A190D" w:rsidRDefault="000C4A74" w:rsidP="00F73E86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  <w:r w:rsidRPr="004A190D">
                              <w:rPr>
                                <w:rFonts w:ascii="Letter-join No-Lead 37" w:hAnsi="Letter-join No-Lead 37"/>
                              </w:rPr>
                              <w:t>Tuesday</w:t>
                            </w:r>
                          </w:p>
                          <w:p w14:paraId="57D4A4C6" w14:textId="77777777" w:rsidR="000C4A74" w:rsidRPr="004A190D" w:rsidRDefault="000C4A74" w:rsidP="00F73E86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</w:p>
                        </w:tc>
                        <w:tc>
                          <w:tcPr>
                            <w:tcW w:w="4931" w:type="dxa"/>
                          </w:tcPr>
                          <w:p w14:paraId="13C21B92" w14:textId="77777777" w:rsidR="000C4A74" w:rsidRPr="004A190D" w:rsidRDefault="000C4A74" w:rsidP="000C4A74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  <w:r w:rsidRPr="004A190D">
                              <w:rPr>
                                <w:rFonts w:ascii="Letter-join No-Lead 37" w:hAnsi="Letter-join No-Lead 37"/>
                              </w:rPr>
                              <w:t>-Copy out spellings using chosen strategy</w:t>
                            </w:r>
                          </w:p>
                          <w:p w14:paraId="18A86923" w14:textId="2F98173B" w:rsidR="000C4A74" w:rsidRPr="004A190D" w:rsidRDefault="000C4A74" w:rsidP="000C4A74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  <w:r w:rsidRPr="004A190D">
                              <w:rPr>
                                <w:rFonts w:ascii="Letter-join No-Lead 37" w:hAnsi="Letter-join No-Lead 37"/>
                              </w:rPr>
                              <w:t>-</w:t>
                            </w:r>
                            <w:r w:rsidR="008E7DDA" w:rsidRPr="004A190D">
                              <w:rPr>
                                <w:rFonts w:ascii="Letter-join No-Lead 37" w:hAnsi="Letter-join No-Lead 37"/>
                              </w:rPr>
                              <w:t xml:space="preserve"> </w:t>
                            </w:r>
                            <w:r w:rsidR="00C6497C" w:rsidRPr="004A190D">
                              <w:rPr>
                                <w:rFonts w:ascii="Letter-join No-Lead 37" w:hAnsi="Letter-join No-Lead 37"/>
                              </w:rPr>
                              <w:t xml:space="preserve">Lesson 2 </w:t>
                            </w:r>
                            <w:r w:rsidR="004A190D" w:rsidRPr="004A190D">
                              <w:rPr>
                                <w:rFonts w:ascii="Letter-join No-Lead 37" w:hAnsi="Letter-join No-Lead 37"/>
                              </w:rPr>
                              <w:t>on Clocktower video- To explore characters feelings</w:t>
                            </w:r>
                          </w:p>
                          <w:p w14:paraId="0FD626EE" w14:textId="3B3E373F" w:rsidR="00897D63" w:rsidRPr="004A190D" w:rsidRDefault="00897D63" w:rsidP="000C4A74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</w:p>
                        </w:tc>
                        <w:tc>
                          <w:tcPr>
                            <w:tcW w:w="5415" w:type="dxa"/>
                          </w:tcPr>
                          <w:p w14:paraId="25A02951" w14:textId="32E913A5" w:rsidR="000C4A74" w:rsidRPr="004A190D" w:rsidRDefault="000C4A74" w:rsidP="000C4A74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  <w:r w:rsidRPr="004A190D">
                              <w:rPr>
                                <w:rFonts w:ascii="Letter-join No-Lead 37" w:hAnsi="Letter-join No-Lead 37"/>
                              </w:rPr>
                              <w:t>-Complete 5-a-day</w:t>
                            </w:r>
                          </w:p>
                          <w:p w14:paraId="0C5DCC64" w14:textId="31033EFA" w:rsidR="00897D63" w:rsidRPr="004A190D" w:rsidRDefault="00897D63" w:rsidP="000C4A74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  <w:r w:rsidRPr="004A190D">
                              <w:rPr>
                                <w:rFonts w:ascii="Letter-join No-Lead 37" w:hAnsi="Letter-join No-Lead 37"/>
                              </w:rPr>
                              <w:t>-</w:t>
                            </w:r>
                            <w:r w:rsidR="00F03925" w:rsidRPr="004A190D">
                              <w:rPr>
                                <w:rFonts w:ascii="Letter-join No-Lead 37" w:hAnsi="Letter-join No-Lead 37"/>
                              </w:rPr>
                              <w:t xml:space="preserve"> </w:t>
                            </w:r>
                            <w:r w:rsidR="00C6497C" w:rsidRPr="004A190D">
                              <w:rPr>
                                <w:rFonts w:ascii="Letter-join No-Lead 37" w:hAnsi="Letter-join No-Lead 37"/>
                              </w:rPr>
                              <w:t xml:space="preserve">Lesson 2 on </w:t>
                            </w:r>
                            <w:r w:rsidR="004A190D">
                              <w:rPr>
                                <w:rFonts w:ascii="Letter-join No-Lead 37" w:hAnsi="Letter-join No-Lead 37"/>
                              </w:rPr>
                              <w:t>Understanding Fractions</w:t>
                            </w:r>
                          </w:p>
                          <w:p w14:paraId="0576C224" w14:textId="77777777" w:rsidR="00897D63" w:rsidRPr="004A190D" w:rsidRDefault="00897D63" w:rsidP="000C4A74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  <w:r w:rsidRPr="004A190D">
                              <w:rPr>
                                <w:rFonts w:ascii="Letter-join No-Lead 37" w:hAnsi="Letter-join No-Lead 37"/>
                              </w:rPr>
                              <w:t>- 10 minutes times table practise (TT rockstars)</w:t>
                            </w:r>
                          </w:p>
                        </w:tc>
                        <w:tc>
                          <w:tcPr>
                            <w:tcW w:w="4111" w:type="dxa"/>
                          </w:tcPr>
                          <w:p w14:paraId="3802A031" w14:textId="77777777" w:rsidR="000C4A74" w:rsidRPr="004A190D" w:rsidRDefault="000C4A74" w:rsidP="000C4A74">
                            <w:pPr>
                              <w:pStyle w:val="ListParagraph"/>
                              <w:rPr>
                                <w:rFonts w:ascii="Letter-join No-Lead 37" w:hAnsi="Letter-join No-Lead 37"/>
                              </w:rPr>
                            </w:pPr>
                          </w:p>
                        </w:tc>
                      </w:tr>
                      <w:tr w:rsidR="000C4A74" w14:paraId="2023A673" w14:textId="77777777" w:rsidTr="00A476BC">
                        <w:trPr>
                          <w:trHeight w:val="897"/>
                        </w:trPr>
                        <w:tc>
                          <w:tcPr>
                            <w:tcW w:w="1556" w:type="dxa"/>
                          </w:tcPr>
                          <w:p w14:paraId="3A0DBC78" w14:textId="77777777" w:rsidR="000C4A74" w:rsidRPr="004A190D" w:rsidRDefault="000C4A74" w:rsidP="00F73E86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  <w:r w:rsidRPr="004A190D">
                              <w:rPr>
                                <w:rFonts w:ascii="Letter-join No-Lead 37" w:hAnsi="Letter-join No-Lead 37"/>
                              </w:rPr>
                              <w:t>Wednesday</w:t>
                            </w:r>
                          </w:p>
                          <w:p w14:paraId="3C040D47" w14:textId="77777777" w:rsidR="000C4A74" w:rsidRPr="004A190D" w:rsidRDefault="000C4A74" w:rsidP="00F73E86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</w:p>
                        </w:tc>
                        <w:tc>
                          <w:tcPr>
                            <w:tcW w:w="4931" w:type="dxa"/>
                          </w:tcPr>
                          <w:p w14:paraId="027E33CA" w14:textId="77777777" w:rsidR="000C4A74" w:rsidRPr="004A190D" w:rsidRDefault="000C4A74" w:rsidP="000C4A74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  <w:r w:rsidRPr="004A190D">
                              <w:rPr>
                                <w:rFonts w:ascii="Letter-join No-Lead 37" w:hAnsi="Letter-join No-Lead 37"/>
                              </w:rPr>
                              <w:t>-Copy out spellings using chosen strategy</w:t>
                            </w:r>
                          </w:p>
                          <w:p w14:paraId="3E957B70" w14:textId="2EEB3A12" w:rsidR="008E7DDA" w:rsidRPr="004A190D" w:rsidRDefault="000C4A74" w:rsidP="004A190D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  <w:r w:rsidRPr="004A190D">
                              <w:rPr>
                                <w:rFonts w:ascii="Letter-join No-Lead 37" w:hAnsi="Letter-join No-Lead 37"/>
                              </w:rPr>
                              <w:t>-</w:t>
                            </w:r>
                            <w:r w:rsidR="008E7DDA" w:rsidRPr="004A190D">
                              <w:rPr>
                                <w:rFonts w:ascii="Letter-join No-Lead 37" w:hAnsi="Letter-join No-Lead 37"/>
                              </w:rPr>
                              <w:t xml:space="preserve"> </w:t>
                            </w:r>
                            <w:r w:rsidR="00C6497C" w:rsidRPr="004A190D">
                              <w:rPr>
                                <w:rFonts w:ascii="Letter-join No-Lead 37" w:hAnsi="Letter-join No-Lead 37"/>
                              </w:rPr>
                              <w:t xml:space="preserve">Lesson 3 </w:t>
                            </w:r>
                            <w:r w:rsidR="004A190D" w:rsidRPr="004A190D">
                              <w:rPr>
                                <w:rFonts w:ascii="Letter-join No-Lead 37" w:hAnsi="Letter-join No-Lead 37"/>
                              </w:rPr>
                              <w:t>on Clocktower video- Writing different sentences</w:t>
                            </w:r>
                          </w:p>
                        </w:tc>
                        <w:tc>
                          <w:tcPr>
                            <w:tcW w:w="5415" w:type="dxa"/>
                          </w:tcPr>
                          <w:p w14:paraId="07AD543B" w14:textId="407CCC70" w:rsidR="000C4A74" w:rsidRPr="004A190D" w:rsidRDefault="000C4A74" w:rsidP="000C4A74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  <w:r w:rsidRPr="004A190D">
                              <w:rPr>
                                <w:rFonts w:ascii="Letter-join No-Lead 37" w:hAnsi="Letter-join No-Lead 37"/>
                              </w:rPr>
                              <w:t>-Complete 5-a-day</w:t>
                            </w:r>
                          </w:p>
                          <w:p w14:paraId="17C8FED2" w14:textId="77777777" w:rsidR="004A190D" w:rsidRDefault="00F03925" w:rsidP="004A190D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  <w:r w:rsidRPr="004A190D">
                              <w:rPr>
                                <w:rFonts w:ascii="Letter-join No-Lead 37" w:hAnsi="Letter-join No-Lead 37"/>
                              </w:rPr>
                              <w:t xml:space="preserve">- </w:t>
                            </w:r>
                            <w:r w:rsidR="00C6497C" w:rsidRPr="004A190D">
                              <w:rPr>
                                <w:rFonts w:ascii="Letter-join No-Lead 37" w:hAnsi="Letter-join No-Lead 37"/>
                              </w:rPr>
                              <w:t xml:space="preserve">Lesson 3 on </w:t>
                            </w:r>
                            <w:r w:rsidR="004A190D">
                              <w:rPr>
                                <w:rFonts w:ascii="Letter-join No-Lead 37" w:hAnsi="Letter-join No-Lead 37"/>
                              </w:rPr>
                              <w:t>Comparing and Ordering Fractions</w:t>
                            </w:r>
                          </w:p>
                          <w:p w14:paraId="4E2C973B" w14:textId="2F20C8ED" w:rsidR="00897D63" w:rsidRPr="004A190D" w:rsidRDefault="00897D63" w:rsidP="004A190D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  <w:r w:rsidRPr="004A190D">
                              <w:rPr>
                                <w:rFonts w:ascii="Letter-join No-Lead 37" w:hAnsi="Letter-join No-Lead 37"/>
                              </w:rPr>
                              <w:t>- 10 minutes times table practise (TT rockstars)</w:t>
                            </w:r>
                          </w:p>
                        </w:tc>
                        <w:tc>
                          <w:tcPr>
                            <w:tcW w:w="4111" w:type="dxa"/>
                          </w:tcPr>
                          <w:p w14:paraId="1FB28EF9" w14:textId="35855AAA" w:rsidR="000C4A74" w:rsidRPr="004A190D" w:rsidRDefault="000C4A74" w:rsidP="000C4A74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</w:p>
                        </w:tc>
                      </w:tr>
                      <w:tr w:rsidR="000C4A74" w14:paraId="773174F3" w14:textId="77777777" w:rsidTr="007A3822">
                        <w:trPr>
                          <w:trHeight w:val="713"/>
                        </w:trPr>
                        <w:tc>
                          <w:tcPr>
                            <w:tcW w:w="1556" w:type="dxa"/>
                          </w:tcPr>
                          <w:p w14:paraId="12B541E7" w14:textId="77777777" w:rsidR="000C4A74" w:rsidRPr="004A190D" w:rsidRDefault="000C4A74" w:rsidP="00F73E86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  <w:r w:rsidRPr="004A190D">
                              <w:rPr>
                                <w:rFonts w:ascii="Letter-join No-Lead 37" w:hAnsi="Letter-join No-Lead 37"/>
                              </w:rPr>
                              <w:t>Thursday</w:t>
                            </w:r>
                          </w:p>
                          <w:p w14:paraId="4EADF044" w14:textId="77777777" w:rsidR="000C4A74" w:rsidRPr="004A190D" w:rsidRDefault="000C4A74" w:rsidP="00F73E86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</w:p>
                        </w:tc>
                        <w:tc>
                          <w:tcPr>
                            <w:tcW w:w="4931" w:type="dxa"/>
                          </w:tcPr>
                          <w:p w14:paraId="01E74722" w14:textId="77777777" w:rsidR="000C4A74" w:rsidRPr="004A190D" w:rsidRDefault="000C4A74" w:rsidP="000C4A74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  <w:r w:rsidRPr="004A190D">
                              <w:rPr>
                                <w:rFonts w:ascii="Letter-join No-Lead 37" w:hAnsi="Letter-join No-Lead 37"/>
                              </w:rPr>
                              <w:t>-Copy out spellings using chosen strategy</w:t>
                            </w:r>
                          </w:p>
                          <w:p w14:paraId="20A0A272" w14:textId="44A5EC07" w:rsidR="000C4A74" w:rsidRPr="004A190D" w:rsidRDefault="000C4A74" w:rsidP="000C4A74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  <w:r w:rsidRPr="004A190D">
                              <w:rPr>
                                <w:rFonts w:ascii="Letter-join No-Lead 37" w:hAnsi="Letter-join No-Lead 37"/>
                              </w:rPr>
                              <w:t>-</w:t>
                            </w:r>
                            <w:r w:rsidR="008E7DDA" w:rsidRPr="004A190D">
                              <w:rPr>
                                <w:rFonts w:ascii="Letter-join No-Lead 37" w:hAnsi="Letter-join No-Lead 37"/>
                              </w:rPr>
                              <w:t xml:space="preserve"> </w:t>
                            </w:r>
                            <w:r w:rsidR="00C6497C" w:rsidRPr="004A190D">
                              <w:rPr>
                                <w:rFonts w:ascii="Letter-join No-Lead 37" w:hAnsi="Letter-join No-Lead 37"/>
                              </w:rPr>
                              <w:t xml:space="preserve">Lesson 4 on </w:t>
                            </w:r>
                            <w:r w:rsidR="004A190D" w:rsidRPr="004A190D">
                              <w:rPr>
                                <w:rFonts w:ascii="Letter-join No-Lead 37" w:hAnsi="Letter-join No-Lead 37"/>
                              </w:rPr>
                              <w:t xml:space="preserve">Clocktower video- Planning a diary </w:t>
                            </w:r>
                          </w:p>
                          <w:p w14:paraId="4D84A0A5" w14:textId="15FB9346" w:rsidR="00897D63" w:rsidRPr="004A190D" w:rsidRDefault="00897D63" w:rsidP="000C4A74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  <w:r w:rsidRPr="004A190D">
                              <w:rPr>
                                <w:rFonts w:ascii="Letter-join No-Lead 37" w:hAnsi="Letter-join No-Lead 37"/>
                              </w:rPr>
                              <w:t xml:space="preserve">- </w:t>
                            </w:r>
                            <w:r w:rsidR="00C6497C" w:rsidRPr="004A190D">
                              <w:rPr>
                                <w:rFonts w:ascii="Letter-join No-Lead 37" w:hAnsi="Letter-join No-Lead 37"/>
                              </w:rPr>
                              <w:t xml:space="preserve">Handwriting sheet </w:t>
                            </w:r>
                            <w:r w:rsidR="004A190D" w:rsidRPr="004A190D">
                              <w:rPr>
                                <w:rFonts w:ascii="Letter-join No-Lead 37" w:hAnsi="Letter-join No-Lead 37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415" w:type="dxa"/>
                          </w:tcPr>
                          <w:p w14:paraId="7413B161" w14:textId="76DEDBE6" w:rsidR="000C4A74" w:rsidRPr="004A190D" w:rsidRDefault="000C4A74" w:rsidP="000C4A74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  <w:r w:rsidRPr="004A190D">
                              <w:rPr>
                                <w:rFonts w:ascii="Letter-join No-Lead 37" w:hAnsi="Letter-join No-Lead 37"/>
                              </w:rPr>
                              <w:t>-Complete 5-a-day</w:t>
                            </w:r>
                          </w:p>
                          <w:p w14:paraId="3288D578" w14:textId="3A12AD08" w:rsidR="00897D63" w:rsidRPr="004A190D" w:rsidRDefault="00897D63" w:rsidP="000C4A74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  <w:r w:rsidRPr="004A190D">
                              <w:rPr>
                                <w:rFonts w:ascii="Letter-join No-Lead 37" w:hAnsi="Letter-join No-Lead 37"/>
                              </w:rPr>
                              <w:t>-</w:t>
                            </w:r>
                            <w:r w:rsidR="008E7DDA" w:rsidRPr="004A190D">
                              <w:rPr>
                                <w:rFonts w:ascii="Letter-join No-Lead 37" w:hAnsi="Letter-join No-Lead 37"/>
                              </w:rPr>
                              <w:t xml:space="preserve"> </w:t>
                            </w:r>
                            <w:r w:rsidR="00C6497C" w:rsidRPr="004A190D">
                              <w:rPr>
                                <w:rFonts w:ascii="Letter-join No-Lead 37" w:hAnsi="Letter-join No-Lead 37"/>
                              </w:rPr>
                              <w:t xml:space="preserve">Lesson 4 on </w:t>
                            </w:r>
                            <w:r w:rsidR="004A190D">
                              <w:rPr>
                                <w:rFonts w:ascii="Letter-join No-Lead 37" w:hAnsi="Letter-join No-Lead 37"/>
                              </w:rPr>
                              <w:t>Adding and Subtracting Fractions</w:t>
                            </w:r>
                          </w:p>
                          <w:p w14:paraId="4672208E" w14:textId="77777777" w:rsidR="00897D63" w:rsidRPr="004A190D" w:rsidRDefault="00897D63" w:rsidP="000C4A74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  <w:r w:rsidRPr="004A190D">
                              <w:rPr>
                                <w:rFonts w:ascii="Letter-join No-Lead 37" w:hAnsi="Letter-join No-Lead 37"/>
                              </w:rPr>
                              <w:t>- 10 minutes times table practise (TT rockstars)</w:t>
                            </w:r>
                          </w:p>
                        </w:tc>
                        <w:tc>
                          <w:tcPr>
                            <w:tcW w:w="4111" w:type="dxa"/>
                          </w:tcPr>
                          <w:p w14:paraId="2357B7C3" w14:textId="4D22E482" w:rsidR="000C4A74" w:rsidRPr="004A190D" w:rsidRDefault="008E7DDA" w:rsidP="007A3822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  <w:r w:rsidRPr="004A190D">
                              <w:rPr>
                                <w:rFonts w:ascii="Letter-join No-Lead 37" w:hAnsi="Letter-join No-Lead 37"/>
                              </w:rPr>
                              <w:t xml:space="preserve">History lesson </w:t>
                            </w:r>
                            <w:r w:rsidR="004A190D">
                              <w:rPr>
                                <w:rFonts w:ascii="Letter-join No-Lead 37" w:hAnsi="Letter-join No-Lead 37"/>
                              </w:rPr>
                              <w:t>8- LQ: What did a Roman town look like?</w:t>
                            </w:r>
                          </w:p>
                        </w:tc>
                      </w:tr>
                      <w:tr w:rsidR="000C4A74" w14:paraId="3BE0C391" w14:textId="77777777" w:rsidTr="007A3822">
                        <w:trPr>
                          <w:trHeight w:val="713"/>
                        </w:trPr>
                        <w:tc>
                          <w:tcPr>
                            <w:tcW w:w="1556" w:type="dxa"/>
                          </w:tcPr>
                          <w:p w14:paraId="3F608890" w14:textId="77777777" w:rsidR="000C4A74" w:rsidRPr="004A190D" w:rsidRDefault="000C4A74" w:rsidP="00F73E86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  <w:r w:rsidRPr="004A190D">
                              <w:rPr>
                                <w:rFonts w:ascii="Letter-join No-Lead 37" w:hAnsi="Letter-join No-Lead 37"/>
                              </w:rPr>
                              <w:t xml:space="preserve">Friday </w:t>
                            </w:r>
                          </w:p>
                          <w:p w14:paraId="7563C092" w14:textId="77777777" w:rsidR="000C4A74" w:rsidRPr="004A190D" w:rsidRDefault="000C4A74" w:rsidP="00F73E86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</w:p>
                        </w:tc>
                        <w:tc>
                          <w:tcPr>
                            <w:tcW w:w="4931" w:type="dxa"/>
                          </w:tcPr>
                          <w:p w14:paraId="0EDF8D17" w14:textId="5F77CA15" w:rsidR="000C4A74" w:rsidRPr="004A190D" w:rsidRDefault="000C4A74" w:rsidP="000C4A74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  <w:r w:rsidRPr="004A190D">
                              <w:rPr>
                                <w:rFonts w:ascii="Letter-join No-Lead 37" w:hAnsi="Letter-join No-Lead 37"/>
                              </w:rPr>
                              <w:t>-Copy out spellings using chosen strategy then complete spelling test</w:t>
                            </w:r>
                            <w:r w:rsidR="008E7DDA" w:rsidRPr="004A190D">
                              <w:rPr>
                                <w:rFonts w:ascii="Letter-join No-Lead 37" w:hAnsi="Letter-join No-Lead 37"/>
                              </w:rPr>
                              <w:t>.</w:t>
                            </w:r>
                          </w:p>
                          <w:p w14:paraId="11199651" w14:textId="77777777" w:rsidR="000C4A74" w:rsidRPr="004A190D" w:rsidRDefault="000C4A74" w:rsidP="00E24888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  <w:r w:rsidRPr="004A190D">
                              <w:rPr>
                                <w:rFonts w:ascii="Letter-join No-Lead 37" w:hAnsi="Letter-join No-Lead 37"/>
                              </w:rPr>
                              <w:t xml:space="preserve">- </w:t>
                            </w:r>
                            <w:r w:rsidR="00C6497C" w:rsidRPr="004A190D">
                              <w:rPr>
                                <w:rFonts w:ascii="Letter-join No-Lead 37" w:hAnsi="Letter-join No-Lead 37"/>
                              </w:rPr>
                              <w:t xml:space="preserve">Lesson 5 </w:t>
                            </w:r>
                            <w:r w:rsidR="004A190D" w:rsidRPr="004A190D">
                              <w:rPr>
                                <w:rFonts w:ascii="Letter-join No-Lead 37" w:hAnsi="Letter-join No-Lead 37"/>
                              </w:rPr>
                              <w:t xml:space="preserve">on Clocktower video- Writing a diary </w:t>
                            </w:r>
                          </w:p>
                          <w:p w14:paraId="31345C23" w14:textId="6BBF47A7" w:rsidR="004A190D" w:rsidRPr="004A190D" w:rsidRDefault="004A190D" w:rsidP="00E24888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  <w:r w:rsidRPr="004A190D">
                              <w:rPr>
                                <w:rFonts w:ascii="Letter-join No-Lead 37" w:hAnsi="Letter-join No-Lead 37"/>
                              </w:rPr>
                              <w:t>-Handwriting sheet 2</w:t>
                            </w:r>
                          </w:p>
                        </w:tc>
                        <w:tc>
                          <w:tcPr>
                            <w:tcW w:w="5415" w:type="dxa"/>
                          </w:tcPr>
                          <w:p w14:paraId="09FA5F0D" w14:textId="3EC99215" w:rsidR="00897D63" w:rsidRPr="004A190D" w:rsidRDefault="000C4A74" w:rsidP="000C4A74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  <w:r w:rsidRPr="004A190D">
                              <w:rPr>
                                <w:rFonts w:ascii="Letter-join No-Lead 37" w:hAnsi="Letter-join No-Lead 37"/>
                              </w:rPr>
                              <w:t xml:space="preserve">-Complete 5-a-day </w:t>
                            </w:r>
                          </w:p>
                          <w:p w14:paraId="55F614EE" w14:textId="5946365B" w:rsidR="008E7DDA" w:rsidRPr="004A190D" w:rsidRDefault="008E7DDA" w:rsidP="000C4A74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  <w:r w:rsidRPr="004A190D">
                              <w:rPr>
                                <w:rFonts w:ascii="Letter-join No-Lead 37" w:hAnsi="Letter-join No-Lead 37"/>
                              </w:rPr>
                              <w:t>-</w:t>
                            </w:r>
                            <w:r w:rsidR="00C6497C" w:rsidRPr="004A190D">
                              <w:rPr>
                                <w:rFonts w:ascii="Letter-join No-Lead 37" w:hAnsi="Letter-join No-Lead 37"/>
                              </w:rPr>
                              <w:t xml:space="preserve"> </w:t>
                            </w:r>
                            <w:r w:rsidR="00797AA8" w:rsidRPr="004A190D">
                              <w:rPr>
                                <w:rFonts w:ascii="Letter-join No-Lead 37" w:hAnsi="Letter-join No-Lead 37"/>
                              </w:rPr>
                              <w:t xml:space="preserve">Lesson 5 </w:t>
                            </w:r>
                            <w:r w:rsidR="004A190D">
                              <w:rPr>
                                <w:rFonts w:ascii="Letter-join No-Lead 37" w:hAnsi="Letter-join No-Lead 37"/>
                              </w:rPr>
                              <w:t>on Word problems with Fractions</w:t>
                            </w:r>
                          </w:p>
                          <w:p w14:paraId="651D3675" w14:textId="77777777" w:rsidR="00897D63" w:rsidRPr="004A190D" w:rsidRDefault="00897D63" w:rsidP="000C4A74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  <w:r w:rsidRPr="004A190D">
                              <w:rPr>
                                <w:rFonts w:ascii="Letter-join No-Lead 37" w:hAnsi="Letter-join No-Lead 37"/>
                              </w:rPr>
                              <w:t>- 10 minutes times table practise (TT rockstars)</w:t>
                            </w:r>
                          </w:p>
                        </w:tc>
                        <w:tc>
                          <w:tcPr>
                            <w:tcW w:w="4111" w:type="dxa"/>
                          </w:tcPr>
                          <w:p w14:paraId="2CF5704A" w14:textId="11EBAFF2" w:rsidR="004A190D" w:rsidRPr="004A190D" w:rsidRDefault="000C4A74" w:rsidP="004A190D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  <w:r w:rsidRPr="004A190D">
                              <w:rPr>
                                <w:rFonts w:ascii="Letter-join No-Lead 37" w:hAnsi="Letter-join No-Lead 37"/>
                              </w:rPr>
                              <w:t>Science lesson</w:t>
                            </w:r>
                            <w:r w:rsidR="007A3822" w:rsidRPr="004A190D">
                              <w:rPr>
                                <w:rFonts w:ascii="Letter-join No-Lead 37" w:hAnsi="Letter-join No-Lead 37"/>
                              </w:rPr>
                              <w:t xml:space="preserve"> </w:t>
                            </w:r>
                            <w:r w:rsidR="004A190D">
                              <w:rPr>
                                <w:rFonts w:ascii="Letter-join No-Lead 37" w:hAnsi="Letter-join No-Lead 37"/>
                              </w:rPr>
                              <w:t>2-</w:t>
                            </w:r>
                            <w:r w:rsidR="004A190D" w:rsidRPr="004A190D">
                              <w:rPr>
                                <w:rFonts w:ascii="Letter-join No-Lead 37" w:hAnsi="Letter-join No-Lead 37"/>
                              </w:rPr>
                              <w:t>LQ:  Why do plants need stems and where does the water go?</w:t>
                            </w:r>
                          </w:p>
                          <w:p w14:paraId="2CBF244F" w14:textId="2F2EB0F4" w:rsidR="000C4A74" w:rsidRPr="004A190D" w:rsidRDefault="000C4A74" w:rsidP="000C4A74">
                            <w:pPr>
                              <w:rPr>
                                <w:rFonts w:ascii="Letter-join No-Lead 37" w:hAnsi="Letter-join No-Lead 37"/>
                              </w:rPr>
                            </w:pPr>
                          </w:p>
                        </w:tc>
                      </w:tr>
                    </w:tbl>
                    <w:p w14:paraId="38BB557D" w14:textId="7AC8F752" w:rsidR="00EC4A38" w:rsidRPr="000C4A74" w:rsidRDefault="00EC4A38" w:rsidP="00EC4A38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8E675F" w:rsidSect="00F73E86"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A071BB" w14:textId="77777777" w:rsidR="00CF4367" w:rsidRDefault="00CF4367" w:rsidP="00F73E86">
      <w:pPr>
        <w:spacing w:after="0" w:line="240" w:lineRule="auto"/>
      </w:pPr>
      <w:r>
        <w:separator/>
      </w:r>
    </w:p>
  </w:endnote>
  <w:endnote w:type="continuationSeparator" w:id="0">
    <w:p w14:paraId="301F20A9" w14:textId="77777777" w:rsidR="00CF4367" w:rsidRDefault="00CF4367" w:rsidP="00F73E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No-Lead 37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3096F3" w14:textId="77777777" w:rsidR="00CF4367" w:rsidRDefault="00CF4367" w:rsidP="00F73E86">
      <w:pPr>
        <w:spacing w:after="0" w:line="240" w:lineRule="auto"/>
      </w:pPr>
      <w:r>
        <w:separator/>
      </w:r>
    </w:p>
  </w:footnote>
  <w:footnote w:type="continuationSeparator" w:id="0">
    <w:p w14:paraId="2C094728" w14:textId="77777777" w:rsidR="00CF4367" w:rsidRDefault="00CF4367" w:rsidP="00F73E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704F6B"/>
    <w:multiLevelType w:val="hybridMultilevel"/>
    <w:tmpl w:val="F0B84A4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FE80788"/>
    <w:multiLevelType w:val="hybridMultilevel"/>
    <w:tmpl w:val="00FE55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E86"/>
    <w:rsid w:val="000A16F7"/>
    <w:rsid w:val="000C4A74"/>
    <w:rsid w:val="001870B1"/>
    <w:rsid w:val="00200936"/>
    <w:rsid w:val="00211A23"/>
    <w:rsid w:val="0021679C"/>
    <w:rsid w:val="00264BE4"/>
    <w:rsid w:val="00293FD3"/>
    <w:rsid w:val="00326798"/>
    <w:rsid w:val="004168E4"/>
    <w:rsid w:val="00481E9A"/>
    <w:rsid w:val="004A190D"/>
    <w:rsid w:val="0055352B"/>
    <w:rsid w:val="00575453"/>
    <w:rsid w:val="00797AA8"/>
    <w:rsid w:val="007A3822"/>
    <w:rsid w:val="00897D63"/>
    <w:rsid w:val="008E675F"/>
    <w:rsid w:val="008E7DDA"/>
    <w:rsid w:val="00A476BC"/>
    <w:rsid w:val="00AA3970"/>
    <w:rsid w:val="00B55032"/>
    <w:rsid w:val="00BA57A9"/>
    <w:rsid w:val="00BB020A"/>
    <w:rsid w:val="00BE2DA1"/>
    <w:rsid w:val="00C6497C"/>
    <w:rsid w:val="00CF4367"/>
    <w:rsid w:val="00DD7C56"/>
    <w:rsid w:val="00E24888"/>
    <w:rsid w:val="00EC4A38"/>
    <w:rsid w:val="00F03925"/>
    <w:rsid w:val="00F73E86"/>
    <w:rsid w:val="00F92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61DAFA"/>
  <w15:docId w15:val="{5A89CD7A-2851-488F-A16B-7F2BAC79F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4BE4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73E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3E8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F73E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73E86"/>
  </w:style>
  <w:style w:type="paragraph" w:styleId="Footer">
    <w:name w:val="footer"/>
    <w:basedOn w:val="Normal"/>
    <w:link w:val="FooterChar"/>
    <w:uiPriority w:val="99"/>
    <w:semiHidden/>
    <w:unhideWhenUsed/>
    <w:rsid w:val="00F73E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73E86"/>
  </w:style>
  <w:style w:type="character" w:styleId="Hyperlink">
    <w:name w:val="Hyperlink"/>
    <w:basedOn w:val="DefaultParagraphFont"/>
    <w:uiPriority w:val="99"/>
    <w:unhideWhenUsed/>
    <w:rsid w:val="00F73E86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F73E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73E8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E7DDA"/>
    <w:rPr>
      <w:i/>
      <w:iCs/>
      <w:color w:val="4F81BD" w:themeColor="accent1"/>
    </w:rPr>
  </w:style>
  <w:style w:type="paragraph" w:styleId="NormalWeb">
    <w:name w:val="Normal (Web)"/>
    <w:basedOn w:val="Normal"/>
    <w:uiPriority w:val="99"/>
    <w:semiHidden/>
    <w:unhideWhenUsed/>
    <w:rsid w:val="004A19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21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65931A45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Lee</dc:creator>
  <cp:lastModifiedBy>WilliamsA</cp:lastModifiedBy>
  <cp:revision>2</cp:revision>
  <cp:lastPrinted>2020-06-12T08:52:00Z</cp:lastPrinted>
  <dcterms:created xsi:type="dcterms:W3CDTF">2020-06-12T08:52:00Z</dcterms:created>
  <dcterms:modified xsi:type="dcterms:W3CDTF">2020-06-12T08:52:00Z</dcterms:modified>
</cp:coreProperties>
</file>