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F0F32" w14:textId="77777777" w:rsidR="008E675F" w:rsidRDefault="00897D63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E6C3BD" wp14:editId="2EEFE395">
                <wp:simplePos x="0" y="0"/>
                <wp:positionH relativeFrom="column">
                  <wp:posOffset>-781050</wp:posOffset>
                </wp:positionH>
                <wp:positionV relativeFrom="paragraph">
                  <wp:posOffset>-714375</wp:posOffset>
                </wp:positionV>
                <wp:extent cx="10439400" cy="75247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0" cy="752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4234EA" w14:textId="21A37200" w:rsidR="00F73E86" w:rsidRPr="004A190D" w:rsidRDefault="000C4A74" w:rsidP="00F73E86">
                            <w:pPr>
                              <w:jc w:val="center"/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Year 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3</w:t>
                            </w:r>
                            <w:r w:rsidR="00326798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– Summer Term </w:t>
                            </w:r>
                            <w:r w:rsidR="00A476BC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2 </w:t>
                            </w:r>
                            <w:r w:rsidR="00326798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Week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3</w:t>
                            </w:r>
                            <w:r w:rsidR="00481E9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D27307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22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797AA8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-</w:t>
                            </w:r>
                            <w:r w:rsidR="00D27307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26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797AA8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)</w:t>
                            </w:r>
                          </w:p>
                          <w:p w14:paraId="55F4A290" w14:textId="77777777" w:rsidR="00F73E86" w:rsidRPr="004A190D" w:rsidRDefault="00F73E86" w:rsidP="00F73E86">
                            <w:pPr>
                              <w:jc w:val="center"/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Here is a</w:t>
                            </w:r>
                            <w:r w:rsidR="000C4A74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n overview </w:t>
                            </w:r>
                            <w:r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of the activities being set </w:t>
                            </w:r>
                            <w:r w:rsidR="000C4A74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this</w:t>
                            </w:r>
                            <w:r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 week.</w:t>
                            </w:r>
                            <w:r w:rsidR="00897D63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All activities will be set via </w:t>
                            </w:r>
                            <w:r w:rsidR="000C4A74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the class blog and class page on the website.</w:t>
                            </w:r>
                            <w:r w:rsidR="00EC4A38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Remember to send us examples of your completed</w:t>
                            </w:r>
                            <w:r w:rsidR="00EC4A38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work</w:t>
                            </w:r>
                            <w:r w:rsidR="00EC4A38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, we love seeing them!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6"/>
                              <w:gridCol w:w="4931"/>
                              <w:gridCol w:w="5415"/>
                              <w:gridCol w:w="4111"/>
                            </w:tblGrid>
                            <w:tr w:rsidR="000C4A74" w14:paraId="45505A31" w14:textId="77777777" w:rsidTr="007A3822">
                              <w:trPr>
                                <w:trHeight w:val="633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250D58F0" w14:textId="77777777" w:rsidR="000C4A74" w:rsidRPr="00F73E86" w:rsidRDefault="000C4A74" w:rsidP="00F73E86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  <w:vAlign w:val="center"/>
                                </w:tcPr>
                                <w:p w14:paraId="0C19B4E0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  <w:vAlign w:val="center"/>
                                </w:tcPr>
                                <w:p w14:paraId="513CA601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  <w:t>MATHS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14:paraId="1EB949C9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  <w:t>OTHER</w:t>
                                  </w:r>
                                </w:p>
                              </w:tc>
                            </w:tr>
                            <w:tr w:rsidR="000C4A74" w14:paraId="1C442276" w14:textId="77777777" w:rsidTr="007A3822">
                              <w:trPr>
                                <w:trHeight w:val="1905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36A0F027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Monday</w:t>
                                  </w:r>
                                </w:p>
                                <w:p w14:paraId="5729E6A7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</w:tcPr>
                                <w:p w14:paraId="7D827060" w14:textId="720E9E43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-Stick new spellings into spelling book </w:t>
                                  </w:r>
                                  <w:r w:rsidR="004168E4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(dated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22</w:t>
                                  </w:r>
                                  <w:r w:rsidR="00F92D0E" w:rsidRPr="004A190D">
                                    <w:rPr>
                                      <w:rFonts w:ascii="Letter-join No-Lead 37" w:hAnsi="Letter-join No-Lead 37"/>
                                    </w:rPr>
                                    <w:t>/0</w:t>
                                  </w:r>
                                  <w:r w:rsidR="00211A23" w:rsidRPr="004A190D">
                                    <w:rPr>
                                      <w:rFonts w:ascii="Letter-join No-Lead 37" w:hAnsi="Letter-join No-Lead 37"/>
                                    </w:rPr>
                                    <w:t>6</w:t>
                                  </w:r>
                                  <w:r w:rsidR="00F92D0E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) </w:t>
                                  </w: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and copy them out using a chosen strategy</w:t>
                                  </w:r>
                                </w:p>
                                <w:p w14:paraId="101E1FAB" w14:textId="05287EC3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1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on the Iron Man- Identifying description on the iron man.</w:t>
                                  </w:r>
                                </w:p>
                                <w:p w14:paraId="6EB1A248" w14:textId="77777777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2FABA915" w14:textId="4EC44E45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-Complete 5-a-day </w:t>
                                  </w:r>
                                </w:p>
                                <w:p w14:paraId="67824718" w14:textId="72EAD8A4" w:rsidR="00F03925" w:rsidRPr="004A190D" w:rsidRDefault="000C4A74" w:rsidP="00F03925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1 on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 xml:space="preserve">Equivalent Fractions </w:t>
                                  </w:r>
                                </w:p>
                                <w:p w14:paraId="0BEE53F7" w14:textId="77777777" w:rsidR="00897D63" w:rsidRPr="004A190D" w:rsidRDefault="00897D63" w:rsidP="00F03925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5117E1F4" w14:textId="77777777" w:rsidR="000C4A74" w:rsidRPr="004A190D" w:rsidRDefault="000C4A74" w:rsidP="000C4A74">
                                  <w:pPr>
                                    <w:pStyle w:val="ListParagraph"/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</w:tr>
                            <w:tr w:rsidR="000C4A74" w14:paraId="57C84BB8" w14:textId="77777777" w:rsidTr="007A3822">
                              <w:trPr>
                                <w:trHeight w:val="931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7CEAD404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Tuesday</w:t>
                                  </w:r>
                                </w:p>
                                <w:p w14:paraId="57D4A4C6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</w:tcPr>
                                <w:p w14:paraId="13C21B92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-Copy out spellings using chosen strategy</w:t>
                                  </w:r>
                                </w:p>
                                <w:p w14:paraId="78F2B6CD" w14:textId="62677DEF" w:rsidR="00D27307" w:rsidRPr="004A190D" w:rsidRDefault="000C4A74" w:rsidP="00D27307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2 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on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 xml:space="preserve">the Iron Man-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Writing a character description</w:t>
                                  </w:r>
                                </w:p>
                                <w:p w14:paraId="18A86923" w14:textId="73936766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  <w:p w14:paraId="0FD626EE" w14:textId="3B3E373F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25A02951" w14:textId="32E913A5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-Complete 5-a-day</w:t>
                                  </w:r>
                                </w:p>
                                <w:p w14:paraId="0C5DCC64" w14:textId="1AD967B3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F03925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2 on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Equivalent Fractions</w:t>
                                  </w:r>
                                </w:p>
                                <w:p w14:paraId="0576C224" w14:textId="77777777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3802A031" w14:textId="77777777" w:rsidR="000C4A74" w:rsidRPr="004A190D" w:rsidRDefault="000C4A74" w:rsidP="000C4A74">
                                  <w:pPr>
                                    <w:pStyle w:val="ListParagraph"/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</w:tr>
                            <w:tr w:rsidR="000C4A74" w14:paraId="2023A673" w14:textId="77777777" w:rsidTr="00A476BC">
                              <w:trPr>
                                <w:trHeight w:val="897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3A0DBC78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Wednesday</w:t>
                                  </w:r>
                                </w:p>
                                <w:p w14:paraId="3C040D47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</w:tcPr>
                                <w:p w14:paraId="027E33CA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-Copy out spellings using chosen strategy</w:t>
                                  </w:r>
                                </w:p>
                                <w:p w14:paraId="3E957B70" w14:textId="1DDFCC53" w:rsidR="008E7DDA" w:rsidRPr="004A190D" w:rsidRDefault="000C4A74" w:rsidP="004A190D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D27307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3</w:t>
                                  </w:r>
                                  <w:r w:rsidR="00D27307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on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 xml:space="preserve">the Iron Man-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Identify powerful verbs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07AD543B" w14:textId="407CCC70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-Complete 5-a-day</w:t>
                                  </w:r>
                                </w:p>
                                <w:p w14:paraId="17C8FED2" w14:textId="470DFD29" w:rsidR="004A190D" w:rsidRDefault="00F03925" w:rsidP="004A190D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3 on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Equivalent Fractions</w:t>
                                  </w:r>
                                </w:p>
                                <w:p w14:paraId="4E2C973B" w14:textId="2F20C8ED" w:rsidR="00897D63" w:rsidRPr="004A190D" w:rsidRDefault="00897D63" w:rsidP="004A190D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1FB28EF9" w14:textId="35855AAA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</w:tr>
                            <w:tr w:rsidR="000C4A74" w14:paraId="773174F3" w14:textId="77777777" w:rsidTr="007A3822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12B541E7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Thursday</w:t>
                                  </w:r>
                                </w:p>
                                <w:p w14:paraId="4EADF044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</w:tcPr>
                                <w:p w14:paraId="01E74722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-Copy out spellings using chosen strategy</w:t>
                                  </w:r>
                                </w:p>
                                <w:p w14:paraId="4D84A0A5" w14:textId="6E9C56F2" w:rsidR="00897D63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D27307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4</w:t>
                                  </w:r>
                                  <w:r w:rsidR="00D27307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on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the Iron Man-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 xml:space="preserve">Prediction 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7413B161" w14:textId="76DEDBE6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-Complete 5-a-day</w:t>
                                  </w:r>
                                </w:p>
                                <w:p w14:paraId="3288D578" w14:textId="019E5176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4 on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Equivalent Fractions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 xml:space="preserve"> (short cut method)</w:t>
                                  </w:r>
                                </w:p>
                                <w:p w14:paraId="4672208E" w14:textId="77777777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2357B7C3" w14:textId="6EEFFF8F" w:rsidR="000C4A74" w:rsidRPr="004A190D" w:rsidRDefault="008E7DDA" w:rsidP="007A3822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History lesson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9</w:t>
                                  </w:r>
                                  <w:r w:rsid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 LQ: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Why did the Romans build roads?</w:t>
                                  </w:r>
                                </w:p>
                              </w:tc>
                            </w:tr>
                            <w:tr w:rsidR="000C4A74" w14:paraId="3BE0C391" w14:textId="77777777" w:rsidTr="007A3822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3F608890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Friday </w:t>
                                  </w:r>
                                </w:p>
                                <w:p w14:paraId="7563C092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</w:tcPr>
                                <w:p w14:paraId="0EDF8D17" w14:textId="5F77CA15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-Copy out spellings using chosen strategy then complete spelling test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>.</w:t>
                                  </w:r>
                                </w:p>
                                <w:p w14:paraId="11199651" w14:textId="758C17E2" w:rsidR="00D27307" w:rsidRPr="004A190D" w:rsidRDefault="000C4A74" w:rsidP="00D27307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5 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>on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 xml:space="preserve"> the Iron Man- Show not tell </w:t>
                                  </w:r>
                                </w:p>
                                <w:p w14:paraId="31345C23" w14:textId="7EC07048" w:rsidR="004A190D" w:rsidRPr="004A190D" w:rsidRDefault="004A190D" w:rsidP="00E24888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09FA5F0D" w14:textId="3EC99215" w:rsidR="00897D63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-Complete 5-a-day </w:t>
                                  </w:r>
                                </w:p>
                                <w:p w14:paraId="55F614EE" w14:textId="53091CDD" w:rsidR="008E7DDA" w:rsidRPr="004A190D" w:rsidRDefault="008E7DDA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797AA8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5 </w:t>
                                  </w:r>
                                  <w:r w:rsid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on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Equivalent Fractions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 xml:space="preserve"> (short cut </w:t>
                                  </w:r>
                                  <w:bookmarkStart w:id="0" w:name="_GoBack"/>
                                  <w:bookmarkEnd w:id="0"/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method)</w:t>
                                  </w:r>
                                </w:p>
                                <w:p w14:paraId="651D3675" w14:textId="77777777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2CF5704A" w14:textId="2AB945DF" w:rsidR="004A190D" w:rsidRPr="004A190D" w:rsidRDefault="000C4A74" w:rsidP="004A190D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Science lesson</w:t>
                                  </w:r>
                                  <w:r w:rsidR="007A3822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D27307">
                                    <w:rPr>
                                      <w:rFonts w:ascii="Letter-join No-Lead 37" w:hAnsi="Letter-join No-Lead 37"/>
                                    </w:rPr>
                                    <w:t>3</w:t>
                                  </w:r>
                                  <w:r w:rsid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LQ: </w:t>
                                  </w:r>
                                  <w:r w:rsidR="00D27307" w:rsidRPr="00D27307">
                                    <w:rPr>
                                      <w:rFonts w:ascii="Letter-join No-Lead 37" w:hAnsi="Letter-join No-Lead 37"/>
                                    </w:rPr>
                                    <w:t>Where do new plants come from?</w:t>
                                  </w:r>
                                </w:p>
                                <w:p w14:paraId="2CBF244F" w14:textId="2F2EB0F4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8BB557D" w14:textId="7AC8F752" w:rsidR="00EC4A38" w:rsidRPr="000C4A74" w:rsidRDefault="00EC4A38" w:rsidP="00EC4A3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6C3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1.5pt;margin-top:-56.25pt;width:822pt;height:59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" strokecolor="white [3212]">
                <v:textbox>
                  <w:txbxContent>
                    <w:p w14:paraId="1B4234EA" w14:textId="21A37200" w:rsidR="00F73E86" w:rsidRPr="004A190D" w:rsidRDefault="000C4A74" w:rsidP="00F73E86">
                      <w:pPr>
                        <w:jc w:val="center"/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 xml:space="preserve">Year </w:t>
                      </w:r>
                      <w:r w:rsidR="008E7DD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3</w:t>
                      </w:r>
                      <w:r w:rsidR="00326798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 xml:space="preserve"> – Summer Term </w:t>
                      </w:r>
                      <w:r w:rsidR="00A476BC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 xml:space="preserve">2 </w:t>
                      </w:r>
                      <w:r w:rsidR="00326798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 xml:space="preserve">Week </w:t>
                      </w:r>
                      <w:r w:rsidR="004A190D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3</w:t>
                      </w:r>
                      <w:r w:rsidR="00481E9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D27307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22</w:t>
                      </w:r>
                      <w:r w:rsidR="008E7DD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797AA8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8E7DD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-</w:t>
                      </w:r>
                      <w:r w:rsidR="00D27307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26</w:t>
                      </w:r>
                      <w:r w:rsidR="008E7DD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797AA8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8E7DD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)</w:t>
                      </w:r>
                    </w:p>
                    <w:p w14:paraId="55F4A290" w14:textId="77777777" w:rsidR="00F73E86" w:rsidRPr="004A190D" w:rsidRDefault="00F73E86" w:rsidP="00F73E86">
                      <w:pPr>
                        <w:jc w:val="center"/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</w:pPr>
                      <w:r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Here is a</w:t>
                      </w:r>
                      <w:r w:rsidR="000C4A74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n overview </w:t>
                      </w:r>
                      <w:r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of the activities being set </w:t>
                      </w:r>
                      <w:r w:rsidR="000C4A74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this</w:t>
                      </w:r>
                      <w:r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 week.</w:t>
                      </w:r>
                      <w:r w:rsidR="00897D63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 </w:t>
                      </w:r>
                      <w:r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All activities will be set via </w:t>
                      </w:r>
                      <w:r w:rsidR="000C4A74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the class blog and class page on the website.</w:t>
                      </w:r>
                      <w:r w:rsidR="00EC4A38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 </w:t>
                      </w:r>
                      <w:r w:rsidR="000C4A74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Remember to send us examples of your completed</w:t>
                      </w:r>
                      <w:r w:rsidR="00EC4A38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 </w:t>
                      </w:r>
                      <w:r w:rsidR="000C4A74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work</w:t>
                      </w:r>
                      <w:r w:rsidR="00EC4A38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, we love seeing them!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6"/>
                        <w:gridCol w:w="4931"/>
                        <w:gridCol w:w="5415"/>
                        <w:gridCol w:w="4111"/>
                      </w:tblGrid>
                      <w:tr w:rsidR="000C4A74" w14:paraId="45505A31" w14:textId="77777777" w:rsidTr="007A3822">
                        <w:trPr>
                          <w:trHeight w:val="633"/>
                        </w:trPr>
                        <w:tc>
                          <w:tcPr>
                            <w:tcW w:w="1556" w:type="dxa"/>
                          </w:tcPr>
                          <w:p w14:paraId="250D58F0" w14:textId="77777777" w:rsidR="000C4A74" w:rsidRPr="00F73E86" w:rsidRDefault="000C4A74" w:rsidP="00F73E8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  <w:vAlign w:val="center"/>
                          </w:tcPr>
                          <w:p w14:paraId="0C19B4E0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5415" w:type="dxa"/>
                            <w:vAlign w:val="center"/>
                          </w:tcPr>
                          <w:p w14:paraId="513CA601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</w:tc>
                        <w:tc>
                          <w:tcPr>
                            <w:tcW w:w="4111" w:type="dxa"/>
                            <w:vAlign w:val="center"/>
                          </w:tcPr>
                          <w:p w14:paraId="1EB949C9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  <w:t>OTHER</w:t>
                            </w:r>
                          </w:p>
                        </w:tc>
                      </w:tr>
                      <w:tr w:rsidR="000C4A74" w14:paraId="1C442276" w14:textId="77777777" w:rsidTr="007A3822">
                        <w:trPr>
                          <w:trHeight w:val="1905"/>
                        </w:trPr>
                        <w:tc>
                          <w:tcPr>
                            <w:tcW w:w="1556" w:type="dxa"/>
                          </w:tcPr>
                          <w:p w14:paraId="36A0F027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Monday</w:t>
                            </w:r>
                          </w:p>
                          <w:p w14:paraId="5729E6A7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</w:tcPr>
                          <w:p w14:paraId="7D827060" w14:textId="720E9E43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-Stick new spellings into spelling book </w:t>
                            </w:r>
                            <w:r w:rsidR="004168E4" w:rsidRPr="004A190D">
                              <w:rPr>
                                <w:rFonts w:ascii="Letter-join No-Lead 37" w:hAnsi="Letter-join No-Lead 37"/>
                              </w:rPr>
                              <w:t xml:space="preserve">(dated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22</w:t>
                            </w:r>
                            <w:r w:rsidR="00F92D0E" w:rsidRPr="004A190D">
                              <w:rPr>
                                <w:rFonts w:ascii="Letter-join No-Lead 37" w:hAnsi="Letter-join No-Lead 37"/>
                              </w:rPr>
                              <w:t>/0</w:t>
                            </w:r>
                            <w:r w:rsidR="00211A23" w:rsidRPr="004A190D">
                              <w:rPr>
                                <w:rFonts w:ascii="Letter-join No-Lead 37" w:hAnsi="Letter-join No-Lead 37"/>
                              </w:rPr>
                              <w:t>6</w:t>
                            </w:r>
                            <w:r w:rsidR="00F92D0E" w:rsidRPr="004A190D">
                              <w:rPr>
                                <w:rFonts w:ascii="Letter-join No-Lead 37" w:hAnsi="Letter-join No-Lead 37"/>
                              </w:rPr>
                              <w:t xml:space="preserve">) </w:t>
                            </w: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and copy them out using a chosen strategy</w:t>
                            </w:r>
                          </w:p>
                          <w:p w14:paraId="101E1FAB" w14:textId="05287EC3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Lesson 1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on the Iron Man- Identifying description on the iron man.</w:t>
                            </w:r>
                          </w:p>
                          <w:p w14:paraId="6EB1A248" w14:textId="77777777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5415" w:type="dxa"/>
                          </w:tcPr>
                          <w:p w14:paraId="2FABA915" w14:textId="4EC44E45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-Complete 5-a-day </w:t>
                            </w:r>
                          </w:p>
                          <w:p w14:paraId="67824718" w14:textId="72EAD8A4" w:rsidR="00F03925" w:rsidRPr="004A190D" w:rsidRDefault="000C4A74" w:rsidP="00F03925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Lesson 1 on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 xml:space="preserve">Equivalent Fractions </w:t>
                            </w:r>
                          </w:p>
                          <w:p w14:paraId="0BEE53F7" w14:textId="77777777" w:rsidR="00897D63" w:rsidRPr="004A190D" w:rsidRDefault="00897D63" w:rsidP="00F03925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5117E1F4" w14:textId="77777777" w:rsidR="000C4A74" w:rsidRPr="004A190D" w:rsidRDefault="000C4A74" w:rsidP="000C4A74">
                            <w:pPr>
                              <w:pStyle w:val="ListParagraph"/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</w:tr>
                      <w:tr w:rsidR="000C4A74" w14:paraId="57C84BB8" w14:textId="77777777" w:rsidTr="007A3822">
                        <w:trPr>
                          <w:trHeight w:val="931"/>
                        </w:trPr>
                        <w:tc>
                          <w:tcPr>
                            <w:tcW w:w="1556" w:type="dxa"/>
                          </w:tcPr>
                          <w:p w14:paraId="7CEAD404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Tuesday</w:t>
                            </w:r>
                          </w:p>
                          <w:p w14:paraId="57D4A4C6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</w:tcPr>
                          <w:p w14:paraId="13C21B92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-Copy out spellings using chosen strategy</w:t>
                            </w:r>
                          </w:p>
                          <w:p w14:paraId="78F2B6CD" w14:textId="62677DEF" w:rsidR="00D27307" w:rsidRPr="004A190D" w:rsidRDefault="000C4A74" w:rsidP="00D27307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2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 xml:space="preserve">on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 xml:space="preserve">the Iron Man-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Writing a character description</w:t>
                            </w:r>
                          </w:p>
                          <w:p w14:paraId="18A86923" w14:textId="73936766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  <w:p w14:paraId="0FD626EE" w14:textId="3B3E373F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5415" w:type="dxa"/>
                          </w:tcPr>
                          <w:p w14:paraId="25A02951" w14:textId="32E913A5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-Complete 5-a-day</w:t>
                            </w:r>
                          </w:p>
                          <w:p w14:paraId="0C5DCC64" w14:textId="1AD967B3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F03925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2 on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Equivalent Fractions</w:t>
                            </w:r>
                          </w:p>
                          <w:p w14:paraId="0576C224" w14:textId="77777777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3802A031" w14:textId="77777777" w:rsidR="000C4A74" w:rsidRPr="004A190D" w:rsidRDefault="000C4A74" w:rsidP="000C4A74">
                            <w:pPr>
                              <w:pStyle w:val="ListParagraph"/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</w:tr>
                      <w:tr w:rsidR="000C4A74" w14:paraId="2023A673" w14:textId="77777777" w:rsidTr="00A476BC">
                        <w:trPr>
                          <w:trHeight w:val="897"/>
                        </w:trPr>
                        <w:tc>
                          <w:tcPr>
                            <w:tcW w:w="1556" w:type="dxa"/>
                          </w:tcPr>
                          <w:p w14:paraId="3A0DBC78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Wednesday</w:t>
                            </w:r>
                          </w:p>
                          <w:p w14:paraId="3C040D47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</w:tcPr>
                          <w:p w14:paraId="027E33CA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-Copy out spellings using chosen strategy</w:t>
                            </w:r>
                          </w:p>
                          <w:p w14:paraId="3E957B70" w14:textId="1DDFCC53" w:rsidR="008E7DDA" w:rsidRPr="004A190D" w:rsidRDefault="000C4A74" w:rsidP="004A190D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D27307" w:rsidRPr="004A190D">
                              <w:rPr>
                                <w:rFonts w:ascii="Letter-join No-Lead 37" w:hAnsi="Letter-join No-Lead 37"/>
                              </w:rPr>
                              <w:t xml:space="preserve">Lesson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3</w:t>
                            </w:r>
                            <w:r w:rsidR="00D27307" w:rsidRPr="004A190D">
                              <w:rPr>
                                <w:rFonts w:ascii="Letter-join No-Lead 37" w:hAnsi="Letter-join No-Lead 37"/>
                              </w:rPr>
                              <w:t xml:space="preserve"> on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 xml:space="preserve">the Iron Man-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Identify powerful verbs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14:paraId="07AD543B" w14:textId="407CCC70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-Complete 5-a-day</w:t>
                            </w:r>
                          </w:p>
                          <w:p w14:paraId="17C8FED2" w14:textId="470DFD29" w:rsidR="004A190D" w:rsidRDefault="00F03925" w:rsidP="004A190D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-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3 on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Equivalent Fractions</w:t>
                            </w:r>
                          </w:p>
                          <w:p w14:paraId="4E2C973B" w14:textId="2F20C8ED" w:rsidR="00897D63" w:rsidRPr="004A190D" w:rsidRDefault="00897D63" w:rsidP="004A190D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1FB28EF9" w14:textId="35855AAA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</w:tr>
                      <w:tr w:rsidR="000C4A74" w14:paraId="773174F3" w14:textId="77777777" w:rsidTr="007A3822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14:paraId="12B541E7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Thursday</w:t>
                            </w:r>
                          </w:p>
                          <w:p w14:paraId="4EADF044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</w:tcPr>
                          <w:p w14:paraId="01E74722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-Copy out spellings using chosen strategy</w:t>
                            </w:r>
                          </w:p>
                          <w:p w14:paraId="4D84A0A5" w14:textId="6E9C56F2" w:rsidR="00897D63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D27307" w:rsidRPr="004A190D">
                              <w:rPr>
                                <w:rFonts w:ascii="Letter-join No-Lead 37" w:hAnsi="Letter-join No-Lead 37"/>
                              </w:rPr>
                              <w:t xml:space="preserve">Lesson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4</w:t>
                            </w:r>
                            <w:r w:rsidR="00D27307" w:rsidRPr="004A190D">
                              <w:rPr>
                                <w:rFonts w:ascii="Letter-join No-Lead 37" w:hAnsi="Letter-join No-Lead 37"/>
                              </w:rPr>
                              <w:t xml:space="preserve"> on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the Iron Man-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 xml:space="preserve">Prediction 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14:paraId="7413B161" w14:textId="76DEDBE6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-Complete 5-a-day</w:t>
                            </w:r>
                          </w:p>
                          <w:p w14:paraId="3288D578" w14:textId="019E5176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4 on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Equivalent Fractions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 xml:space="preserve"> (short cut method)</w:t>
                            </w:r>
                          </w:p>
                          <w:p w14:paraId="4672208E" w14:textId="77777777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2357B7C3" w14:textId="6EEFFF8F" w:rsidR="000C4A74" w:rsidRPr="004A190D" w:rsidRDefault="008E7DDA" w:rsidP="007A3822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History lesson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9</w:t>
                            </w:r>
                            <w:r w:rsidR="004A190D">
                              <w:rPr>
                                <w:rFonts w:ascii="Letter-join No-Lead 37" w:hAnsi="Letter-join No-Lead 37"/>
                              </w:rPr>
                              <w:t xml:space="preserve">- LQ: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Why did the Romans build roads?</w:t>
                            </w:r>
                          </w:p>
                        </w:tc>
                      </w:tr>
                      <w:tr w:rsidR="000C4A74" w14:paraId="3BE0C391" w14:textId="77777777" w:rsidTr="007A3822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14:paraId="3F608890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Friday </w:t>
                            </w:r>
                          </w:p>
                          <w:p w14:paraId="7563C092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</w:tcPr>
                          <w:p w14:paraId="0EDF8D17" w14:textId="5F77CA15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-Copy out spellings using chosen strategy then complete spelling test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>.</w:t>
                            </w:r>
                          </w:p>
                          <w:p w14:paraId="11199651" w14:textId="758C17E2" w:rsidR="00D27307" w:rsidRPr="004A190D" w:rsidRDefault="000C4A74" w:rsidP="00D27307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-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5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>on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 xml:space="preserve"> the Iron Man- Show not tell </w:t>
                            </w:r>
                          </w:p>
                          <w:p w14:paraId="31345C23" w14:textId="7EC07048" w:rsidR="004A190D" w:rsidRPr="004A190D" w:rsidRDefault="004A190D" w:rsidP="00E24888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5415" w:type="dxa"/>
                          </w:tcPr>
                          <w:p w14:paraId="09FA5F0D" w14:textId="3EC99215" w:rsidR="00897D63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-Complete 5-a-day </w:t>
                            </w:r>
                          </w:p>
                          <w:p w14:paraId="55F614EE" w14:textId="53091CDD" w:rsidR="008E7DDA" w:rsidRPr="004A190D" w:rsidRDefault="008E7DDA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797AA8" w:rsidRPr="004A190D">
                              <w:rPr>
                                <w:rFonts w:ascii="Letter-join No-Lead 37" w:hAnsi="Letter-join No-Lead 37"/>
                              </w:rPr>
                              <w:t xml:space="preserve">Lesson 5 </w:t>
                            </w:r>
                            <w:r w:rsidR="004A190D">
                              <w:rPr>
                                <w:rFonts w:ascii="Letter-join No-Lead 37" w:hAnsi="Letter-join No-Lead 37"/>
                              </w:rPr>
                              <w:t xml:space="preserve">on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Equivalent Fractions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 xml:space="preserve"> (short cut </w:t>
                            </w:r>
                            <w:bookmarkStart w:id="1" w:name="_GoBack"/>
                            <w:bookmarkEnd w:id="1"/>
                            <w:r w:rsidR="00D27307">
                              <w:rPr>
                                <w:rFonts w:ascii="Letter-join No-Lead 37" w:hAnsi="Letter-join No-Lead 37"/>
                              </w:rPr>
                              <w:t>method)</w:t>
                            </w:r>
                          </w:p>
                          <w:p w14:paraId="651D3675" w14:textId="77777777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2CF5704A" w14:textId="2AB945DF" w:rsidR="004A190D" w:rsidRPr="004A190D" w:rsidRDefault="000C4A74" w:rsidP="004A190D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Science lesson</w:t>
                            </w:r>
                            <w:r w:rsidR="007A3822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D27307">
                              <w:rPr>
                                <w:rFonts w:ascii="Letter-join No-Lead 37" w:hAnsi="Letter-join No-Lead 37"/>
                              </w:rPr>
                              <w:t>3</w:t>
                            </w:r>
                            <w:r w:rsid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 xml:space="preserve">LQ: </w:t>
                            </w:r>
                            <w:r w:rsidR="00D27307" w:rsidRPr="00D27307">
                              <w:rPr>
                                <w:rFonts w:ascii="Letter-join No-Lead 37" w:hAnsi="Letter-join No-Lead 37"/>
                              </w:rPr>
                              <w:t>Where do new plants come from?</w:t>
                            </w:r>
                          </w:p>
                          <w:p w14:paraId="2CBF244F" w14:textId="2F2EB0F4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</w:tr>
                    </w:tbl>
                    <w:p w14:paraId="38BB557D" w14:textId="7AC8F752" w:rsidR="00EC4A38" w:rsidRPr="000C4A74" w:rsidRDefault="00EC4A38" w:rsidP="00EC4A3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E675F" w:rsidSect="00F73E86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071BB" w14:textId="77777777" w:rsidR="00CF4367" w:rsidRDefault="00CF4367" w:rsidP="00F73E86">
      <w:pPr>
        <w:spacing w:after="0" w:line="240" w:lineRule="auto"/>
      </w:pPr>
      <w:r>
        <w:separator/>
      </w:r>
    </w:p>
  </w:endnote>
  <w:endnote w:type="continuationSeparator" w:id="0">
    <w:p w14:paraId="301F20A9" w14:textId="77777777" w:rsidR="00CF4367" w:rsidRDefault="00CF4367" w:rsidP="00F7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096F3" w14:textId="77777777" w:rsidR="00CF4367" w:rsidRDefault="00CF4367" w:rsidP="00F73E86">
      <w:pPr>
        <w:spacing w:after="0" w:line="240" w:lineRule="auto"/>
      </w:pPr>
      <w:r>
        <w:separator/>
      </w:r>
    </w:p>
  </w:footnote>
  <w:footnote w:type="continuationSeparator" w:id="0">
    <w:p w14:paraId="2C094728" w14:textId="77777777" w:rsidR="00CF4367" w:rsidRDefault="00CF4367" w:rsidP="00F73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04F6B"/>
    <w:multiLevelType w:val="hybridMultilevel"/>
    <w:tmpl w:val="F0B84A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E80788"/>
    <w:multiLevelType w:val="hybridMultilevel"/>
    <w:tmpl w:val="00FE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86"/>
    <w:rsid w:val="000A16F7"/>
    <w:rsid w:val="000C4A74"/>
    <w:rsid w:val="001870B1"/>
    <w:rsid w:val="00200936"/>
    <w:rsid w:val="00211A23"/>
    <w:rsid w:val="0021679C"/>
    <w:rsid w:val="00264BE4"/>
    <w:rsid w:val="00293FD3"/>
    <w:rsid w:val="00326798"/>
    <w:rsid w:val="004168E4"/>
    <w:rsid w:val="00481E9A"/>
    <w:rsid w:val="004A190D"/>
    <w:rsid w:val="0055352B"/>
    <w:rsid w:val="00575453"/>
    <w:rsid w:val="00797AA8"/>
    <w:rsid w:val="007A3822"/>
    <w:rsid w:val="00897D63"/>
    <w:rsid w:val="008E675F"/>
    <w:rsid w:val="008E7DDA"/>
    <w:rsid w:val="00A476BC"/>
    <w:rsid w:val="00AA3970"/>
    <w:rsid w:val="00B55032"/>
    <w:rsid w:val="00BA57A9"/>
    <w:rsid w:val="00BB020A"/>
    <w:rsid w:val="00BE2DA1"/>
    <w:rsid w:val="00C6497C"/>
    <w:rsid w:val="00CF4367"/>
    <w:rsid w:val="00D27307"/>
    <w:rsid w:val="00DD7C56"/>
    <w:rsid w:val="00E24888"/>
    <w:rsid w:val="00EC4A38"/>
    <w:rsid w:val="00F03925"/>
    <w:rsid w:val="00F73E86"/>
    <w:rsid w:val="00F9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1DAFA"/>
  <w15:docId w15:val="{5A89CD7A-2851-488F-A16B-7F2BAC79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B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E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3E86"/>
  </w:style>
  <w:style w:type="paragraph" w:styleId="Footer">
    <w:name w:val="footer"/>
    <w:basedOn w:val="Normal"/>
    <w:link w:val="Foot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3E86"/>
  </w:style>
  <w:style w:type="character" w:styleId="Hyperlink">
    <w:name w:val="Hyperlink"/>
    <w:basedOn w:val="DefaultParagraphFont"/>
    <w:uiPriority w:val="99"/>
    <w:unhideWhenUsed/>
    <w:rsid w:val="00F73E8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73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E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7DDA"/>
    <w:rPr>
      <w:i/>
      <w:i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4A1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21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131C6CE2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</dc:creator>
  <cp:lastModifiedBy>WilliamsA</cp:lastModifiedBy>
  <cp:revision>2</cp:revision>
  <cp:lastPrinted>2020-06-12T08:52:00Z</cp:lastPrinted>
  <dcterms:created xsi:type="dcterms:W3CDTF">2020-06-22T07:14:00Z</dcterms:created>
  <dcterms:modified xsi:type="dcterms:W3CDTF">2020-06-22T07:14:00Z</dcterms:modified>
</cp:coreProperties>
</file>