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F5A" w:rsidRPr="004348BE" w:rsidRDefault="008A2F5A" w:rsidP="004348BE">
      <w:bookmarkStart w:id="0" w:name="_GoBack"/>
      <w:bookmarkEnd w:id="0"/>
    </w:p>
    <w:sectPr w:rsidR="008A2F5A" w:rsidRPr="004348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5D"/>
    <w:rsid w:val="004348BE"/>
    <w:rsid w:val="004A32A0"/>
    <w:rsid w:val="0057105D"/>
    <w:rsid w:val="005C1AE6"/>
    <w:rsid w:val="007A3EE1"/>
    <w:rsid w:val="008A2F5A"/>
    <w:rsid w:val="00910F24"/>
    <w:rsid w:val="00944B44"/>
    <w:rsid w:val="009C703B"/>
    <w:rsid w:val="00A35DF7"/>
    <w:rsid w:val="00AC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922925-C867-4B0D-8931-C1D26075E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0F2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6D7E1372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2</cp:revision>
  <dcterms:created xsi:type="dcterms:W3CDTF">2020-06-25T12:06:00Z</dcterms:created>
  <dcterms:modified xsi:type="dcterms:W3CDTF">2020-06-25T12:06:00Z</dcterms:modified>
</cp:coreProperties>
</file>