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80F" w:rsidRPr="004D6F4F" w:rsidRDefault="004D6F4F">
      <w:pPr>
        <w:rPr>
          <w:rFonts w:ascii="Letter-join No-Lead 37" w:hAnsi="Letter-join No-Lead 37"/>
          <w:u w:val="single"/>
        </w:rPr>
      </w:pPr>
      <w:r w:rsidRPr="004D6F4F">
        <w:rPr>
          <w:rFonts w:ascii="Letter-join No-Lead 37" w:hAnsi="Letter-join No-Lead 37"/>
          <w:u w:val="single"/>
        </w:rPr>
        <w:t>Monday 29</w:t>
      </w:r>
      <w:r w:rsidRPr="004D6F4F">
        <w:rPr>
          <w:rFonts w:ascii="Letter-join No-Lead 37" w:hAnsi="Letter-join No-Lead 37"/>
          <w:u w:val="single"/>
          <w:vertAlign w:val="superscript"/>
        </w:rPr>
        <w:t>th</w:t>
      </w:r>
      <w:r w:rsidRPr="004D6F4F">
        <w:rPr>
          <w:rFonts w:ascii="Letter-join No-Lead 37" w:hAnsi="Letter-join No-Lead 37"/>
          <w:u w:val="single"/>
        </w:rPr>
        <w:t xml:space="preserve"> July 2020</w:t>
      </w:r>
    </w:p>
    <w:p w:rsidR="004D6F4F" w:rsidRDefault="004D6F4F" w:rsidP="004D6F4F">
      <w:pPr>
        <w:rPr>
          <w:rFonts w:ascii="Letter-join No-Lead 37" w:hAnsi="Letter-join No-Lead 37"/>
          <w:u w:val="single"/>
        </w:rPr>
      </w:pPr>
      <w:r w:rsidRPr="004D6F4F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4613D249">
            <wp:simplePos x="0" y="0"/>
            <wp:positionH relativeFrom="column">
              <wp:posOffset>-714375</wp:posOffset>
            </wp:positionH>
            <wp:positionV relativeFrom="paragraph">
              <wp:posOffset>317500</wp:posOffset>
            </wp:positionV>
            <wp:extent cx="9647807" cy="6076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1" t="15625" r="6944" b="16667"/>
                    <a:stretch/>
                  </pic:blipFill>
                  <pic:spPr bwMode="auto">
                    <a:xfrm>
                      <a:off x="0" y="0"/>
                      <a:ext cx="9647807" cy="607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6F4F">
        <w:rPr>
          <w:rFonts w:ascii="Letter-join No-Lead 37" w:hAnsi="Letter-join No-Lead 37"/>
          <w:u w:val="single"/>
        </w:rPr>
        <w:t>LO: To say how many days there are in months, a year and a leap year</w:t>
      </w:r>
    </w:p>
    <w:p w:rsidR="004D6F4F" w:rsidRPr="004D6F4F" w:rsidRDefault="004D6F4F" w:rsidP="004D6F4F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2020 Calendar</w:t>
      </w:r>
      <w:bookmarkStart w:id="0" w:name="_GoBack"/>
      <w:bookmarkEnd w:id="0"/>
      <w:r>
        <w:rPr>
          <w:rFonts w:ascii="Letter-join No-Lead 37" w:hAnsi="Letter-join No-Lead 37"/>
          <w:u w:val="single"/>
        </w:rPr>
        <w:t xml:space="preserve"> </w:t>
      </w:r>
    </w:p>
    <w:p w:rsidR="004D6F4F" w:rsidRPr="004D6F4F" w:rsidRDefault="004D6F4F">
      <w:pPr>
        <w:rPr>
          <w:rFonts w:ascii="Letter-join No-Lead 37" w:hAnsi="Letter-join No-Lead 37"/>
          <w:u w:val="single"/>
        </w:rPr>
      </w:pPr>
    </w:p>
    <w:p w:rsidR="00930BCD" w:rsidRPr="004D6F4F" w:rsidRDefault="00930BCD">
      <w:pPr>
        <w:rPr>
          <w:rFonts w:ascii="Letter-join No-Lead 37" w:hAnsi="Letter-join No-Lead 37"/>
          <w:u w:val="single"/>
        </w:rPr>
      </w:pPr>
    </w:p>
    <w:p w:rsidR="00930BCD" w:rsidRPr="004D6F4F" w:rsidRDefault="00930BCD">
      <w:pPr>
        <w:rPr>
          <w:rFonts w:ascii="Letter-join No-Lead 37" w:hAnsi="Letter-join No-Lead 37"/>
          <w:u w:val="single"/>
        </w:rPr>
      </w:pPr>
    </w:p>
    <w:p w:rsidR="00930BCD" w:rsidRDefault="00930BCD"/>
    <w:p w:rsidR="00930BCD" w:rsidRDefault="00930BCD"/>
    <w:p w:rsidR="00930BCD" w:rsidRDefault="00930BCD"/>
    <w:p w:rsidR="000E1AF3" w:rsidRDefault="000E1AF3"/>
    <w:p w:rsidR="000E1AF3" w:rsidRDefault="000E1AF3"/>
    <w:p w:rsidR="00930BCD" w:rsidRDefault="00930BCD" w:rsidP="007136A6"/>
    <w:p w:rsidR="00930BCD" w:rsidRDefault="00930BCD"/>
    <w:p w:rsidR="00930BCD" w:rsidRDefault="00930BCD"/>
    <w:p w:rsidR="00930BCD" w:rsidRDefault="00930BCD"/>
    <w:p w:rsidR="00930BCD" w:rsidRDefault="00930BCD"/>
    <w:p w:rsidR="00930BCD" w:rsidRDefault="00930BCD"/>
    <w:p w:rsidR="004E5D8C" w:rsidRDefault="004E5D8C"/>
    <w:p w:rsidR="00930BCD" w:rsidRDefault="00930BCD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4D6F4F" w:rsidRDefault="004D6F4F"/>
    <w:p w:rsidR="005D5DE0" w:rsidRDefault="005D5DE0"/>
    <w:p w:rsidR="00711120" w:rsidRDefault="00711120"/>
    <w:p w:rsidR="00711120" w:rsidRDefault="00711120"/>
    <w:p w:rsidR="00BC3844" w:rsidRDefault="00BC3844"/>
    <w:p w:rsidR="00BC3844" w:rsidRDefault="00BC3844"/>
    <w:p w:rsidR="00BC3844" w:rsidRDefault="00BC3844"/>
    <w:p w:rsidR="00AE50C5" w:rsidRDefault="00AE50C5"/>
    <w:p w:rsidR="002C5B21" w:rsidRDefault="002C5B21"/>
    <w:p w:rsidR="00CB3799" w:rsidRDefault="00CB3799"/>
    <w:p w:rsidR="00CB3799" w:rsidRDefault="00CB3799"/>
    <w:p w:rsidR="00CB3799" w:rsidRDefault="00CB3799"/>
    <w:p w:rsidR="002A4912" w:rsidRPr="005D1BC6" w:rsidRDefault="002A4912" w:rsidP="000E1AF3">
      <w:pPr>
        <w:rPr>
          <w:rFonts w:ascii="Comic Sans MS" w:hAnsi="Comic Sans MS" w:cs="Arial"/>
          <w:sz w:val="32"/>
          <w:szCs w:val="32"/>
          <w:lang w:eastAsia="en-US"/>
        </w:rPr>
      </w:pPr>
    </w:p>
    <w:sectPr w:rsidR="002A4912" w:rsidRPr="005D1BC6" w:rsidSect="00422328">
      <w:headerReference w:type="default" r:id="rId9"/>
      <w:footerReference w:type="default" r:id="rId10"/>
      <w:pgSz w:w="15840" w:h="12240" w:orient="landscape"/>
      <w:pgMar w:top="426" w:right="1440" w:bottom="426" w:left="144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E07" w:rsidRDefault="00606E07" w:rsidP="00D17BE4">
      <w:r>
        <w:separator/>
      </w:r>
    </w:p>
  </w:endnote>
  <w:endnote w:type="continuationSeparator" w:id="0">
    <w:p w:rsidR="00606E07" w:rsidRDefault="00606E07" w:rsidP="00D1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E07" w:rsidRDefault="00606E0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C078DE">
      <w:rPr>
        <w:noProof/>
      </w:rPr>
      <w:t>4</w:t>
    </w:r>
    <w:r>
      <w:rPr>
        <w:noProof/>
      </w:rPr>
      <w:fldChar w:fldCharType="end"/>
    </w:r>
  </w:p>
  <w:p w:rsidR="00606E07" w:rsidRDefault="00606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E07" w:rsidRDefault="00606E07" w:rsidP="00D17BE4">
      <w:r>
        <w:separator/>
      </w:r>
    </w:p>
  </w:footnote>
  <w:footnote w:type="continuationSeparator" w:id="0">
    <w:p w:rsidR="00606E07" w:rsidRDefault="00606E07" w:rsidP="00D17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E07" w:rsidRPr="00412332" w:rsidRDefault="00606E07" w:rsidP="00D17BE4">
    <w:pPr>
      <w:pStyle w:val="Header"/>
      <w:ind w:left="-1134"/>
      <w:rPr>
        <w:rFonts w:ascii="Verdana" w:hAnsi="Verdana"/>
        <w:sz w:val="28"/>
        <w:szCs w:val="28"/>
      </w:rPr>
    </w:pPr>
    <w:r w:rsidRPr="00412332">
      <w:rPr>
        <w:rFonts w:ascii="Verdana" w:hAnsi="Verdana"/>
        <w:sz w:val="28"/>
        <w:szCs w:val="28"/>
      </w:rPr>
      <w:tab/>
    </w:r>
  </w:p>
  <w:p w:rsidR="00606E07" w:rsidRDefault="00606E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63463"/>
    <w:multiLevelType w:val="hybridMultilevel"/>
    <w:tmpl w:val="8F2E46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E7268"/>
    <w:multiLevelType w:val="hybridMultilevel"/>
    <w:tmpl w:val="34DC62F8"/>
    <w:lvl w:ilvl="0" w:tplc="2F564F4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E67BE"/>
    <w:multiLevelType w:val="hybridMultilevel"/>
    <w:tmpl w:val="87C2B0F4"/>
    <w:lvl w:ilvl="0" w:tplc="148C86B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1325369D"/>
    <w:multiLevelType w:val="hybridMultilevel"/>
    <w:tmpl w:val="6088D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73369"/>
    <w:multiLevelType w:val="hybridMultilevel"/>
    <w:tmpl w:val="FD58B8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43F5"/>
    <w:multiLevelType w:val="hybridMultilevel"/>
    <w:tmpl w:val="99BADF18"/>
    <w:lvl w:ilvl="0" w:tplc="F910A20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A0922"/>
    <w:multiLevelType w:val="hybridMultilevel"/>
    <w:tmpl w:val="4D6A39E4"/>
    <w:lvl w:ilvl="0" w:tplc="CB503D8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C17A7"/>
    <w:multiLevelType w:val="hybridMultilevel"/>
    <w:tmpl w:val="1D1E7134"/>
    <w:lvl w:ilvl="0" w:tplc="186A132E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B624DC"/>
    <w:multiLevelType w:val="hybridMultilevel"/>
    <w:tmpl w:val="1158AB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788E"/>
    <w:multiLevelType w:val="hybridMultilevel"/>
    <w:tmpl w:val="A956F590"/>
    <w:lvl w:ilvl="0" w:tplc="FFE47B04">
      <w:start w:val="3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04CF4"/>
    <w:multiLevelType w:val="hybridMultilevel"/>
    <w:tmpl w:val="EAAC5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155C2"/>
    <w:multiLevelType w:val="hybridMultilevel"/>
    <w:tmpl w:val="975290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C1324"/>
    <w:multiLevelType w:val="hybridMultilevel"/>
    <w:tmpl w:val="5EB25C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8264B4"/>
    <w:multiLevelType w:val="hybridMultilevel"/>
    <w:tmpl w:val="CAD4A034"/>
    <w:lvl w:ilvl="0" w:tplc="EFA06E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8096202"/>
    <w:multiLevelType w:val="hybridMultilevel"/>
    <w:tmpl w:val="9B6AA3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2145E7"/>
    <w:multiLevelType w:val="hybridMultilevel"/>
    <w:tmpl w:val="E056C5E0"/>
    <w:lvl w:ilvl="0" w:tplc="0A9C731E">
      <w:numFmt w:val="bullet"/>
      <w:lvlText w:val="-"/>
      <w:lvlJc w:val="left"/>
      <w:pPr>
        <w:ind w:left="409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1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9" w:hanging="360"/>
      </w:pPr>
      <w:rPr>
        <w:rFonts w:ascii="Wingdings" w:hAnsi="Wingdings" w:hint="default"/>
      </w:rPr>
    </w:lvl>
  </w:abstractNum>
  <w:abstractNum w:abstractNumId="16" w15:restartNumberingAfterBreak="0">
    <w:nsid w:val="4CE110BA"/>
    <w:multiLevelType w:val="hybridMultilevel"/>
    <w:tmpl w:val="184C70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84D47"/>
    <w:multiLevelType w:val="hybridMultilevel"/>
    <w:tmpl w:val="BD305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71229"/>
    <w:multiLevelType w:val="hybridMultilevel"/>
    <w:tmpl w:val="9794A894"/>
    <w:lvl w:ilvl="0" w:tplc="5720DEF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86861"/>
    <w:multiLevelType w:val="hybridMultilevel"/>
    <w:tmpl w:val="7B640BBC"/>
    <w:lvl w:ilvl="0" w:tplc="006EF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954B33"/>
    <w:multiLevelType w:val="hybridMultilevel"/>
    <w:tmpl w:val="7FE85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45380"/>
    <w:multiLevelType w:val="hybridMultilevel"/>
    <w:tmpl w:val="C166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F1F66"/>
    <w:multiLevelType w:val="hybridMultilevel"/>
    <w:tmpl w:val="2D1011FE"/>
    <w:lvl w:ilvl="0" w:tplc="E8629E6C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6FF37C66"/>
    <w:multiLevelType w:val="hybridMultilevel"/>
    <w:tmpl w:val="0A2A48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06BAD"/>
    <w:multiLevelType w:val="hybridMultilevel"/>
    <w:tmpl w:val="5CE4F7B2"/>
    <w:lvl w:ilvl="0" w:tplc="4C0A85C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D872C9"/>
    <w:multiLevelType w:val="hybridMultilevel"/>
    <w:tmpl w:val="778A64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C7F6F2A"/>
    <w:multiLevelType w:val="hybridMultilevel"/>
    <w:tmpl w:val="C59A23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A9792C"/>
    <w:multiLevelType w:val="hybridMultilevel"/>
    <w:tmpl w:val="C51C5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F1BF5"/>
    <w:multiLevelType w:val="hybridMultilevel"/>
    <w:tmpl w:val="3170F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27"/>
  </w:num>
  <w:num w:numId="4">
    <w:abstractNumId w:val="10"/>
  </w:num>
  <w:num w:numId="5">
    <w:abstractNumId w:val="0"/>
  </w:num>
  <w:num w:numId="6">
    <w:abstractNumId w:val="17"/>
  </w:num>
  <w:num w:numId="7">
    <w:abstractNumId w:val="23"/>
  </w:num>
  <w:num w:numId="8">
    <w:abstractNumId w:val="15"/>
  </w:num>
  <w:num w:numId="9">
    <w:abstractNumId w:val="4"/>
  </w:num>
  <w:num w:numId="10">
    <w:abstractNumId w:val="26"/>
  </w:num>
  <w:num w:numId="11">
    <w:abstractNumId w:val="28"/>
  </w:num>
  <w:num w:numId="12">
    <w:abstractNumId w:val="3"/>
  </w:num>
  <w:num w:numId="13">
    <w:abstractNumId w:val="9"/>
  </w:num>
  <w:num w:numId="14">
    <w:abstractNumId w:val="1"/>
  </w:num>
  <w:num w:numId="15">
    <w:abstractNumId w:val="18"/>
  </w:num>
  <w:num w:numId="16">
    <w:abstractNumId w:val="20"/>
  </w:num>
  <w:num w:numId="17">
    <w:abstractNumId w:val="14"/>
  </w:num>
  <w:num w:numId="18">
    <w:abstractNumId w:val="24"/>
  </w:num>
  <w:num w:numId="19">
    <w:abstractNumId w:val="5"/>
  </w:num>
  <w:num w:numId="20">
    <w:abstractNumId w:val="7"/>
  </w:num>
  <w:num w:numId="21">
    <w:abstractNumId w:val="11"/>
  </w:num>
  <w:num w:numId="22">
    <w:abstractNumId w:val="25"/>
  </w:num>
  <w:num w:numId="23">
    <w:abstractNumId w:val="12"/>
  </w:num>
  <w:num w:numId="24">
    <w:abstractNumId w:val="8"/>
  </w:num>
  <w:num w:numId="25">
    <w:abstractNumId w:val="19"/>
  </w:num>
  <w:num w:numId="26">
    <w:abstractNumId w:val="13"/>
  </w:num>
  <w:num w:numId="27">
    <w:abstractNumId w:val="22"/>
  </w:num>
  <w:num w:numId="28">
    <w:abstractNumId w:val="6"/>
  </w:num>
  <w:num w:numId="29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BE4"/>
    <w:rsid w:val="0000204A"/>
    <w:rsid w:val="00002938"/>
    <w:rsid w:val="00003625"/>
    <w:rsid w:val="0000618C"/>
    <w:rsid w:val="00010677"/>
    <w:rsid w:val="000128E2"/>
    <w:rsid w:val="00017E54"/>
    <w:rsid w:val="00022410"/>
    <w:rsid w:val="00022E35"/>
    <w:rsid w:val="000323A0"/>
    <w:rsid w:val="000350FF"/>
    <w:rsid w:val="00035D4C"/>
    <w:rsid w:val="00037411"/>
    <w:rsid w:val="00040849"/>
    <w:rsid w:val="00041843"/>
    <w:rsid w:val="000511F5"/>
    <w:rsid w:val="0005203B"/>
    <w:rsid w:val="00052280"/>
    <w:rsid w:val="00052BF0"/>
    <w:rsid w:val="000574E0"/>
    <w:rsid w:val="00057F1F"/>
    <w:rsid w:val="00061203"/>
    <w:rsid w:val="00064121"/>
    <w:rsid w:val="00064807"/>
    <w:rsid w:val="0006674A"/>
    <w:rsid w:val="000667DF"/>
    <w:rsid w:val="00066854"/>
    <w:rsid w:val="00072156"/>
    <w:rsid w:val="000748C2"/>
    <w:rsid w:val="00074BC5"/>
    <w:rsid w:val="00076062"/>
    <w:rsid w:val="00076188"/>
    <w:rsid w:val="000872F7"/>
    <w:rsid w:val="000A1A1F"/>
    <w:rsid w:val="000A7582"/>
    <w:rsid w:val="000B00CB"/>
    <w:rsid w:val="000B161E"/>
    <w:rsid w:val="000B7270"/>
    <w:rsid w:val="000B7A78"/>
    <w:rsid w:val="000C2214"/>
    <w:rsid w:val="000C2485"/>
    <w:rsid w:val="000C2A74"/>
    <w:rsid w:val="000C37EF"/>
    <w:rsid w:val="000C483A"/>
    <w:rsid w:val="000C666D"/>
    <w:rsid w:val="000C6E67"/>
    <w:rsid w:val="000D0D15"/>
    <w:rsid w:val="000D0E8F"/>
    <w:rsid w:val="000E1AF3"/>
    <w:rsid w:val="000F5686"/>
    <w:rsid w:val="000F7DF6"/>
    <w:rsid w:val="00103926"/>
    <w:rsid w:val="001055E2"/>
    <w:rsid w:val="00106FD7"/>
    <w:rsid w:val="001101D7"/>
    <w:rsid w:val="00110EAA"/>
    <w:rsid w:val="001113EF"/>
    <w:rsid w:val="0011331D"/>
    <w:rsid w:val="00114BE5"/>
    <w:rsid w:val="00114C45"/>
    <w:rsid w:val="00116CD5"/>
    <w:rsid w:val="00125608"/>
    <w:rsid w:val="001262A3"/>
    <w:rsid w:val="00131EB8"/>
    <w:rsid w:val="00132F2B"/>
    <w:rsid w:val="00137850"/>
    <w:rsid w:val="00140CB9"/>
    <w:rsid w:val="00146F4E"/>
    <w:rsid w:val="00147A4E"/>
    <w:rsid w:val="001500D5"/>
    <w:rsid w:val="001554E9"/>
    <w:rsid w:val="001567A1"/>
    <w:rsid w:val="001608F1"/>
    <w:rsid w:val="00163990"/>
    <w:rsid w:val="00164584"/>
    <w:rsid w:val="00172D7F"/>
    <w:rsid w:val="00177280"/>
    <w:rsid w:val="0017773C"/>
    <w:rsid w:val="00177E0F"/>
    <w:rsid w:val="001848FE"/>
    <w:rsid w:val="00186A40"/>
    <w:rsid w:val="00190BF3"/>
    <w:rsid w:val="0019449D"/>
    <w:rsid w:val="00194CC1"/>
    <w:rsid w:val="001961E6"/>
    <w:rsid w:val="001A0D6D"/>
    <w:rsid w:val="001A2F72"/>
    <w:rsid w:val="001A3541"/>
    <w:rsid w:val="001A4E12"/>
    <w:rsid w:val="001B0087"/>
    <w:rsid w:val="001B01B5"/>
    <w:rsid w:val="001B0FD0"/>
    <w:rsid w:val="001B35EE"/>
    <w:rsid w:val="001B58AF"/>
    <w:rsid w:val="001B75BB"/>
    <w:rsid w:val="001C15FF"/>
    <w:rsid w:val="001C3C52"/>
    <w:rsid w:val="001D0854"/>
    <w:rsid w:val="001D54DF"/>
    <w:rsid w:val="001D752A"/>
    <w:rsid w:val="001E001A"/>
    <w:rsid w:val="001E15C2"/>
    <w:rsid w:val="001E35D8"/>
    <w:rsid w:val="001E6C8A"/>
    <w:rsid w:val="001F0D06"/>
    <w:rsid w:val="001F15BB"/>
    <w:rsid w:val="001F27E2"/>
    <w:rsid w:val="001F2912"/>
    <w:rsid w:val="001F30D7"/>
    <w:rsid w:val="001F6DEE"/>
    <w:rsid w:val="001F7167"/>
    <w:rsid w:val="002034D1"/>
    <w:rsid w:val="0020380F"/>
    <w:rsid w:val="00212117"/>
    <w:rsid w:val="00213023"/>
    <w:rsid w:val="00214ABE"/>
    <w:rsid w:val="002169C4"/>
    <w:rsid w:val="00217513"/>
    <w:rsid w:val="00221691"/>
    <w:rsid w:val="00221E4C"/>
    <w:rsid w:val="00224E5F"/>
    <w:rsid w:val="00225B68"/>
    <w:rsid w:val="00227E2E"/>
    <w:rsid w:val="00230F08"/>
    <w:rsid w:val="00232195"/>
    <w:rsid w:val="00236AE9"/>
    <w:rsid w:val="00247801"/>
    <w:rsid w:val="0025132E"/>
    <w:rsid w:val="002522CA"/>
    <w:rsid w:val="002529C6"/>
    <w:rsid w:val="00253132"/>
    <w:rsid w:val="00253663"/>
    <w:rsid w:val="00260A11"/>
    <w:rsid w:val="0026481A"/>
    <w:rsid w:val="00271D8E"/>
    <w:rsid w:val="002745DE"/>
    <w:rsid w:val="00274658"/>
    <w:rsid w:val="002842D4"/>
    <w:rsid w:val="00290235"/>
    <w:rsid w:val="00291854"/>
    <w:rsid w:val="0029191D"/>
    <w:rsid w:val="00293D7B"/>
    <w:rsid w:val="00294101"/>
    <w:rsid w:val="00294A29"/>
    <w:rsid w:val="002A1184"/>
    <w:rsid w:val="002A4912"/>
    <w:rsid w:val="002A5C10"/>
    <w:rsid w:val="002A5E7A"/>
    <w:rsid w:val="002B0C72"/>
    <w:rsid w:val="002B4389"/>
    <w:rsid w:val="002B78EB"/>
    <w:rsid w:val="002C0E6B"/>
    <w:rsid w:val="002C2775"/>
    <w:rsid w:val="002C5799"/>
    <w:rsid w:val="002C5B21"/>
    <w:rsid w:val="002C7DCF"/>
    <w:rsid w:val="002D18A0"/>
    <w:rsid w:val="002D4883"/>
    <w:rsid w:val="002D590D"/>
    <w:rsid w:val="002D673F"/>
    <w:rsid w:val="002E110F"/>
    <w:rsid w:val="002E1726"/>
    <w:rsid w:val="002E2678"/>
    <w:rsid w:val="002E3615"/>
    <w:rsid w:val="002E375D"/>
    <w:rsid w:val="002E44F8"/>
    <w:rsid w:val="002E6A18"/>
    <w:rsid w:val="002E703B"/>
    <w:rsid w:val="002F03D6"/>
    <w:rsid w:val="002F1B22"/>
    <w:rsid w:val="002F4C9F"/>
    <w:rsid w:val="002F4FF6"/>
    <w:rsid w:val="002F655B"/>
    <w:rsid w:val="002F7D91"/>
    <w:rsid w:val="002F7F64"/>
    <w:rsid w:val="0030088B"/>
    <w:rsid w:val="00300EF0"/>
    <w:rsid w:val="003130CA"/>
    <w:rsid w:val="00313825"/>
    <w:rsid w:val="00315E0A"/>
    <w:rsid w:val="00316403"/>
    <w:rsid w:val="003213AF"/>
    <w:rsid w:val="00325646"/>
    <w:rsid w:val="00341A77"/>
    <w:rsid w:val="00342DC8"/>
    <w:rsid w:val="00345FC6"/>
    <w:rsid w:val="0035161F"/>
    <w:rsid w:val="00353D9F"/>
    <w:rsid w:val="0035475F"/>
    <w:rsid w:val="00356FAE"/>
    <w:rsid w:val="00357183"/>
    <w:rsid w:val="0036281E"/>
    <w:rsid w:val="003663A1"/>
    <w:rsid w:val="0036734C"/>
    <w:rsid w:val="003674B3"/>
    <w:rsid w:val="0037005C"/>
    <w:rsid w:val="00370154"/>
    <w:rsid w:val="00372296"/>
    <w:rsid w:val="003777C3"/>
    <w:rsid w:val="00377AF2"/>
    <w:rsid w:val="00380B00"/>
    <w:rsid w:val="00385A92"/>
    <w:rsid w:val="003879B7"/>
    <w:rsid w:val="003921E4"/>
    <w:rsid w:val="0039520B"/>
    <w:rsid w:val="00396234"/>
    <w:rsid w:val="00396671"/>
    <w:rsid w:val="003A12C6"/>
    <w:rsid w:val="003B46A0"/>
    <w:rsid w:val="003B4902"/>
    <w:rsid w:val="003B6A3E"/>
    <w:rsid w:val="003C32B9"/>
    <w:rsid w:val="003C697B"/>
    <w:rsid w:val="003C7CD9"/>
    <w:rsid w:val="003D28FD"/>
    <w:rsid w:val="003D310C"/>
    <w:rsid w:val="003D4841"/>
    <w:rsid w:val="003D58B3"/>
    <w:rsid w:val="003D6BF8"/>
    <w:rsid w:val="003D7389"/>
    <w:rsid w:val="003E41B3"/>
    <w:rsid w:val="003E5028"/>
    <w:rsid w:val="003E660D"/>
    <w:rsid w:val="003F2F9D"/>
    <w:rsid w:val="003F5649"/>
    <w:rsid w:val="003F5BB0"/>
    <w:rsid w:val="0040123C"/>
    <w:rsid w:val="00402855"/>
    <w:rsid w:val="0040307A"/>
    <w:rsid w:val="004103C7"/>
    <w:rsid w:val="00412332"/>
    <w:rsid w:val="004128AA"/>
    <w:rsid w:val="004157DA"/>
    <w:rsid w:val="004202F7"/>
    <w:rsid w:val="0042177F"/>
    <w:rsid w:val="00422328"/>
    <w:rsid w:val="00425592"/>
    <w:rsid w:val="0042583E"/>
    <w:rsid w:val="00426C13"/>
    <w:rsid w:val="00427021"/>
    <w:rsid w:val="00431EC6"/>
    <w:rsid w:val="00437A27"/>
    <w:rsid w:val="00437EC1"/>
    <w:rsid w:val="0044613E"/>
    <w:rsid w:val="00447DD4"/>
    <w:rsid w:val="0045236A"/>
    <w:rsid w:val="00454B76"/>
    <w:rsid w:val="004564ED"/>
    <w:rsid w:val="00457BAC"/>
    <w:rsid w:val="00457C0E"/>
    <w:rsid w:val="00457CB6"/>
    <w:rsid w:val="0046036F"/>
    <w:rsid w:val="0046463F"/>
    <w:rsid w:val="0046511B"/>
    <w:rsid w:val="004703C8"/>
    <w:rsid w:val="004721F8"/>
    <w:rsid w:val="004727A0"/>
    <w:rsid w:val="004729BA"/>
    <w:rsid w:val="004737A6"/>
    <w:rsid w:val="004771F5"/>
    <w:rsid w:val="00480AA6"/>
    <w:rsid w:val="00481BC5"/>
    <w:rsid w:val="00482A75"/>
    <w:rsid w:val="004837D2"/>
    <w:rsid w:val="00486FAE"/>
    <w:rsid w:val="004900AF"/>
    <w:rsid w:val="00491D70"/>
    <w:rsid w:val="00497F5E"/>
    <w:rsid w:val="004A1BF0"/>
    <w:rsid w:val="004A4F3A"/>
    <w:rsid w:val="004A5261"/>
    <w:rsid w:val="004B1C88"/>
    <w:rsid w:val="004B35E7"/>
    <w:rsid w:val="004B635B"/>
    <w:rsid w:val="004C15C2"/>
    <w:rsid w:val="004C3006"/>
    <w:rsid w:val="004C3E53"/>
    <w:rsid w:val="004C6155"/>
    <w:rsid w:val="004D2D7C"/>
    <w:rsid w:val="004D364F"/>
    <w:rsid w:val="004D6C70"/>
    <w:rsid w:val="004D6F4F"/>
    <w:rsid w:val="004E05A6"/>
    <w:rsid w:val="004E0AE9"/>
    <w:rsid w:val="004E11A4"/>
    <w:rsid w:val="004E1AA9"/>
    <w:rsid w:val="004E2705"/>
    <w:rsid w:val="004E49DC"/>
    <w:rsid w:val="004E5815"/>
    <w:rsid w:val="004E5D8C"/>
    <w:rsid w:val="004E731F"/>
    <w:rsid w:val="004F10E1"/>
    <w:rsid w:val="004F3A1D"/>
    <w:rsid w:val="004F4051"/>
    <w:rsid w:val="004F5D57"/>
    <w:rsid w:val="004F73D1"/>
    <w:rsid w:val="005006A9"/>
    <w:rsid w:val="00501002"/>
    <w:rsid w:val="00501E5F"/>
    <w:rsid w:val="00502639"/>
    <w:rsid w:val="0050456E"/>
    <w:rsid w:val="00504E9B"/>
    <w:rsid w:val="00510958"/>
    <w:rsid w:val="00515B5F"/>
    <w:rsid w:val="00515FA3"/>
    <w:rsid w:val="00517A1A"/>
    <w:rsid w:val="00521362"/>
    <w:rsid w:val="00524F0E"/>
    <w:rsid w:val="005250D1"/>
    <w:rsid w:val="005253F1"/>
    <w:rsid w:val="005271F1"/>
    <w:rsid w:val="00530086"/>
    <w:rsid w:val="00534E98"/>
    <w:rsid w:val="00537180"/>
    <w:rsid w:val="00537B70"/>
    <w:rsid w:val="00542D08"/>
    <w:rsid w:val="00544B6E"/>
    <w:rsid w:val="00544FDC"/>
    <w:rsid w:val="00551CB0"/>
    <w:rsid w:val="00553FAE"/>
    <w:rsid w:val="0055410F"/>
    <w:rsid w:val="00562F83"/>
    <w:rsid w:val="00567578"/>
    <w:rsid w:val="00573224"/>
    <w:rsid w:val="00577127"/>
    <w:rsid w:val="00583805"/>
    <w:rsid w:val="0058396E"/>
    <w:rsid w:val="005840BA"/>
    <w:rsid w:val="0058607D"/>
    <w:rsid w:val="00590744"/>
    <w:rsid w:val="00594FB4"/>
    <w:rsid w:val="005975AB"/>
    <w:rsid w:val="005A4D57"/>
    <w:rsid w:val="005A5483"/>
    <w:rsid w:val="005A6C9A"/>
    <w:rsid w:val="005A7211"/>
    <w:rsid w:val="005B44B1"/>
    <w:rsid w:val="005B51B1"/>
    <w:rsid w:val="005B7F26"/>
    <w:rsid w:val="005C3CEC"/>
    <w:rsid w:val="005C640D"/>
    <w:rsid w:val="005C6AF4"/>
    <w:rsid w:val="005D1BC6"/>
    <w:rsid w:val="005D27DD"/>
    <w:rsid w:val="005D33E9"/>
    <w:rsid w:val="005D5DE0"/>
    <w:rsid w:val="005E407B"/>
    <w:rsid w:val="005E7C2F"/>
    <w:rsid w:val="005E7DEF"/>
    <w:rsid w:val="005F39C1"/>
    <w:rsid w:val="005F611E"/>
    <w:rsid w:val="005F6939"/>
    <w:rsid w:val="00602983"/>
    <w:rsid w:val="00603E95"/>
    <w:rsid w:val="00606E07"/>
    <w:rsid w:val="00614696"/>
    <w:rsid w:val="00616E52"/>
    <w:rsid w:val="00617D08"/>
    <w:rsid w:val="00620632"/>
    <w:rsid w:val="00622E00"/>
    <w:rsid w:val="0062719A"/>
    <w:rsid w:val="00627AE0"/>
    <w:rsid w:val="00635E2A"/>
    <w:rsid w:val="00643106"/>
    <w:rsid w:val="0064739D"/>
    <w:rsid w:val="0065115E"/>
    <w:rsid w:val="00657A23"/>
    <w:rsid w:val="006615E6"/>
    <w:rsid w:val="006620D7"/>
    <w:rsid w:val="00663079"/>
    <w:rsid w:val="006741B5"/>
    <w:rsid w:val="00674D7E"/>
    <w:rsid w:val="00675895"/>
    <w:rsid w:val="00681D6C"/>
    <w:rsid w:val="00685705"/>
    <w:rsid w:val="00685707"/>
    <w:rsid w:val="006861F5"/>
    <w:rsid w:val="00687240"/>
    <w:rsid w:val="006A437D"/>
    <w:rsid w:val="006A7CC0"/>
    <w:rsid w:val="006B3629"/>
    <w:rsid w:val="006B3C7E"/>
    <w:rsid w:val="006B521A"/>
    <w:rsid w:val="006B6580"/>
    <w:rsid w:val="006C0CFA"/>
    <w:rsid w:val="006C147D"/>
    <w:rsid w:val="006C33E4"/>
    <w:rsid w:val="006C4355"/>
    <w:rsid w:val="006C4CC9"/>
    <w:rsid w:val="006C669B"/>
    <w:rsid w:val="006C6CF5"/>
    <w:rsid w:val="006C7187"/>
    <w:rsid w:val="006D07EA"/>
    <w:rsid w:val="006D4D42"/>
    <w:rsid w:val="006D5025"/>
    <w:rsid w:val="006D5395"/>
    <w:rsid w:val="006D54CD"/>
    <w:rsid w:val="006D6CC2"/>
    <w:rsid w:val="006D7A0A"/>
    <w:rsid w:val="006E1733"/>
    <w:rsid w:val="006E5E84"/>
    <w:rsid w:val="006F4361"/>
    <w:rsid w:val="006F679E"/>
    <w:rsid w:val="00701E13"/>
    <w:rsid w:val="0070378B"/>
    <w:rsid w:val="00704A38"/>
    <w:rsid w:val="0070527C"/>
    <w:rsid w:val="007056F4"/>
    <w:rsid w:val="00705F7D"/>
    <w:rsid w:val="00706960"/>
    <w:rsid w:val="00707777"/>
    <w:rsid w:val="00711120"/>
    <w:rsid w:val="0071248C"/>
    <w:rsid w:val="00713160"/>
    <w:rsid w:val="007136A6"/>
    <w:rsid w:val="00714B1B"/>
    <w:rsid w:val="00715B77"/>
    <w:rsid w:val="00716A37"/>
    <w:rsid w:val="0071703D"/>
    <w:rsid w:val="00721108"/>
    <w:rsid w:val="00726EDB"/>
    <w:rsid w:val="007277C9"/>
    <w:rsid w:val="0073429D"/>
    <w:rsid w:val="00737B93"/>
    <w:rsid w:val="00737BBF"/>
    <w:rsid w:val="00740EDB"/>
    <w:rsid w:val="00741E88"/>
    <w:rsid w:val="00742284"/>
    <w:rsid w:val="00744781"/>
    <w:rsid w:val="00744B03"/>
    <w:rsid w:val="00745C69"/>
    <w:rsid w:val="00746A02"/>
    <w:rsid w:val="00750851"/>
    <w:rsid w:val="00753680"/>
    <w:rsid w:val="00755475"/>
    <w:rsid w:val="00755A40"/>
    <w:rsid w:val="0076091B"/>
    <w:rsid w:val="0076316D"/>
    <w:rsid w:val="007634DE"/>
    <w:rsid w:val="007637D6"/>
    <w:rsid w:val="00764DB2"/>
    <w:rsid w:val="00767746"/>
    <w:rsid w:val="00770EB7"/>
    <w:rsid w:val="00770FE6"/>
    <w:rsid w:val="007728B8"/>
    <w:rsid w:val="007752D8"/>
    <w:rsid w:val="00776B1A"/>
    <w:rsid w:val="00784FFD"/>
    <w:rsid w:val="0078591B"/>
    <w:rsid w:val="007934AA"/>
    <w:rsid w:val="00794209"/>
    <w:rsid w:val="00794FC4"/>
    <w:rsid w:val="0079587E"/>
    <w:rsid w:val="007A23D5"/>
    <w:rsid w:val="007A263F"/>
    <w:rsid w:val="007A3F78"/>
    <w:rsid w:val="007B00BB"/>
    <w:rsid w:val="007B28AB"/>
    <w:rsid w:val="007B2D60"/>
    <w:rsid w:val="007B2ECE"/>
    <w:rsid w:val="007B5CE1"/>
    <w:rsid w:val="007B5FCB"/>
    <w:rsid w:val="007B6FAF"/>
    <w:rsid w:val="007C02F9"/>
    <w:rsid w:val="007C3E35"/>
    <w:rsid w:val="007C5E97"/>
    <w:rsid w:val="007C7FD1"/>
    <w:rsid w:val="007D04D1"/>
    <w:rsid w:val="007E4964"/>
    <w:rsid w:val="007E682A"/>
    <w:rsid w:val="007F1B66"/>
    <w:rsid w:val="007F1F04"/>
    <w:rsid w:val="007F2455"/>
    <w:rsid w:val="007F3C0F"/>
    <w:rsid w:val="007F4E2B"/>
    <w:rsid w:val="007F5E34"/>
    <w:rsid w:val="00801085"/>
    <w:rsid w:val="00801F8C"/>
    <w:rsid w:val="0080477E"/>
    <w:rsid w:val="0080499B"/>
    <w:rsid w:val="00806317"/>
    <w:rsid w:val="00807004"/>
    <w:rsid w:val="00807374"/>
    <w:rsid w:val="008106E5"/>
    <w:rsid w:val="00811EF9"/>
    <w:rsid w:val="00820A91"/>
    <w:rsid w:val="008221EB"/>
    <w:rsid w:val="008236AC"/>
    <w:rsid w:val="00823A92"/>
    <w:rsid w:val="00823DA0"/>
    <w:rsid w:val="0082466A"/>
    <w:rsid w:val="0083183E"/>
    <w:rsid w:val="00832D8B"/>
    <w:rsid w:val="00833800"/>
    <w:rsid w:val="00833EBB"/>
    <w:rsid w:val="00833F8D"/>
    <w:rsid w:val="0083637F"/>
    <w:rsid w:val="00836C17"/>
    <w:rsid w:val="00836D96"/>
    <w:rsid w:val="00841066"/>
    <w:rsid w:val="00843D1E"/>
    <w:rsid w:val="00843D55"/>
    <w:rsid w:val="00844308"/>
    <w:rsid w:val="00851F5B"/>
    <w:rsid w:val="008526BC"/>
    <w:rsid w:val="00860463"/>
    <w:rsid w:val="00861593"/>
    <w:rsid w:val="008617BB"/>
    <w:rsid w:val="00861BE5"/>
    <w:rsid w:val="00862A54"/>
    <w:rsid w:val="00864CAF"/>
    <w:rsid w:val="00866563"/>
    <w:rsid w:val="00867064"/>
    <w:rsid w:val="00871EC0"/>
    <w:rsid w:val="008845C1"/>
    <w:rsid w:val="00886AD1"/>
    <w:rsid w:val="008877F7"/>
    <w:rsid w:val="008909AF"/>
    <w:rsid w:val="008910CE"/>
    <w:rsid w:val="008A012E"/>
    <w:rsid w:val="008A428F"/>
    <w:rsid w:val="008A5B63"/>
    <w:rsid w:val="008A6B5E"/>
    <w:rsid w:val="008A764B"/>
    <w:rsid w:val="008B0332"/>
    <w:rsid w:val="008B17E4"/>
    <w:rsid w:val="008B3401"/>
    <w:rsid w:val="008B7A12"/>
    <w:rsid w:val="008C787E"/>
    <w:rsid w:val="008D4345"/>
    <w:rsid w:val="008D452D"/>
    <w:rsid w:val="008E3736"/>
    <w:rsid w:val="008E5C0C"/>
    <w:rsid w:val="008E6067"/>
    <w:rsid w:val="008E7B5A"/>
    <w:rsid w:val="008F0728"/>
    <w:rsid w:val="008F3B13"/>
    <w:rsid w:val="0090690E"/>
    <w:rsid w:val="00910216"/>
    <w:rsid w:val="009172FD"/>
    <w:rsid w:val="00930BCD"/>
    <w:rsid w:val="009319A5"/>
    <w:rsid w:val="00933AE1"/>
    <w:rsid w:val="00936315"/>
    <w:rsid w:val="0093672B"/>
    <w:rsid w:val="0094072D"/>
    <w:rsid w:val="00951025"/>
    <w:rsid w:val="00951370"/>
    <w:rsid w:val="009553B7"/>
    <w:rsid w:val="00957DD5"/>
    <w:rsid w:val="00962EC2"/>
    <w:rsid w:val="00964B32"/>
    <w:rsid w:val="0096525A"/>
    <w:rsid w:val="0097546F"/>
    <w:rsid w:val="009771D1"/>
    <w:rsid w:val="0098110B"/>
    <w:rsid w:val="00982C16"/>
    <w:rsid w:val="00983DDC"/>
    <w:rsid w:val="00984FAF"/>
    <w:rsid w:val="00985855"/>
    <w:rsid w:val="00991ED0"/>
    <w:rsid w:val="009A029E"/>
    <w:rsid w:val="009A0326"/>
    <w:rsid w:val="009A29C0"/>
    <w:rsid w:val="009A4F11"/>
    <w:rsid w:val="009A6D3D"/>
    <w:rsid w:val="009A7731"/>
    <w:rsid w:val="009C0864"/>
    <w:rsid w:val="009C0DDF"/>
    <w:rsid w:val="009C2317"/>
    <w:rsid w:val="009C2448"/>
    <w:rsid w:val="009C36FA"/>
    <w:rsid w:val="009D200D"/>
    <w:rsid w:val="009D2BBF"/>
    <w:rsid w:val="009D50E4"/>
    <w:rsid w:val="009D6174"/>
    <w:rsid w:val="009F0EB1"/>
    <w:rsid w:val="009F6764"/>
    <w:rsid w:val="009F6ADA"/>
    <w:rsid w:val="00A003A7"/>
    <w:rsid w:val="00A011A2"/>
    <w:rsid w:val="00A023D7"/>
    <w:rsid w:val="00A042C8"/>
    <w:rsid w:val="00A04738"/>
    <w:rsid w:val="00A047DB"/>
    <w:rsid w:val="00A04FEF"/>
    <w:rsid w:val="00A0714E"/>
    <w:rsid w:val="00A07268"/>
    <w:rsid w:val="00A11C98"/>
    <w:rsid w:val="00A12CAB"/>
    <w:rsid w:val="00A130B8"/>
    <w:rsid w:val="00A14840"/>
    <w:rsid w:val="00A16CBE"/>
    <w:rsid w:val="00A20C1E"/>
    <w:rsid w:val="00A229BD"/>
    <w:rsid w:val="00A27692"/>
    <w:rsid w:val="00A32F69"/>
    <w:rsid w:val="00A4633B"/>
    <w:rsid w:val="00A46D1C"/>
    <w:rsid w:val="00A478EA"/>
    <w:rsid w:val="00A50744"/>
    <w:rsid w:val="00A5087E"/>
    <w:rsid w:val="00A513C7"/>
    <w:rsid w:val="00A5153D"/>
    <w:rsid w:val="00A53E81"/>
    <w:rsid w:val="00A54AFE"/>
    <w:rsid w:val="00A64CA4"/>
    <w:rsid w:val="00A67306"/>
    <w:rsid w:val="00A6764D"/>
    <w:rsid w:val="00A70E16"/>
    <w:rsid w:val="00A756BE"/>
    <w:rsid w:val="00A77324"/>
    <w:rsid w:val="00A85475"/>
    <w:rsid w:val="00A86772"/>
    <w:rsid w:val="00A86CE3"/>
    <w:rsid w:val="00A86E21"/>
    <w:rsid w:val="00A907E1"/>
    <w:rsid w:val="00A90F73"/>
    <w:rsid w:val="00A956F1"/>
    <w:rsid w:val="00A95888"/>
    <w:rsid w:val="00A95A42"/>
    <w:rsid w:val="00A95E1E"/>
    <w:rsid w:val="00A95F9D"/>
    <w:rsid w:val="00A96E0E"/>
    <w:rsid w:val="00AA0486"/>
    <w:rsid w:val="00AA176E"/>
    <w:rsid w:val="00AA590D"/>
    <w:rsid w:val="00AB2213"/>
    <w:rsid w:val="00AB3806"/>
    <w:rsid w:val="00AD19D8"/>
    <w:rsid w:val="00AD4B31"/>
    <w:rsid w:val="00AD5DC3"/>
    <w:rsid w:val="00AD6F05"/>
    <w:rsid w:val="00AD775C"/>
    <w:rsid w:val="00AE0AC8"/>
    <w:rsid w:val="00AE50C5"/>
    <w:rsid w:val="00AF0AAD"/>
    <w:rsid w:val="00AF0C75"/>
    <w:rsid w:val="00AF1A7C"/>
    <w:rsid w:val="00AF35E4"/>
    <w:rsid w:val="00AF390E"/>
    <w:rsid w:val="00AF53B1"/>
    <w:rsid w:val="00AF5BDC"/>
    <w:rsid w:val="00B06849"/>
    <w:rsid w:val="00B0764C"/>
    <w:rsid w:val="00B101D0"/>
    <w:rsid w:val="00B15EE1"/>
    <w:rsid w:val="00B170D2"/>
    <w:rsid w:val="00B216A5"/>
    <w:rsid w:val="00B32234"/>
    <w:rsid w:val="00B32387"/>
    <w:rsid w:val="00B336DC"/>
    <w:rsid w:val="00B35D0D"/>
    <w:rsid w:val="00B364DC"/>
    <w:rsid w:val="00B375B1"/>
    <w:rsid w:val="00B4004D"/>
    <w:rsid w:val="00B41273"/>
    <w:rsid w:val="00B464F8"/>
    <w:rsid w:val="00B46633"/>
    <w:rsid w:val="00B478D0"/>
    <w:rsid w:val="00B5267B"/>
    <w:rsid w:val="00B57189"/>
    <w:rsid w:val="00B572E4"/>
    <w:rsid w:val="00B67451"/>
    <w:rsid w:val="00B712B3"/>
    <w:rsid w:val="00B879B9"/>
    <w:rsid w:val="00B9168F"/>
    <w:rsid w:val="00B94726"/>
    <w:rsid w:val="00B95035"/>
    <w:rsid w:val="00B955EE"/>
    <w:rsid w:val="00B9727C"/>
    <w:rsid w:val="00BB0D5A"/>
    <w:rsid w:val="00BB1DF7"/>
    <w:rsid w:val="00BB2541"/>
    <w:rsid w:val="00BB3FE9"/>
    <w:rsid w:val="00BB4070"/>
    <w:rsid w:val="00BB56C3"/>
    <w:rsid w:val="00BB5735"/>
    <w:rsid w:val="00BB6BE1"/>
    <w:rsid w:val="00BB7FD1"/>
    <w:rsid w:val="00BC1108"/>
    <w:rsid w:val="00BC2114"/>
    <w:rsid w:val="00BC3844"/>
    <w:rsid w:val="00BC4A13"/>
    <w:rsid w:val="00BC4F8A"/>
    <w:rsid w:val="00BD74F7"/>
    <w:rsid w:val="00BD786D"/>
    <w:rsid w:val="00BF155F"/>
    <w:rsid w:val="00BF180D"/>
    <w:rsid w:val="00BF682A"/>
    <w:rsid w:val="00C04EB7"/>
    <w:rsid w:val="00C078DE"/>
    <w:rsid w:val="00C07F4B"/>
    <w:rsid w:val="00C11203"/>
    <w:rsid w:val="00C11548"/>
    <w:rsid w:val="00C23E39"/>
    <w:rsid w:val="00C24E32"/>
    <w:rsid w:val="00C253CA"/>
    <w:rsid w:val="00C2619D"/>
    <w:rsid w:val="00C30C6A"/>
    <w:rsid w:val="00C31027"/>
    <w:rsid w:val="00C374CE"/>
    <w:rsid w:val="00C4352D"/>
    <w:rsid w:val="00C53645"/>
    <w:rsid w:val="00C5494E"/>
    <w:rsid w:val="00C609D7"/>
    <w:rsid w:val="00C61ED5"/>
    <w:rsid w:val="00C62316"/>
    <w:rsid w:val="00C63222"/>
    <w:rsid w:val="00C655E3"/>
    <w:rsid w:val="00C70DE9"/>
    <w:rsid w:val="00C70F00"/>
    <w:rsid w:val="00C71D38"/>
    <w:rsid w:val="00C71DED"/>
    <w:rsid w:val="00C82D35"/>
    <w:rsid w:val="00C91E14"/>
    <w:rsid w:val="00C952E6"/>
    <w:rsid w:val="00C95F6F"/>
    <w:rsid w:val="00C965BB"/>
    <w:rsid w:val="00C97085"/>
    <w:rsid w:val="00C97F24"/>
    <w:rsid w:val="00CA04E2"/>
    <w:rsid w:val="00CA1931"/>
    <w:rsid w:val="00CA30B9"/>
    <w:rsid w:val="00CA4687"/>
    <w:rsid w:val="00CA7559"/>
    <w:rsid w:val="00CB1D44"/>
    <w:rsid w:val="00CB3799"/>
    <w:rsid w:val="00CB749F"/>
    <w:rsid w:val="00CC2CA4"/>
    <w:rsid w:val="00CC3FFD"/>
    <w:rsid w:val="00CC7E5F"/>
    <w:rsid w:val="00CD0FCC"/>
    <w:rsid w:val="00CD2572"/>
    <w:rsid w:val="00CD775B"/>
    <w:rsid w:val="00CE0707"/>
    <w:rsid w:val="00CE7B2A"/>
    <w:rsid w:val="00CF3C48"/>
    <w:rsid w:val="00CF49BF"/>
    <w:rsid w:val="00CF4E5D"/>
    <w:rsid w:val="00D0042D"/>
    <w:rsid w:val="00D014DB"/>
    <w:rsid w:val="00D016F4"/>
    <w:rsid w:val="00D0296E"/>
    <w:rsid w:val="00D06F53"/>
    <w:rsid w:val="00D13504"/>
    <w:rsid w:val="00D14EAD"/>
    <w:rsid w:val="00D1565D"/>
    <w:rsid w:val="00D17BE4"/>
    <w:rsid w:val="00D20DEF"/>
    <w:rsid w:val="00D20DFC"/>
    <w:rsid w:val="00D222E5"/>
    <w:rsid w:val="00D252A1"/>
    <w:rsid w:val="00D262DF"/>
    <w:rsid w:val="00D32B38"/>
    <w:rsid w:val="00D34A93"/>
    <w:rsid w:val="00D3502C"/>
    <w:rsid w:val="00D36815"/>
    <w:rsid w:val="00D37FB3"/>
    <w:rsid w:val="00D438BC"/>
    <w:rsid w:val="00D44FCA"/>
    <w:rsid w:val="00D456DF"/>
    <w:rsid w:val="00D45EBF"/>
    <w:rsid w:val="00D566F4"/>
    <w:rsid w:val="00D56B00"/>
    <w:rsid w:val="00D6070B"/>
    <w:rsid w:val="00D60B77"/>
    <w:rsid w:val="00D61504"/>
    <w:rsid w:val="00D65700"/>
    <w:rsid w:val="00D70855"/>
    <w:rsid w:val="00D80D39"/>
    <w:rsid w:val="00D826EF"/>
    <w:rsid w:val="00D91D44"/>
    <w:rsid w:val="00DA4205"/>
    <w:rsid w:val="00DA533A"/>
    <w:rsid w:val="00DA5B31"/>
    <w:rsid w:val="00DB2F32"/>
    <w:rsid w:val="00DB3F97"/>
    <w:rsid w:val="00DB6F7B"/>
    <w:rsid w:val="00DC0EE2"/>
    <w:rsid w:val="00DC267F"/>
    <w:rsid w:val="00DC3C34"/>
    <w:rsid w:val="00DC413F"/>
    <w:rsid w:val="00DC793E"/>
    <w:rsid w:val="00DD1BEA"/>
    <w:rsid w:val="00DD3873"/>
    <w:rsid w:val="00DE1CCD"/>
    <w:rsid w:val="00DE337C"/>
    <w:rsid w:val="00DF109C"/>
    <w:rsid w:val="00DF5111"/>
    <w:rsid w:val="00DF7BDA"/>
    <w:rsid w:val="00E000E1"/>
    <w:rsid w:val="00E02718"/>
    <w:rsid w:val="00E03A7E"/>
    <w:rsid w:val="00E05CB4"/>
    <w:rsid w:val="00E06A26"/>
    <w:rsid w:val="00E12B46"/>
    <w:rsid w:val="00E146D1"/>
    <w:rsid w:val="00E21659"/>
    <w:rsid w:val="00E23390"/>
    <w:rsid w:val="00E2653A"/>
    <w:rsid w:val="00E26A21"/>
    <w:rsid w:val="00E26B5E"/>
    <w:rsid w:val="00E27DB8"/>
    <w:rsid w:val="00E27EF5"/>
    <w:rsid w:val="00E3097A"/>
    <w:rsid w:val="00E317E8"/>
    <w:rsid w:val="00E327F3"/>
    <w:rsid w:val="00E32AA3"/>
    <w:rsid w:val="00E3309E"/>
    <w:rsid w:val="00E351E2"/>
    <w:rsid w:val="00E4140B"/>
    <w:rsid w:val="00E42C58"/>
    <w:rsid w:val="00E44EC8"/>
    <w:rsid w:val="00E6067B"/>
    <w:rsid w:val="00E657AA"/>
    <w:rsid w:val="00E67E06"/>
    <w:rsid w:val="00E7098C"/>
    <w:rsid w:val="00E83B1C"/>
    <w:rsid w:val="00E84A67"/>
    <w:rsid w:val="00E84C05"/>
    <w:rsid w:val="00E87730"/>
    <w:rsid w:val="00E938B0"/>
    <w:rsid w:val="00E97502"/>
    <w:rsid w:val="00EA1A68"/>
    <w:rsid w:val="00EA35BB"/>
    <w:rsid w:val="00EA4B35"/>
    <w:rsid w:val="00EA665F"/>
    <w:rsid w:val="00EB1283"/>
    <w:rsid w:val="00EB4638"/>
    <w:rsid w:val="00EB5BEC"/>
    <w:rsid w:val="00EB7F74"/>
    <w:rsid w:val="00EC0C36"/>
    <w:rsid w:val="00EC1553"/>
    <w:rsid w:val="00ED1318"/>
    <w:rsid w:val="00ED1495"/>
    <w:rsid w:val="00ED3C68"/>
    <w:rsid w:val="00ED63BB"/>
    <w:rsid w:val="00EE28F7"/>
    <w:rsid w:val="00EE3C2C"/>
    <w:rsid w:val="00EE4713"/>
    <w:rsid w:val="00EE7EB7"/>
    <w:rsid w:val="00EF4ABB"/>
    <w:rsid w:val="00EF4E84"/>
    <w:rsid w:val="00EF6DF2"/>
    <w:rsid w:val="00EF7DEC"/>
    <w:rsid w:val="00EF7E29"/>
    <w:rsid w:val="00F00E44"/>
    <w:rsid w:val="00F12CFE"/>
    <w:rsid w:val="00F15643"/>
    <w:rsid w:val="00F15A8E"/>
    <w:rsid w:val="00F1654E"/>
    <w:rsid w:val="00F20031"/>
    <w:rsid w:val="00F24721"/>
    <w:rsid w:val="00F24E86"/>
    <w:rsid w:val="00F27C45"/>
    <w:rsid w:val="00F32F05"/>
    <w:rsid w:val="00F34866"/>
    <w:rsid w:val="00F36997"/>
    <w:rsid w:val="00F47B65"/>
    <w:rsid w:val="00F51DE2"/>
    <w:rsid w:val="00F539A1"/>
    <w:rsid w:val="00F55851"/>
    <w:rsid w:val="00F56B06"/>
    <w:rsid w:val="00F632B6"/>
    <w:rsid w:val="00F65629"/>
    <w:rsid w:val="00F656F9"/>
    <w:rsid w:val="00F65ECE"/>
    <w:rsid w:val="00F6708B"/>
    <w:rsid w:val="00F67F5E"/>
    <w:rsid w:val="00F70C7A"/>
    <w:rsid w:val="00F70D32"/>
    <w:rsid w:val="00F72DA8"/>
    <w:rsid w:val="00F73BA0"/>
    <w:rsid w:val="00F7587F"/>
    <w:rsid w:val="00F76D4D"/>
    <w:rsid w:val="00F804EB"/>
    <w:rsid w:val="00F90A98"/>
    <w:rsid w:val="00F94DD2"/>
    <w:rsid w:val="00FA05A6"/>
    <w:rsid w:val="00FA1C73"/>
    <w:rsid w:val="00FA30CF"/>
    <w:rsid w:val="00FA763D"/>
    <w:rsid w:val="00FB19A8"/>
    <w:rsid w:val="00FB6553"/>
    <w:rsid w:val="00FB773E"/>
    <w:rsid w:val="00FC04CB"/>
    <w:rsid w:val="00FC1105"/>
    <w:rsid w:val="00FC2CEE"/>
    <w:rsid w:val="00FC4A9A"/>
    <w:rsid w:val="00FC4AD6"/>
    <w:rsid w:val="00FC6D65"/>
    <w:rsid w:val="00FD0067"/>
    <w:rsid w:val="00FD0ECD"/>
    <w:rsid w:val="00FD1B30"/>
    <w:rsid w:val="00FD65DF"/>
    <w:rsid w:val="00FD7AA7"/>
    <w:rsid w:val="00FE2962"/>
    <w:rsid w:val="00FE4A97"/>
    <w:rsid w:val="00FE4EA7"/>
    <w:rsid w:val="00FE5C2A"/>
    <w:rsid w:val="00FE690D"/>
    <w:rsid w:val="00FE7BB7"/>
    <w:rsid w:val="00FF1FF5"/>
    <w:rsid w:val="00FF2D54"/>
    <w:rsid w:val="00FF2E02"/>
    <w:rsid w:val="00FF51C4"/>
    <w:rsid w:val="00FF53C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,"/>
  <w14:docId w14:val="766A728E"/>
  <w15:docId w15:val="{B3B940CE-494A-41F9-BD8A-81F5DA94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D9F"/>
    <w:rPr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A53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17BE4"/>
    <w:pPr>
      <w:spacing w:after="120"/>
    </w:pPr>
  </w:style>
  <w:style w:type="character" w:customStyle="1" w:styleId="BodyTextChar">
    <w:name w:val="Body Text Char"/>
    <w:link w:val="BodyText"/>
    <w:uiPriority w:val="99"/>
    <w:rsid w:val="00D17BE4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17BE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D17BE4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7BE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17BE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7BE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17BE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7BE4"/>
    <w:rPr>
      <w:rFonts w:ascii="Tahoma" w:hAnsi="Tahoma" w:cs="Tahoma"/>
      <w:sz w:val="16"/>
      <w:szCs w:val="16"/>
    </w:rPr>
  </w:style>
  <w:style w:type="paragraph" w:customStyle="1" w:styleId="thtablehead">
    <w:name w:val="thtablehead"/>
    <w:basedOn w:val="Normal"/>
    <w:rsid w:val="00D17BE4"/>
    <w:pPr>
      <w:spacing w:before="100" w:beforeAutospacing="1" w:after="100" w:afterAutospacing="1"/>
    </w:pPr>
  </w:style>
  <w:style w:type="paragraph" w:customStyle="1" w:styleId="tttabletext">
    <w:name w:val="tttabletext"/>
    <w:basedOn w:val="Normal"/>
    <w:uiPriority w:val="99"/>
    <w:rsid w:val="00D17BE4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D17BE4"/>
    <w:rPr>
      <w:rFonts w:cs="Times New Roman"/>
      <w:b/>
      <w:bCs/>
    </w:rPr>
  </w:style>
  <w:style w:type="paragraph" w:customStyle="1" w:styleId="tltablelist">
    <w:name w:val="tltablelist"/>
    <w:basedOn w:val="Normal"/>
    <w:rsid w:val="00D17BE4"/>
    <w:pPr>
      <w:spacing w:before="100" w:beforeAutospacing="1" w:after="100" w:afterAutospacing="1"/>
    </w:pPr>
  </w:style>
  <w:style w:type="character" w:styleId="Emphasis">
    <w:name w:val="Emphasis"/>
    <w:uiPriority w:val="99"/>
    <w:qFormat/>
    <w:rsid w:val="00D17BE4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C70D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529C6"/>
    <w:rPr>
      <w:color w:val="0000FF"/>
      <w:u w:val="single"/>
    </w:rPr>
  </w:style>
  <w:style w:type="paragraph" w:customStyle="1" w:styleId="Default">
    <w:name w:val="Default"/>
    <w:rsid w:val="004D2D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4D2D7C"/>
    <w:rPr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250D1"/>
    <w:pPr>
      <w:spacing w:before="100" w:beforeAutospacing="1" w:after="100" w:afterAutospacing="1"/>
    </w:pPr>
  </w:style>
  <w:style w:type="character" w:customStyle="1" w:styleId="Heading3Char">
    <w:name w:val="Heading 3 Char"/>
    <w:link w:val="Heading3"/>
    <w:uiPriority w:val="9"/>
    <w:rsid w:val="00DA533A"/>
    <w:rPr>
      <w:b/>
      <w:bCs/>
      <w:sz w:val="27"/>
      <w:szCs w:val="27"/>
    </w:rPr>
  </w:style>
  <w:style w:type="paragraph" w:customStyle="1" w:styleId="large">
    <w:name w:val="large"/>
    <w:basedOn w:val="Normal"/>
    <w:rsid w:val="00DA533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rsid w:val="0097546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D74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860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3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63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2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7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8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79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24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2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6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3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0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815CE-65EF-4D7A-A1A2-276BB7764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DE527570</Template>
  <TotalTime>0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</CharactersWithSpaces>
  <SharedDoc>false</SharedDoc>
  <HLinks>
    <vt:vector size="12" baseType="variant">
      <vt:variant>
        <vt:i4>2883659</vt:i4>
      </vt:variant>
      <vt:variant>
        <vt:i4>-1</vt:i4>
      </vt:variant>
      <vt:variant>
        <vt:i4>2049</vt:i4>
      </vt:variant>
      <vt:variant>
        <vt:i4>4</vt:i4>
      </vt:variant>
      <vt:variant>
        <vt:lpwstr>http://www.google.co.uk/imgres?q=round+diamond+school&amp;safe=active&amp;hl=en&amp;biw=1366&amp;bih=673&amp;tbm=isch&amp;tbnid=O3TabqEdrsnvzM:&amp;imgrefurl=http://www.creativityforlife.co.uk/Round%20Diamond%20Primary%20School.html&amp;docid=blnIXrI354zyvM&amp;imgurl=http://www.creativityforlife.co.uk/graphics/roundhousegif.gif&amp;w=200&amp;h=167&amp;ei=rZPvUeDkNOWu7AbDvIGIAg&amp;zoom=1&amp;ved=1t:3588,r:2,s:0,i:88&amp;iact=rc&amp;page=1&amp;tbnh=130&amp;tbnw=156&amp;start=0&amp;ndsp=20&amp;tx=96&amp;ty=77</vt:lpwstr>
      </vt:variant>
      <vt:variant>
        <vt:lpwstr/>
      </vt:variant>
      <vt:variant>
        <vt:i4>7798911</vt:i4>
      </vt:variant>
      <vt:variant>
        <vt:i4>-1</vt:i4>
      </vt:variant>
      <vt:variant>
        <vt:i4>2049</vt:i4>
      </vt:variant>
      <vt:variant>
        <vt:i4>1</vt:i4>
      </vt:variant>
      <vt:variant>
        <vt:lpwstr>http://t2.gstatic.com/images?q=tbn:ANd9GcR7DVGPIMDRu9vix4SrrvRT902m6iYVTiwMqf-pCRgBxdI5C2JO:www.creativityforlife.co.uk/graphics/roundhousegif.gif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WilliamsA</cp:lastModifiedBy>
  <cp:revision>2</cp:revision>
  <cp:lastPrinted>2017-11-28T11:18:00Z</cp:lastPrinted>
  <dcterms:created xsi:type="dcterms:W3CDTF">2020-06-25T07:19:00Z</dcterms:created>
  <dcterms:modified xsi:type="dcterms:W3CDTF">2020-06-25T07:19:00Z</dcterms:modified>
</cp:coreProperties>
</file>