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105D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7A3EE1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57105D" w:rsidRPr="007A3EE1" w:rsidRDefault="0057105D" w:rsidP="007A3EE1">
      <w:pPr>
        <w:pStyle w:val="NoSpacing"/>
        <w:rPr>
          <w:rFonts w:ascii="Letter-join No-Lead 37" w:hAnsi="Letter-join No-Lead 37"/>
          <w:u w:val="single"/>
        </w:rPr>
      </w:pPr>
    </w:p>
    <w:p w:rsidR="0057105D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A35B152">
            <wp:simplePos x="0" y="0"/>
            <wp:positionH relativeFrom="margin">
              <wp:align>center</wp:align>
            </wp:positionH>
            <wp:positionV relativeFrom="paragraph">
              <wp:posOffset>168568</wp:posOffset>
            </wp:positionV>
            <wp:extent cx="6871725" cy="6837529"/>
            <wp:effectExtent l="0" t="0" r="571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4" t="16869" r="28088" b="8037"/>
                    <a:stretch/>
                  </pic:blipFill>
                  <pic:spPr bwMode="auto">
                    <a:xfrm>
                      <a:off x="0" y="0"/>
                      <a:ext cx="6871725" cy="683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57105D" w:rsidRDefault="0057105D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7A3EE1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lastRenderedPageBreak/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7A3EE1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7A3EE1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799983D">
            <wp:simplePos x="0" y="0"/>
            <wp:positionH relativeFrom="margin">
              <wp:align>right</wp:align>
            </wp:positionH>
            <wp:positionV relativeFrom="paragraph">
              <wp:posOffset>330759</wp:posOffset>
            </wp:positionV>
            <wp:extent cx="6208486" cy="8052179"/>
            <wp:effectExtent l="0" t="0" r="1905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2" t="17288" r="33089" b="8896"/>
                    <a:stretch/>
                  </pic:blipFill>
                  <pic:spPr bwMode="auto">
                    <a:xfrm>
                      <a:off x="0" y="0"/>
                      <a:ext cx="6208486" cy="805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EE1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</w:p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910F24" w:rsidRDefault="00910F24"/>
    <w:p w:rsidR="005C1AE6" w:rsidRDefault="005C1AE6"/>
    <w:p w:rsidR="005C1AE6" w:rsidRDefault="005C1AE6"/>
    <w:p w:rsidR="005C1AE6" w:rsidRDefault="005C1AE6"/>
    <w:p w:rsidR="005C1AE6" w:rsidRDefault="005C1AE6"/>
    <w:p w:rsidR="005C1AE6" w:rsidRDefault="005C1AE6"/>
    <w:p w:rsidR="005C1AE6" w:rsidRDefault="005C1AE6"/>
    <w:p w:rsidR="005C1AE6" w:rsidRDefault="005C1AE6"/>
    <w:p w:rsidR="005C1AE6" w:rsidRDefault="005C1AE6"/>
    <w:p w:rsidR="005C1AE6" w:rsidRDefault="005C1AE6"/>
    <w:p w:rsidR="005C1AE6" w:rsidRDefault="005C1AE6"/>
    <w:p w:rsidR="007A3EE1" w:rsidRDefault="007A3EE1"/>
    <w:p w:rsidR="007A3EE1" w:rsidRDefault="007A3EE1"/>
    <w:p w:rsidR="007A3EE1" w:rsidRDefault="007A3EE1"/>
    <w:p w:rsidR="007A3EE1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lastRenderedPageBreak/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7A3EE1" w:rsidRPr="007A3EE1" w:rsidRDefault="007A3EE1" w:rsidP="007A3EE1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7A3EE1" w:rsidRDefault="007A3EE1"/>
    <w:p w:rsidR="007A3EE1" w:rsidRDefault="004A32A0">
      <w:r>
        <w:rPr>
          <w:noProof/>
        </w:rPr>
        <w:drawing>
          <wp:anchor distT="0" distB="0" distL="114300" distR="114300" simplePos="0" relativeHeight="251660288" behindDoc="1" locked="0" layoutInCell="1" allowOverlap="1" wp14:anchorId="70DB5708">
            <wp:simplePos x="0" y="0"/>
            <wp:positionH relativeFrom="margin">
              <wp:posOffset>177420</wp:posOffset>
            </wp:positionH>
            <wp:positionV relativeFrom="paragraph">
              <wp:posOffset>7412</wp:posOffset>
            </wp:positionV>
            <wp:extent cx="4694830" cy="3120029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7" t="23614" r="39750" b="37995"/>
                    <a:stretch/>
                  </pic:blipFill>
                  <pic:spPr bwMode="auto">
                    <a:xfrm>
                      <a:off x="0" y="0"/>
                      <a:ext cx="4694830" cy="312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3EE1" w:rsidRDefault="007A3EE1"/>
    <w:p w:rsidR="007A3EE1" w:rsidRDefault="007A3EE1"/>
    <w:p w:rsidR="007A3EE1" w:rsidRDefault="007A3EE1"/>
    <w:p w:rsidR="007A3EE1" w:rsidRDefault="007A3EE1"/>
    <w:p w:rsidR="007A3EE1" w:rsidRDefault="007A3EE1"/>
    <w:p w:rsidR="007A3EE1" w:rsidRDefault="007A3EE1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/>
    <w:p w:rsidR="004A32A0" w:rsidRDefault="004A32A0" w:rsidP="004A32A0">
      <w:pPr>
        <w:pStyle w:val="NoSpacing"/>
      </w:pPr>
    </w:p>
    <w:p w:rsidR="004A32A0" w:rsidRPr="007A3EE1" w:rsidRDefault="004A32A0" w:rsidP="004A32A0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lastRenderedPageBreak/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4A32A0" w:rsidRPr="007A3EE1" w:rsidRDefault="004A32A0" w:rsidP="004A32A0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5C1AE6" w:rsidRDefault="00944B44">
      <w:r>
        <w:rPr>
          <w:noProof/>
        </w:rPr>
        <w:drawing>
          <wp:anchor distT="0" distB="0" distL="114300" distR="114300" simplePos="0" relativeHeight="251661312" behindDoc="1" locked="0" layoutInCell="1" allowOverlap="1" wp14:anchorId="0011A0D2">
            <wp:simplePos x="0" y="0"/>
            <wp:positionH relativeFrom="margin">
              <wp:posOffset>-572741</wp:posOffset>
            </wp:positionH>
            <wp:positionV relativeFrom="paragraph">
              <wp:posOffset>276026</wp:posOffset>
            </wp:positionV>
            <wp:extent cx="6168788" cy="6596167"/>
            <wp:effectExtent l="0" t="0" r="381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3" t="27830" r="33794" b="13107"/>
                    <a:stretch/>
                  </pic:blipFill>
                  <pic:spPr bwMode="auto">
                    <a:xfrm>
                      <a:off x="0" y="0"/>
                      <a:ext cx="6168788" cy="659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AE6" w:rsidRDefault="005C1AE6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944B44" w:rsidRDefault="00944B44"/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lastRenderedPageBreak/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8A2F5A" w:rsidRDefault="008A2F5A">
      <w:r>
        <w:rPr>
          <w:noProof/>
        </w:rPr>
        <w:drawing>
          <wp:anchor distT="0" distB="0" distL="114300" distR="114300" simplePos="0" relativeHeight="251662336" behindDoc="1" locked="0" layoutInCell="1" allowOverlap="1" wp14:anchorId="08CFAB56">
            <wp:simplePos x="0" y="0"/>
            <wp:positionH relativeFrom="margin">
              <wp:align>center</wp:align>
            </wp:positionH>
            <wp:positionV relativeFrom="paragraph">
              <wp:posOffset>130327</wp:posOffset>
            </wp:positionV>
            <wp:extent cx="6355644" cy="8543499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4" t="13494" r="33565" b="12258"/>
                    <a:stretch/>
                  </pic:blipFill>
                  <pic:spPr bwMode="auto">
                    <a:xfrm>
                      <a:off x="0" y="0"/>
                      <a:ext cx="6355644" cy="854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lastRenderedPageBreak/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8A2F5A" w:rsidRDefault="008A2F5A">
      <w:r>
        <w:rPr>
          <w:noProof/>
        </w:rPr>
        <w:drawing>
          <wp:anchor distT="0" distB="0" distL="114300" distR="114300" simplePos="0" relativeHeight="251663360" behindDoc="1" locked="0" layoutInCell="1" allowOverlap="1" wp14:anchorId="003745DC">
            <wp:simplePos x="0" y="0"/>
            <wp:positionH relativeFrom="margin">
              <wp:posOffset>-195514</wp:posOffset>
            </wp:positionH>
            <wp:positionV relativeFrom="paragraph">
              <wp:posOffset>289683</wp:posOffset>
            </wp:positionV>
            <wp:extent cx="5736466" cy="2825086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5" t="16023" r="33561" b="56982"/>
                    <a:stretch/>
                  </pic:blipFill>
                  <pic:spPr bwMode="auto">
                    <a:xfrm>
                      <a:off x="0" y="0"/>
                      <a:ext cx="5736466" cy="282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F5A" w:rsidRDefault="008A2F5A"/>
    <w:p w:rsidR="008A2F5A" w:rsidRDefault="008A2F5A"/>
    <w:p w:rsidR="00944B44" w:rsidRDefault="00944B44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lastRenderedPageBreak/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8A2F5A" w:rsidRDefault="008A2F5A">
      <w:r>
        <w:rPr>
          <w:noProof/>
        </w:rPr>
        <w:drawing>
          <wp:anchor distT="0" distB="0" distL="114300" distR="114300" simplePos="0" relativeHeight="251664384" behindDoc="1" locked="0" layoutInCell="1" allowOverlap="1" wp14:anchorId="0B43F1F4">
            <wp:simplePos x="0" y="0"/>
            <wp:positionH relativeFrom="margin">
              <wp:posOffset>-491794</wp:posOffset>
            </wp:positionH>
            <wp:positionV relativeFrom="paragraph">
              <wp:posOffset>233879</wp:posOffset>
            </wp:positionV>
            <wp:extent cx="6632812" cy="6634771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9" t="27409" r="41407" b="15635"/>
                    <a:stretch/>
                  </pic:blipFill>
                  <pic:spPr bwMode="auto">
                    <a:xfrm>
                      <a:off x="0" y="0"/>
                      <a:ext cx="6632812" cy="663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 w:rsidP="008A2F5A">
      <w:pPr>
        <w:pStyle w:val="NoSpacing"/>
      </w:pPr>
    </w:p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lastRenderedPageBreak/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8A2F5A" w:rsidRDefault="008A2F5A">
      <w:r>
        <w:rPr>
          <w:noProof/>
        </w:rPr>
        <w:drawing>
          <wp:anchor distT="0" distB="0" distL="114300" distR="114300" simplePos="0" relativeHeight="251665408" behindDoc="1" locked="0" layoutInCell="1" allowOverlap="1" wp14:anchorId="0E9DE341">
            <wp:simplePos x="0" y="0"/>
            <wp:positionH relativeFrom="column">
              <wp:posOffset>-341194</wp:posOffset>
            </wp:positionH>
            <wp:positionV relativeFrom="paragraph">
              <wp:posOffset>399434</wp:posOffset>
            </wp:positionV>
            <wp:extent cx="6237027" cy="8224907"/>
            <wp:effectExtent l="0" t="0" r="0" b="50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5" t="16023" r="42137" b="10584"/>
                    <a:stretch/>
                  </pic:blipFill>
                  <pic:spPr bwMode="auto">
                    <a:xfrm>
                      <a:off x="0" y="0"/>
                      <a:ext cx="6244691" cy="823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Thursday 2</w:t>
      </w:r>
      <w:r w:rsidRPr="007A3EE1">
        <w:rPr>
          <w:rFonts w:ascii="Letter-join No-Lead 37" w:hAnsi="Letter-join No-Lead 37"/>
          <w:u w:val="single"/>
          <w:vertAlign w:val="superscript"/>
        </w:rPr>
        <w:t>nd</w:t>
      </w:r>
      <w:r w:rsidRPr="007A3EE1">
        <w:rPr>
          <w:rFonts w:ascii="Letter-join No-Lead 37" w:hAnsi="Letter-join No-Lead 37"/>
          <w:u w:val="single"/>
        </w:rPr>
        <w:t xml:space="preserve"> July 2020</w:t>
      </w:r>
    </w:p>
    <w:p w:rsidR="008A2F5A" w:rsidRPr="007A3EE1" w:rsidRDefault="008A2F5A" w:rsidP="008A2F5A">
      <w:pPr>
        <w:pStyle w:val="NoSpacing"/>
        <w:rPr>
          <w:rFonts w:ascii="Letter-join No-Lead 37" w:hAnsi="Letter-join No-Lead 37"/>
          <w:u w:val="single"/>
        </w:rPr>
      </w:pPr>
      <w:r w:rsidRPr="007A3EE1">
        <w:rPr>
          <w:rFonts w:ascii="Letter-join No-Lead 37" w:hAnsi="Letter-join No-Lead 37"/>
          <w:u w:val="single"/>
        </w:rPr>
        <w:t>LO: To tell the time</w:t>
      </w:r>
    </w:p>
    <w:p w:rsidR="008A2F5A" w:rsidRDefault="008A2F5A">
      <w:r>
        <w:rPr>
          <w:noProof/>
        </w:rPr>
        <w:drawing>
          <wp:anchor distT="0" distB="0" distL="114300" distR="114300" simplePos="0" relativeHeight="251666432" behindDoc="1" locked="0" layoutInCell="1" allowOverlap="1" wp14:anchorId="79D17411">
            <wp:simplePos x="0" y="0"/>
            <wp:positionH relativeFrom="page">
              <wp:posOffset>313282</wp:posOffset>
            </wp:positionH>
            <wp:positionV relativeFrom="paragraph">
              <wp:posOffset>275969</wp:posOffset>
            </wp:positionV>
            <wp:extent cx="6591584" cy="644626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1" t="21085" r="42127" b="24065"/>
                    <a:stretch/>
                  </pic:blipFill>
                  <pic:spPr bwMode="auto">
                    <a:xfrm>
                      <a:off x="0" y="0"/>
                      <a:ext cx="6591584" cy="644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/>
    <w:p w:rsidR="008A2F5A" w:rsidRDefault="008A2F5A">
      <w:bookmarkStart w:id="0" w:name="_GoBack"/>
      <w:bookmarkEnd w:id="0"/>
    </w:p>
    <w:p w:rsidR="008A2F5A" w:rsidRDefault="008A2F5A"/>
    <w:p w:rsidR="008A2F5A" w:rsidRDefault="008A2F5A"/>
    <w:p w:rsidR="008A2F5A" w:rsidRDefault="008A2F5A"/>
    <w:sectPr w:rsidR="008A2F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No-Lead 37">
    <w:panose1 w:val="02000503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05D"/>
    <w:rsid w:val="004A32A0"/>
    <w:rsid w:val="0057105D"/>
    <w:rsid w:val="005C1AE6"/>
    <w:rsid w:val="007A3EE1"/>
    <w:rsid w:val="008A2F5A"/>
    <w:rsid w:val="00910F24"/>
    <w:rsid w:val="00944B44"/>
    <w:rsid w:val="009C703B"/>
    <w:rsid w:val="00A35DF7"/>
    <w:rsid w:val="00AC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44C5E"/>
  <w15:chartTrackingRefBased/>
  <w15:docId w15:val="{98922925-C867-4B0D-8931-C1D26075E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10F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D23F36E5</Template>
  <TotalTime>4</TotalTime>
  <Pages>9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WilliamsA</dc:creator>
  <cp:keywords/>
  <dc:description/>
  <cp:lastModifiedBy>WilliamsA</cp:lastModifiedBy>
  <cp:revision>3</cp:revision>
  <dcterms:created xsi:type="dcterms:W3CDTF">2020-06-25T11:17:00Z</dcterms:created>
  <dcterms:modified xsi:type="dcterms:W3CDTF">2020-06-25T11:21:00Z</dcterms:modified>
</cp:coreProperties>
</file>