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03B" w:rsidRPr="00910F24" w:rsidRDefault="009C703B" w:rsidP="00910F24">
      <w:pPr>
        <w:pStyle w:val="NoSpacing"/>
        <w:rPr>
          <w:rFonts w:ascii="Letter-join No-Lead 37" w:hAnsi="Letter-join No-Lead 37"/>
          <w:u w:val="single"/>
        </w:rPr>
      </w:pPr>
    </w:p>
    <w:p w:rsidR="0057105D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Wednesday 1</w:t>
      </w:r>
      <w:r w:rsidRPr="00910F24">
        <w:rPr>
          <w:rFonts w:ascii="Letter-join No-Lead 37" w:hAnsi="Letter-join No-Lead 37"/>
          <w:u w:val="single"/>
          <w:vertAlign w:val="superscript"/>
        </w:rPr>
        <w:t>st</w:t>
      </w:r>
      <w:r w:rsidRPr="00910F24">
        <w:rPr>
          <w:rFonts w:ascii="Letter-join No-Lead 37" w:hAnsi="Letter-join No-Lead 37"/>
          <w:u w:val="single"/>
        </w:rPr>
        <w:t xml:space="preserve"> July 2020</w:t>
      </w:r>
    </w:p>
    <w:p w:rsidR="00910F24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LO: To tell the time</w:t>
      </w:r>
    </w:p>
    <w:p w:rsidR="0057105D" w:rsidRDefault="00910F24">
      <w:bookmarkStart w:id="0" w:name="_GoBack"/>
      <w:r>
        <w:rPr>
          <w:noProof/>
        </w:rPr>
        <w:drawing>
          <wp:anchor distT="0" distB="0" distL="114300" distR="114300" simplePos="0" relativeHeight="251646464" behindDoc="1" locked="0" layoutInCell="1" allowOverlap="1" wp14:anchorId="2FA994EC">
            <wp:simplePos x="0" y="0"/>
            <wp:positionH relativeFrom="column">
              <wp:posOffset>-504967</wp:posOffset>
            </wp:positionH>
            <wp:positionV relativeFrom="paragraph">
              <wp:posOffset>250816</wp:posOffset>
            </wp:positionV>
            <wp:extent cx="6876474" cy="7137779"/>
            <wp:effectExtent l="0" t="0" r="63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91" t="26890" r="32668" b="14209"/>
                    <a:stretch/>
                  </pic:blipFill>
                  <pic:spPr bwMode="auto">
                    <a:xfrm>
                      <a:off x="0" y="0"/>
                      <a:ext cx="6878627" cy="7140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57105D" w:rsidRDefault="0057105D"/>
    <w:p w:rsidR="00910F24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</w:p>
    <w:p w:rsidR="00910F24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Wednesday 1</w:t>
      </w:r>
      <w:r w:rsidRPr="00910F24">
        <w:rPr>
          <w:rFonts w:ascii="Letter-join No-Lead 37" w:hAnsi="Letter-join No-Lead 37"/>
          <w:u w:val="single"/>
          <w:vertAlign w:val="superscript"/>
        </w:rPr>
        <w:t>st</w:t>
      </w:r>
      <w:r w:rsidRPr="00910F24">
        <w:rPr>
          <w:rFonts w:ascii="Letter-join No-Lead 37" w:hAnsi="Letter-join No-Lead 37"/>
          <w:u w:val="single"/>
        </w:rPr>
        <w:t xml:space="preserve"> July 2020</w:t>
      </w:r>
    </w:p>
    <w:p w:rsidR="00910F24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LO: To tell the time</w:t>
      </w:r>
    </w:p>
    <w:p w:rsidR="0057105D" w:rsidRDefault="0057105D"/>
    <w:p w:rsidR="0057105D" w:rsidRDefault="00910F24">
      <w:r>
        <w:rPr>
          <w:noProof/>
        </w:rPr>
        <w:drawing>
          <wp:anchor distT="0" distB="0" distL="114300" distR="114300" simplePos="0" relativeHeight="251652608" behindDoc="1" locked="0" layoutInCell="1" allowOverlap="1" wp14:anchorId="26EF80AA">
            <wp:simplePos x="0" y="0"/>
            <wp:positionH relativeFrom="column">
              <wp:posOffset>-122537</wp:posOffset>
            </wp:positionH>
            <wp:positionV relativeFrom="paragraph">
              <wp:posOffset>91061</wp:posOffset>
            </wp:positionV>
            <wp:extent cx="5955228" cy="773828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48" t="15602" r="32851" b="10992"/>
                    <a:stretch/>
                  </pic:blipFill>
                  <pic:spPr bwMode="auto">
                    <a:xfrm>
                      <a:off x="0" y="0"/>
                      <a:ext cx="5955228" cy="7738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105D" w:rsidRDefault="0057105D"/>
    <w:p w:rsidR="0057105D" w:rsidRDefault="0057105D"/>
    <w:p w:rsidR="0057105D" w:rsidRDefault="0057105D"/>
    <w:p w:rsidR="0057105D" w:rsidRDefault="0057105D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Wednesday 1</w:t>
      </w:r>
      <w:r w:rsidRPr="00910F24">
        <w:rPr>
          <w:rFonts w:ascii="Letter-join No-Lead 37" w:hAnsi="Letter-join No-Lead 37"/>
          <w:u w:val="single"/>
          <w:vertAlign w:val="superscript"/>
        </w:rPr>
        <w:t>st</w:t>
      </w:r>
      <w:r w:rsidRPr="00910F24">
        <w:rPr>
          <w:rFonts w:ascii="Letter-join No-Lead 37" w:hAnsi="Letter-join No-Lead 37"/>
          <w:u w:val="single"/>
        </w:rPr>
        <w:t xml:space="preserve"> July 2020</w:t>
      </w:r>
    </w:p>
    <w:p w:rsidR="00910F24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LO: To tell the time</w:t>
      </w:r>
    </w:p>
    <w:p w:rsidR="00910F24" w:rsidRDefault="00910F24"/>
    <w:p w:rsidR="00910F24" w:rsidRDefault="00910F24">
      <w:r>
        <w:rPr>
          <w:noProof/>
        </w:rPr>
        <w:drawing>
          <wp:anchor distT="0" distB="0" distL="114300" distR="114300" simplePos="0" relativeHeight="251655680" behindDoc="1" locked="0" layoutInCell="1" allowOverlap="1" wp14:anchorId="32CC75E8">
            <wp:simplePos x="0" y="0"/>
            <wp:positionH relativeFrom="column">
              <wp:posOffset>-422531</wp:posOffset>
            </wp:positionH>
            <wp:positionV relativeFrom="paragraph">
              <wp:posOffset>161925</wp:posOffset>
            </wp:positionV>
            <wp:extent cx="6573472" cy="668740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93" t="13072" r="28089" b="10150"/>
                    <a:stretch/>
                  </pic:blipFill>
                  <pic:spPr bwMode="auto">
                    <a:xfrm>
                      <a:off x="0" y="0"/>
                      <a:ext cx="6573472" cy="6687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 w:rsidP="00910F24">
      <w:pPr>
        <w:pStyle w:val="NoSpacing"/>
      </w:pPr>
    </w:p>
    <w:p w:rsidR="00910F24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lastRenderedPageBreak/>
        <w:t>Wednesday 1</w:t>
      </w:r>
      <w:r w:rsidRPr="00910F24">
        <w:rPr>
          <w:rFonts w:ascii="Letter-join No-Lead 37" w:hAnsi="Letter-join No-Lead 37"/>
          <w:u w:val="single"/>
          <w:vertAlign w:val="superscript"/>
        </w:rPr>
        <w:t>st</w:t>
      </w:r>
      <w:r w:rsidRPr="00910F24">
        <w:rPr>
          <w:rFonts w:ascii="Letter-join No-Lead 37" w:hAnsi="Letter-join No-Lead 37"/>
          <w:u w:val="single"/>
        </w:rPr>
        <w:t xml:space="preserve"> July 2020</w:t>
      </w:r>
    </w:p>
    <w:p w:rsidR="00910F24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LO: To tell the time</w:t>
      </w:r>
    </w:p>
    <w:p w:rsidR="00910F24" w:rsidRDefault="00910F24">
      <w:r>
        <w:rPr>
          <w:noProof/>
        </w:rPr>
        <w:drawing>
          <wp:anchor distT="0" distB="0" distL="114300" distR="114300" simplePos="0" relativeHeight="251661312" behindDoc="1" locked="0" layoutInCell="1" allowOverlap="1" wp14:anchorId="64FA7C3F">
            <wp:simplePos x="0" y="0"/>
            <wp:positionH relativeFrom="column">
              <wp:posOffset>-286603</wp:posOffset>
            </wp:positionH>
            <wp:positionV relativeFrom="paragraph">
              <wp:posOffset>249309</wp:posOffset>
            </wp:positionV>
            <wp:extent cx="6018663" cy="8043565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33" t="11385" r="32851" b="11424"/>
                    <a:stretch/>
                  </pic:blipFill>
                  <pic:spPr bwMode="auto">
                    <a:xfrm>
                      <a:off x="0" y="0"/>
                      <a:ext cx="6029766" cy="8058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</w:p>
    <w:p w:rsidR="00910F24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Wednesday 1st July 2020</w:t>
      </w:r>
    </w:p>
    <w:p w:rsidR="00910F24" w:rsidRPr="00910F24" w:rsidRDefault="00910F24" w:rsidP="00910F24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LO: To tell the time</w:t>
      </w:r>
    </w:p>
    <w:p w:rsidR="00910F24" w:rsidRDefault="005C1AE6">
      <w:r w:rsidRPr="00910F24">
        <w:drawing>
          <wp:anchor distT="0" distB="0" distL="114300" distR="114300" simplePos="0" relativeHeight="251663872" behindDoc="1" locked="0" layoutInCell="1" allowOverlap="1" wp14:anchorId="282F7226">
            <wp:simplePos x="0" y="0"/>
            <wp:positionH relativeFrom="column">
              <wp:posOffset>-516966</wp:posOffset>
            </wp:positionH>
            <wp:positionV relativeFrom="paragraph">
              <wp:posOffset>293626</wp:posOffset>
            </wp:positionV>
            <wp:extent cx="6755642" cy="8667682"/>
            <wp:effectExtent l="0" t="0" r="762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32" t="9698" r="32613" b="15652"/>
                    <a:stretch/>
                  </pic:blipFill>
                  <pic:spPr bwMode="auto">
                    <a:xfrm>
                      <a:off x="0" y="0"/>
                      <a:ext cx="6755642" cy="8667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910F24" w:rsidRDefault="00910F24"/>
    <w:p w:rsidR="005C1AE6" w:rsidRPr="00910F24" w:rsidRDefault="005C1AE6" w:rsidP="005C1AE6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lastRenderedPageBreak/>
        <w:t>Wednesday 1st July 2020</w:t>
      </w:r>
    </w:p>
    <w:p w:rsidR="005C1AE6" w:rsidRPr="00910F24" w:rsidRDefault="005C1AE6" w:rsidP="005C1AE6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LO: To tell the time</w:t>
      </w:r>
    </w:p>
    <w:p w:rsidR="00910F24" w:rsidRDefault="00910F24"/>
    <w:p w:rsidR="00910F24" w:rsidRDefault="005C1AE6">
      <w:r>
        <w:rPr>
          <w:noProof/>
        </w:rPr>
        <w:drawing>
          <wp:anchor distT="0" distB="0" distL="114300" distR="114300" simplePos="0" relativeHeight="251666944" behindDoc="1" locked="0" layoutInCell="1" allowOverlap="1" wp14:anchorId="6AF24CCB">
            <wp:simplePos x="0" y="0"/>
            <wp:positionH relativeFrom="column">
              <wp:posOffset>-559558</wp:posOffset>
            </wp:positionH>
            <wp:positionV relativeFrom="paragraph">
              <wp:posOffset>209048</wp:posOffset>
            </wp:positionV>
            <wp:extent cx="6646260" cy="6260371"/>
            <wp:effectExtent l="0" t="0" r="254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36" t="17085" r="36332" b="11136"/>
                    <a:stretch/>
                  </pic:blipFill>
                  <pic:spPr bwMode="auto">
                    <a:xfrm>
                      <a:off x="0" y="0"/>
                      <a:ext cx="6646456" cy="6260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0F24" w:rsidRDefault="00910F24"/>
    <w:p w:rsidR="00910F24" w:rsidRDefault="00910F24"/>
    <w:p w:rsidR="00910F24" w:rsidRDefault="00910F24"/>
    <w:p w:rsidR="00910F24" w:rsidRDefault="00910F24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Pr="00910F24" w:rsidRDefault="005C1AE6" w:rsidP="005C1AE6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lastRenderedPageBreak/>
        <w:t>Wednesday 1st July 2020</w:t>
      </w:r>
    </w:p>
    <w:p w:rsidR="005C1AE6" w:rsidRPr="00910F24" w:rsidRDefault="005C1AE6" w:rsidP="005C1AE6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LO: To tell the time</w:t>
      </w:r>
    </w:p>
    <w:p w:rsidR="005C1AE6" w:rsidRDefault="005C1AE6">
      <w:r>
        <w:rPr>
          <w:noProof/>
        </w:rPr>
        <w:drawing>
          <wp:anchor distT="0" distB="0" distL="114300" distR="114300" simplePos="0" relativeHeight="251668992" behindDoc="1" locked="0" layoutInCell="1" allowOverlap="1" wp14:anchorId="22472BDF">
            <wp:simplePos x="0" y="0"/>
            <wp:positionH relativeFrom="column">
              <wp:posOffset>-423081</wp:posOffset>
            </wp:positionH>
            <wp:positionV relativeFrom="paragraph">
              <wp:posOffset>181070</wp:posOffset>
            </wp:positionV>
            <wp:extent cx="6305266" cy="8348212"/>
            <wp:effectExtent l="0" t="0" r="63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7" t="12229" r="42137" b="13528"/>
                    <a:stretch/>
                  </pic:blipFill>
                  <pic:spPr bwMode="auto">
                    <a:xfrm>
                      <a:off x="0" y="0"/>
                      <a:ext cx="6311848" cy="8356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p w:rsidR="005C1AE6" w:rsidRPr="00910F24" w:rsidRDefault="005C1AE6" w:rsidP="005C1AE6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lastRenderedPageBreak/>
        <w:t>Wednesday 1st July 2020</w:t>
      </w:r>
    </w:p>
    <w:p w:rsidR="005C1AE6" w:rsidRPr="00910F24" w:rsidRDefault="005C1AE6" w:rsidP="005C1AE6">
      <w:pPr>
        <w:pStyle w:val="NoSpacing"/>
        <w:rPr>
          <w:rFonts w:ascii="Letter-join No-Lead 37" w:hAnsi="Letter-join No-Lead 37"/>
          <w:u w:val="single"/>
        </w:rPr>
      </w:pPr>
      <w:r w:rsidRPr="00910F24">
        <w:rPr>
          <w:rFonts w:ascii="Letter-join No-Lead 37" w:hAnsi="Letter-join No-Lead 37"/>
          <w:u w:val="single"/>
        </w:rPr>
        <w:t>LO: To tell the time</w:t>
      </w:r>
    </w:p>
    <w:p w:rsidR="005C1AE6" w:rsidRDefault="005C1AE6">
      <w:r>
        <w:rPr>
          <w:noProof/>
        </w:rPr>
        <w:drawing>
          <wp:anchor distT="0" distB="0" distL="114300" distR="114300" simplePos="0" relativeHeight="251671040" behindDoc="1" locked="0" layoutInCell="1" allowOverlap="1" wp14:anchorId="6122F9B4">
            <wp:simplePos x="0" y="0"/>
            <wp:positionH relativeFrom="column">
              <wp:posOffset>-286603</wp:posOffset>
            </wp:positionH>
            <wp:positionV relativeFrom="paragraph">
              <wp:posOffset>235661</wp:posOffset>
            </wp:positionV>
            <wp:extent cx="6018663" cy="8121844"/>
            <wp:effectExtent l="0" t="0" r="127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75" t="18132" r="41899" b="6770"/>
                    <a:stretch/>
                  </pic:blipFill>
                  <pic:spPr bwMode="auto">
                    <a:xfrm>
                      <a:off x="0" y="0"/>
                      <a:ext cx="6025757" cy="8131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1AE6" w:rsidRDefault="005C1AE6"/>
    <w:p w:rsidR="005C1AE6" w:rsidRDefault="005C1AE6"/>
    <w:p w:rsidR="005C1AE6" w:rsidRDefault="005C1AE6"/>
    <w:p w:rsidR="005C1AE6" w:rsidRDefault="005C1AE6"/>
    <w:p w:rsidR="005C1AE6" w:rsidRDefault="005C1AE6"/>
    <w:sectPr w:rsidR="005C1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5D"/>
    <w:rsid w:val="004A32A0"/>
    <w:rsid w:val="0057105D"/>
    <w:rsid w:val="005C1AE6"/>
    <w:rsid w:val="007A3EE1"/>
    <w:rsid w:val="00910F24"/>
    <w:rsid w:val="009C703B"/>
    <w:rsid w:val="00A35DF7"/>
    <w:rsid w:val="00A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44C5E"/>
  <w15:chartTrackingRefBased/>
  <w15:docId w15:val="{98922925-C867-4B0D-8931-C1D26075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0F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D23F36E5</Template>
  <TotalTime>33</TotalTime>
  <Pages>8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3</cp:revision>
  <dcterms:created xsi:type="dcterms:W3CDTF">2020-06-25T10:07:00Z</dcterms:created>
  <dcterms:modified xsi:type="dcterms:W3CDTF">2020-06-25T10:58:00Z</dcterms:modified>
</cp:coreProperties>
</file>