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Pr="006B7F36" w:rsidRDefault="00152523" w:rsidP="006B7F3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1ACFA904">
            <wp:simplePos x="0" y="0"/>
            <wp:positionH relativeFrom="column">
              <wp:posOffset>-725498</wp:posOffset>
            </wp:positionH>
            <wp:positionV relativeFrom="paragraph">
              <wp:posOffset>-709003</wp:posOffset>
            </wp:positionV>
            <wp:extent cx="730709" cy="70944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709" cy="709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F36" w:rsidRPr="006B7F36">
        <w:rPr>
          <w:rFonts w:ascii="Letter-join No-Lead 37" w:hAnsi="Letter-join No-Lead 37"/>
          <w:u w:val="single"/>
        </w:rPr>
        <w:t>Monday 29</w:t>
      </w:r>
      <w:r w:rsidR="006B7F36" w:rsidRPr="006B7F36">
        <w:rPr>
          <w:rFonts w:ascii="Letter-join No-Lead 37" w:hAnsi="Letter-join No-Lead 37"/>
          <w:u w:val="single"/>
          <w:vertAlign w:val="superscript"/>
        </w:rPr>
        <w:t>th</w:t>
      </w:r>
      <w:r w:rsidR="006B7F36" w:rsidRPr="006B7F36">
        <w:rPr>
          <w:rFonts w:ascii="Letter-join No-Lead 37" w:hAnsi="Letter-join No-Lead 37"/>
          <w:u w:val="single"/>
        </w:rPr>
        <w:t xml:space="preserve"> June 2020</w:t>
      </w:r>
    </w:p>
    <w:p w:rsidR="006B7F36" w:rsidRP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  <w:r w:rsidRPr="006B7F36">
        <w:rPr>
          <w:rFonts w:ascii="Letter-join No-Lead 37" w:hAnsi="Letter-join No-Lead 37"/>
          <w:u w:val="single"/>
        </w:rPr>
        <w:t>LO: To identify features of a letter</w:t>
      </w: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39296" behindDoc="1" locked="0" layoutInCell="1" allowOverlap="1" wp14:anchorId="00E696D4">
            <wp:simplePos x="0" y="0"/>
            <wp:positionH relativeFrom="column">
              <wp:posOffset>185968</wp:posOffset>
            </wp:positionH>
            <wp:positionV relativeFrom="paragraph">
              <wp:posOffset>18415</wp:posOffset>
            </wp:positionV>
            <wp:extent cx="5811057" cy="7992658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21" t="19257" r="44297" b="13567"/>
                    <a:stretch/>
                  </pic:blipFill>
                  <pic:spPr bwMode="auto">
                    <a:xfrm>
                      <a:off x="0" y="0"/>
                      <a:ext cx="5811057" cy="7992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Mild Checklist</w:t>
      </w: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Pr="00152523" w:rsidRDefault="00152523" w:rsidP="006B7F36">
      <w:pPr>
        <w:pStyle w:val="NoSpacing"/>
        <w:rPr>
          <w:rFonts w:ascii="Letter-join No-Lead 37" w:hAnsi="Letter-join No-Lead 37"/>
        </w:rPr>
      </w:pPr>
      <w:r w:rsidRPr="00152523">
        <w:rPr>
          <w:rFonts w:ascii="Letter-join No-Lead 37" w:hAnsi="Letter-join No-Lead 37"/>
        </w:rPr>
        <w:t xml:space="preserve">Underline each feature in a different colour and tick the correct box in the same colour. </w:t>
      </w: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67968" behindDoc="1" locked="0" layoutInCell="1" allowOverlap="1" wp14:anchorId="15135986">
            <wp:simplePos x="0" y="0"/>
            <wp:positionH relativeFrom="column">
              <wp:posOffset>-346710</wp:posOffset>
            </wp:positionH>
            <wp:positionV relativeFrom="paragraph">
              <wp:posOffset>211280</wp:posOffset>
            </wp:positionV>
            <wp:extent cx="6095707" cy="6227379"/>
            <wp:effectExtent l="0" t="0" r="635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94" t="20197" r="36074" b="12632"/>
                    <a:stretch/>
                  </pic:blipFill>
                  <pic:spPr bwMode="auto">
                    <a:xfrm>
                      <a:off x="0" y="0"/>
                      <a:ext cx="6095707" cy="6227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Pr="006B7F36" w:rsidRDefault="00152523" w:rsidP="006B7F36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35200" behindDoc="1" locked="0" layoutInCell="1" allowOverlap="1" wp14:anchorId="16686391" wp14:editId="3DC06707">
            <wp:simplePos x="0" y="0"/>
            <wp:positionH relativeFrom="column">
              <wp:posOffset>-694690</wp:posOffset>
            </wp:positionH>
            <wp:positionV relativeFrom="paragraph">
              <wp:posOffset>-292450</wp:posOffset>
            </wp:positionV>
            <wp:extent cx="685800" cy="65214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F36" w:rsidRPr="006B7F36">
        <w:rPr>
          <w:rFonts w:ascii="Letter-join No-Lead 37" w:hAnsi="Letter-join No-Lead 37"/>
          <w:u w:val="single"/>
        </w:rPr>
        <w:t>Monday 29</w:t>
      </w:r>
      <w:r w:rsidR="006B7F36" w:rsidRPr="006B7F36">
        <w:rPr>
          <w:rFonts w:ascii="Letter-join No-Lead 37" w:hAnsi="Letter-join No-Lead 37"/>
          <w:u w:val="single"/>
          <w:vertAlign w:val="superscript"/>
        </w:rPr>
        <w:t>th</w:t>
      </w:r>
      <w:r w:rsidR="006B7F36" w:rsidRPr="006B7F36">
        <w:rPr>
          <w:rFonts w:ascii="Letter-join No-Lead 37" w:hAnsi="Letter-join No-Lead 37"/>
          <w:u w:val="single"/>
        </w:rPr>
        <w:t xml:space="preserve"> June 2020</w:t>
      </w:r>
    </w:p>
    <w:p w:rsidR="006B7F36" w:rsidRP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  <w:r w:rsidRPr="006B7F36">
        <w:rPr>
          <w:rFonts w:ascii="Letter-join No-Lead 37" w:hAnsi="Letter-join No-Lead 37"/>
          <w:u w:val="single"/>
        </w:rPr>
        <w:t>LO: To identify features of a letter</w:t>
      </w:r>
    </w:p>
    <w:p w:rsidR="006B7F36" w:rsidRDefault="00152523" w:rsidP="006B7F36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42368" behindDoc="1" locked="0" layoutInCell="1" allowOverlap="1" wp14:anchorId="781D2063">
            <wp:simplePos x="0" y="0"/>
            <wp:positionH relativeFrom="column">
              <wp:posOffset>0</wp:posOffset>
            </wp:positionH>
            <wp:positionV relativeFrom="paragraph">
              <wp:posOffset>223520</wp:posOffset>
            </wp:positionV>
            <wp:extent cx="5391807" cy="7580868"/>
            <wp:effectExtent l="0" t="0" r="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67" t="19257" r="35544" b="14047"/>
                    <a:stretch/>
                  </pic:blipFill>
                  <pic:spPr bwMode="auto">
                    <a:xfrm>
                      <a:off x="0" y="0"/>
                      <a:ext cx="5391807" cy="7580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Spicy Checklist</w:t>
      </w:r>
    </w:p>
    <w:p w:rsidR="00152523" w:rsidRDefault="00152523" w:rsidP="00152523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152523">
      <w:pPr>
        <w:pStyle w:val="NoSpacing"/>
        <w:rPr>
          <w:rFonts w:ascii="Letter-join No-Lead 37" w:hAnsi="Letter-join No-Lead 37"/>
          <w:u w:val="single"/>
        </w:rPr>
      </w:pPr>
      <w:r w:rsidRPr="00152523">
        <w:rPr>
          <w:rFonts w:ascii="Letter-join No-Lead 37" w:hAnsi="Letter-join No-Lead 37"/>
        </w:rPr>
        <w:t>Underline each feature in a different colour and tick the correct box in the same colour.</w:t>
      </w: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74112" behindDoc="1" locked="0" layoutInCell="1" allowOverlap="1" wp14:anchorId="04BBEAC3">
            <wp:simplePos x="0" y="0"/>
            <wp:positionH relativeFrom="column">
              <wp:posOffset>-236395</wp:posOffset>
            </wp:positionH>
            <wp:positionV relativeFrom="paragraph">
              <wp:posOffset>198909</wp:posOffset>
            </wp:positionV>
            <wp:extent cx="5969074" cy="5927834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27" t="21605" r="36340" b="14503"/>
                    <a:stretch/>
                  </pic:blipFill>
                  <pic:spPr bwMode="auto">
                    <a:xfrm>
                      <a:off x="0" y="0"/>
                      <a:ext cx="5969074" cy="5927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jc w:val="both"/>
        <w:rPr>
          <w:rFonts w:ascii="Letter-join No-Lead 37" w:hAnsi="Letter-join No-Lead 37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2304" behindDoc="1" locked="0" layoutInCell="1" allowOverlap="1" wp14:anchorId="2A8EA398" wp14:editId="3D26C9D2">
            <wp:simplePos x="0" y="0"/>
            <wp:positionH relativeFrom="column">
              <wp:posOffset>-622847</wp:posOffset>
            </wp:positionH>
            <wp:positionV relativeFrom="paragraph">
              <wp:posOffset>175435</wp:posOffset>
            </wp:positionV>
            <wp:extent cx="688975" cy="6667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2523" w:rsidRDefault="00152523" w:rsidP="006B7F36">
      <w:pPr>
        <w:pStyle w:val="NoSpacing"/>
        <w:jc w:val="both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jc w:val="both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69A4867D">
            <wp:simplePos x="0" y="0"/>
            <wp:positionH relativeFrom="column">
              <wp:posOffset>-157480</wp:posOffset>
            </wp:positionH>
            <wp:positionV relativeFrom="paragraph">
              <wp:posOffset>93980</wp:posOffset>
            </wp:positionV>
            <wp:extent cx="6101255" cy="8704908"/>
            <wp:effectExtent l="0" t="0" r="0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87" t="10870" r="32626" b="6051"/>
                    <a:stretch/>
                  </pic:blipFill>
                  <pic:spPr bwMode="auto">
                    <a:xfrm>
                      <a:off x="0" y="0"/>
                      <a:ext cx="6101255" cy="8704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2523" w:rsidRDefault="00152523" w:rsidP="006B7F36">
      <w:pPr>
        <w:pStyle w:val="NoSpacing"/>
        <w:jc w:val="both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jc w:val="both"/>
        <w:rPr>
          <w:rFonts w:ascii="Letter-join No-Lead 37" w:hAnsi="Letter-join No-Lead 37"/>
          <w:u w:val="single"/>
        </w:rPr>
      </w:pPr>
    </w:p>
    <w:p w:rsidR="006B7F36" w:rsidRPr="006B7F36" w:rsidRDefault="006B7F36" w:rsidP="006B7F36">
      <w:pPr>
        <w:pStyle w:val="NoSpacing"/>
        <w:jc w:val="both"/>
        <w:rPr>
          <w:rFonts w:ascii="Letter-join No-Lead 37" w:hAnsi="Letter-join No-Lead 37"/>
          <w:u w:val="single"/>
        </w:rPr>
      </w:pPr>
      <w:r w:rsidRPr="006B7F36">
        <w:rPr>
          <w:rFonts w:ascii="Letter-join No-Lead 37" w:hAnsi="Letter-join No-Lead 37"/>
          <w:u w:val="single"/>
        </w:rPr>
        <w:t>Monday 29</w:t>
      </w:r>
      <w:r w:rsidRPr="006B7F36">
        <w:rPr>
          <w:rFonts w:ascii="Letter-join No-Lead 37" w:hAnsi="Letter-join No-Lead 37"/>
          <w:u w:val="single"/>
          <w:vertAlign w:val="superscript"/>
        </w:rPr>
        <w:t>th</w:t>
      </w:r>
      <w:r w:rsidRPr="006B7F36">
        <w:rPr>
          <w:rFonts w:ascii="Letter-join No-Lead 37" w:hAnsi="Letter-join No-Lead 37"/>
          <w:u w:val="single"/>
        </w:rPr>
        <w:t xml:space="preserve"> June 2020</w:t>
      </w:r>
    </w:p>
    <w:p w:rsidR="006B7F36" w:rsidRPr="006B7F36" w:rsidRDefault="006B7F36" w:rsidP="006B7F36">
      <w:pPr>
        <w:pStyle w:val="NoSpacing"/>
        <w:jc w:val="both"/>
        <w:rPr>
          <w:rFonts w:ascii="Letter-join No-Lead 37" w:hAnsi="Letter-join No-Lead 37"/>
          <w:u w:val="single"/>
        </w:rPr>
      </w:pPr>
      <w:r w:rsidRPr="006B7F36">
        <w:rPr>
          <w:rFonts w:ascii="Letter-join No-Lead 37" w:hAnsi="Letter-join No-Lead 37"/>
          <w:u w:val="single"/>
        </w:rPr>
        <w:t>LO: To identify features of a letter</w:t>
      </w:r>
    </w:p>
    <w:p w:rsidR="006B7F36" w:rsidRDefault="006B7F36" w:rsidP="006B7F36">
      <w:pPr>
        <w:pStyle w:val="NoSpacing"/>
        <w:jc w:val="both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 w:firstLine="1134"/>
        <w:rPr>
          <w:rFonts w:ascii="Letter-join No-Lead 37" w:hAnsi="Letter-join No-Lead 37"/>
          <w:u w:val="single"/>
        </w:rPr>
      </w:pPr>
      <w:r w:rsidRPr="00152523">
        <w:rPr>
          <w:rFonts w:ascii="Letter-join No-Lead 37" w:hAnsi="Letter-join No-Lead 37"/>
          <w:u w:val="single"/>
        </w:rPr>
        <w:t>Hot Checklist</w:t>
      </w:r>
    </w:p>
    <w:p w:rsidR="00152523" w:rsidRDefault="00152523" w:rsidP="00152523">
      <w:pPr>
        <w:pStyle w:val="NoSpacing"/>
        <w:ind w:left="-1134" w:firstLine="1134"/>
        <w:rPr>
          <w:rFonts w:ascii="Letter-join No-Lead 37" w:hAnsi="Letter-join No-Lead 37"/>
          <w:u w:val="single"/>
        </w:rPr>
      </w:pPr>
    </w:p>
    <w:p w:rsidR="00152523" w:rsidRDefault="00152523" w:rsidP="00152523">
      <w:pPr>
        <w:pStyle w:val="NoSpacing"/>
        <w:rPr>
          <w:rFonts w:ascii="Letter-join No-Lead 37" w:hAnsi="Letter-join No-Lead 37"/>
          <w:u w:val="single"/>
        </w:rPr>
      </w:pPr>
      <w:r w:rsidRPr="00152523">
        <w:rPr>
          <w:rFonts w:ascii="Letter-join No-Lead 37" w:hAnsi="Letter-join No-Lead 37"/>
        </w:rPr>
        <w:t>Underline each feature in a different colour and tick the correct box in the same colour.</w:t>
      </w:r>
    </w:p>
    <w:p w:rsidR="00152523" w:rsidRPr="00152523" w:rsidRDefault="00152523" w:rsidP="00152523">
      <w:pPr>
        <w:pStyle w:val="NoSpacing"/>
        <w:ind w:left="-1134" w:firstLine="1134"/>
        <w:rPr>
          <w:rFonts w:ascii="Letter-join No-Lead 37" w:hAnsi="Letter-join No-Lead 37"/>
          <w:u w:val="single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  <w:r>
        <w:rPr>
          <w:noProof/>
        </w:rPr>
        <w:drawing>
          <wp:anchor distT="0" distB="0" distL="114300" distR="114300" simplePos="0" relativeHeight="251676160" behindDoc="1" locked="0" layoutInCell="1" allowOverlap="1" wp14:anchorId="059FC9DD">
            <wp:simplePos x="0" y="0"/>
            <wp:positionH relativeFrom="column">
              <wp:posOffset>-645642</wp:posOffset>
            </wp:positionH>
            <wp:positionV relativeFrom="paragraph">
              <wp:posOffset>173070</wp:posOffset>
            </wp:positionV>
            <wp:extent cx="6826469" cy="6551868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10" t="30060" r="37401" b="14044"/>
                    <a:stretch/>
                  </pic:blipFill>
                  <pic:spPr bwMode="auto">
                    <a:xfrm>
                      <a:off x="0" y="0"/>
                      <a:ext cx="6826469" cy="6551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Default="00152523" w:rsidP="00152523">
      <w:pPr>
        <w:pStyle w:val="NoSpacing"/>
        <w:ind w:left="-1134"/>
        <w:rPr>
          <w:rFonts w:ascii="Letter-join No-Lead 37" w:hAnsi="Letter-join No-Lead 37"/>
        </w:rPr>
      </w:pPr>
    </w:p>
    <w:p w:rsidR="00152523" w:rsidRPr="006B7F36" w:rsidRDefault="00152523" w:rsidP="00152523">
      <w:pPr>
        <w:pStyle w:val="NoSpacing"/>
        <w:ind w:left="-1134"/>
        <w:rPr>
          <w:rFonts w:ascii="Letter-join No-Lead 37" w:hAnsi="Letter-join No-Lead 37"/>
        </w:rPr>
      </w:pPr>
      <w:bookmarkStart w:id="0" w:name="_GoBack"/>
      <w:bookmarkEnd w:id="0"/>
    </w:p>
    <w:sectPr w:rsidR="00152523" w:rsidRPr="006B7F36" w:rsidSect="00152523">
      <w:pgSz w:w="12240" w:h="15840"/>
      <w:pgMar w:top="709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F36"/>
    <w:rsid w:val="00152523"/>
    <w:rsid w:val="006B7F36"/>
    <w:rsid w:val="009C703B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B027A87"/>
  <w15:chartTrackingRefBased/>
  <w15:docId w15:val="{5E21FE08-8129-41FA-84C3-4BC654EE3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7F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74C27A5E</Template>
  <TotalTime>21</TotalTime>
  <Pages>6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1</cp:revision>
  <dcterms:created xsi:type="dcterms:W3CDTF">2020-06-24T09:00:00Z</dcterms:created>
  <dcterms:modified xsi:type="dcterms:W3CDTF">2020-06-24T09:21:00Z</dcterms:modified>
</cp:coreProperties>
</file>