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Friday 3</w:t>
      </w:r>
      <w:r w:rsidRPr="00157021">
        <w:rPr>
          <w:rFonts w:ascii="Letter-join No-Lead 37" w:hAnsi="Letter-join No-Lead 37"/>
          <w:u w:val="single"/>
          <w:vertAlign w:val="superscript"/>
        </w:rPr>
        <w:t>rd</w:t>
      </w:r>
      <w:r>
        <w:rPr>
          <w:rFonts w:ascii="Letter-join No-Lead 37" w:hAnsi="Letter-join No-Lead 37"/>
          <w:u w:val="single"/>
        </w:rPr>
        <w:t xml:space="preserve"> July 2020</w:t>
      </w: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LQ: What do flowers have in common?</w:t>
      </w:r>
      <w:bookmarkStart w:id="0" w:name="_GoBack"/>
      <w:bookmarkEnd w:id="0"/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A6CDC2">
            <wp:simplePos x="0" y="0"/>
            <wp:positionH relativeFrom="margin">
              <wp:posOffset>-574675</wp:posOffset>
            </wp:positionH>
            <wp:positionV relativeFrom="paragraph">
              <wp:posOffset>276282</wp:posOffset>
            </wp:positionV>
            <wp:extent cx="10406804" cy="496736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9" t="32972" r="8156" b="17209"/>
                    <a:stretch/>
                  </pic:blipFill>
                  <pic:spPr bwMode="auto">
                    <a:xfrm>
                      <a:off x="0" y="0"/>
                      <a:ext cx="10406804" cy="4967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</w:p>
    <w:p w:rsidR="00157021" w:rsidRDefault="00157021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B55677A">
            <wp:simplePos x="0" y="0"/>
            <wp:positionH relativeFrom="page">
              <wp:align>center</wp:align>
            </wp:positionH>
            <wp:positionV relativeFrom="paragraph">
              <wp:posOffset>-504825</wp:posOffset>
            </wp:positionV>
            <wp:extent cx="9457898" cy="6755722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7" t="18335" r="11995" b="16182"/>
                    <a:stretch/>
                  </pic:blipFill>
                  <pic:spPr bwMode="auto">
                    <a:xfrm>
                      <a:off x="0" y="0"/>
                      <a:ext cx="9457898" cy="6755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5865" w:rsidRPr="002B5865" w:rsidRDefault="002B5865" w:rsidP="00BE20D6">
      <w:pPr>
        <w:pStyle w:val="NoSpacing"/>
        <w:rPr>
          <w:rFonts w:ascii="Letter-join No-Lead 37" w:hAnsi="Letter-join No-Lead 37"/>
          <w:u w:val="single"/>
        </w:rPr>
      </w:pPr>
    </w:p>
    <w:sectPr w:rsidR="002B5865" w:rsidRPr="002B5865" w:rsidSect="00157021">
      <w:pgSz w:w="16838" w:h="11906" w:orient="landscape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0D6"/>
    <w:rsid w:val="00033F72"/>
    <w:rsid w:val="00157021"/>
    <w:rsid w:val="002B5865"/>
    <w:rsid w:val="006B5EE7"/>
    <w:rsid w:val="009C6B5B"/>
    <w:rsid w:val="009C703B"/>
    <w:rsid w:val="00AC5391"/>
    <w:rsid w:val="00BE20D6"/>
    <w:rsid w:val="00CC5C65"/>
    <w:rsid w:val="00E1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54333"/>
  <w15:chartTrackingRefBased/>
  <w15:docId w15:val="{191661F2-9662-4FD7-BA1F-03AA337D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20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BFB206B8</Template>
  <TotalTime>0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2</cp:revision>
  <dcterms:created xsi:type="dcterms:W3CDTF">2020-06-24T12:18:00Z</dcterms:created>
  <dcterms:modified xsi:type="dcterms:W3CDTF">2020-06-24T12:18:00Z</dcterms:modified>
</cp:coreProperties>
</file>