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2225" w:rsidRDefault="00C62225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Week 7</w:t>
      </w:r>
    </w:p>
    <w:p w:rsidR="00323F5E" w:rsidRDefault="00323F5E">
      <w:pPr>
        <w:rPr>
          <w:rFonts w:ascii="Comic Sans MS" w:hAnsi="Comic Sans MS"/>
          <w:u w:val="single"/>
        </w:rPr>
      </w:pPr>
      <w:r w:rsidRPr="00323F5E">
        <w:rPr>
          <w:rFonts w:ascii="Comic Sans MS" w:hAnsi="Comic Sans MS"/>
          <w:u w:val="single"/>
        </w:rPr>
        <w:t>Literacy w/b 13</w:t>
      </w:r>
      <w:r w:rsidRPr="00323F5E">
        <w:rPr>
          <w:rFonts w:ascii="Comic Sans MS" w:hAnsi="Comic Sans MS"/>
          <w:u w:val="single"/>
          <w:vertAlign w:val="superscript"/>
        </w:rPr>
        <w:t>th</w:t>
      </w:r>
      <w:r w:rsidRPr="00323F5E">
        <w:rPr>
          <w:rFonts w:ascii="Comic Sans MS" w:hAnsi="Comic Sans MS"/>
          <w:u w:val="single"/>
        </w:rPr>
        <w:t xml:space="preserve"> July</w:t>
      </w:r>
    </w:p>
    <w:p w:rsidR="00C62225" w:rsidRPr="00323F5E" w:rsidRDefault="00C62225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Day 1</w:t>
      </w:r>
    </w:p>
    <w:p w:rsidR="00323F5E" w:rsidRDefault="00323F5E">
      <w:pPr>
        <w:rPr>
          <w:rFonts w:ascii="Comic Sans MS" w:hAnsi="Comic Sans MS"/>
        </w:rPr>
      </w:pPr>
      <w:r w:rsidRPr="00323F5E">
        <w:rPr>
          <w:rFonts w:ascii="Comic Sans MS" w:hAnsi="Comic Sans MS"/>
        </w:rPr>
        <w:t>It is the last week of term!</w:t>
      </w:r>
      <w:r w:rsidR="00EB1816">
        <w:rPr>
          <w:rFonts w:ascii="Comic Sans MS" w:hAnsi="Comic Sans MS"/>
        </w:rPr>
        <w:t xml:space="preserve"> </w:t>
      </w:r>
      <w:bookmarkStart w:id="0" w:name="_GoBack"/>
      <w:bookmarkEnd w:id="0"/>
      <w:r>
        <w:rPr>
          <w:rFonts w:ascii="Comic Sans MS" w:hAnsi="Comic Sans MS"/>
        </w:rPr>
        <w:t>You have done so well and we are very proud of you!</w:t>
      </w:r>
    </w:p>
    <w:p w:rsidR="00323F5E" w:rsidRPr="00323F5E" w:rsidRDefault="00323F5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complete the activity below with some memories from this year. </w:t>
      </w:r>
      <w:r w:rsidR="00C62225" w:rsidRPr="00323F5E">
        <w:rPr>
          <w:rFonts w:ascii="Comic Sans MS" w:hAnsi="Comic Sans MS"/>
          <w:noProof/>
        </w:rPr>
        <w:drawing>
          <wp:anchor distT="0" distB="0" distL="114300" distR="114300" simplePos="0" relativeHeight="251658240" behindDoc="0" locked="0" layoutInCell="1" allowOverlap="1" wp14:anchorId="63C69F33">
            <wp:simplePos x="0" y="0"/>
            <wp:positionH relativeFrom="margin">
              <wp:posOffset>180753</wp:posOffset>
            </wp:positionH>
            <wp:positionV relativeFrom="paragraph">
              <wp:posOffset>224849</wp:posOffset>
            </wp:positionV>
            <wp:extent cx="5890438" cy="7679817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84" t="13086" r="27197" b="13070"/>
                    <a:stretch/>
                  </pic:blipFill>
                  <pic:spPr bwMode="auto">
                    <a:xfrm>
                      <a:off x="0" y="0"/>
                      <a:ext cx="5890616" cy="7680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3F5E" w:rsidRPr="00323F5E" w:rsidSect="00323F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F5E"/>
    <w:rsid w:val="00323F5E"/>
    <w:rsid w:val="00635B68"/>
    <w:rsid w:val="00907BB1"/>
    <w:rsid w:val="00C62225"/>
    <w:rsid w:val="00EB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5C3C3"/>
  <w15:chartTrackingRefBased/>
  <w15:docId w15:val="{84EC50D1-FEF8-4744-8329-0FC3E138E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ADF46CC8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JakemanE</dc:creator>
  <cp:keywords/>
  <dc:description/>
  <cp:lastModifiedBy>JakemanE</cp:lastModifiedBy>
  <cp:revision>3</cp:revision>
  <dcterms:created xsi:type="dcterms:W3CDTF">2020-07-07T10:48:00Z</dcterms:created>
  <dcterms:modified xsi:type="dcterms:W3CDTF">2020-07-07T10:48:00Z</dcterms:modified>
</cp:coreProperties>
</file>