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35B" w:rsidRDefault="00F7635B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Week 7</w:t>
      </w:r>
    </w:p>
    <w:p w:rsidR="0001324A" w:rsidRDefault="0001324A">
      <w:pPr>
        <w:rPr>
          <w:rFonts w:ascii="Comic Sans MS" w:hAnsi="Comic Sans MS"/>
          <w:u w:val="single"/>
        </w:rPr>
      </w:pPr>
      <w:r w:rsidRPr="0001324A">
        <w:rPr>
          <w:rFonts w:ascii="Comic Sans MS" w:hAnsi="Comic Sans MS"/>
          <w:u w:val="single"/>
        </w:rPr>
        <w:t>Literacy w/b 13</w:t>
      </w:r>
      <w:r w:rsidRPr="0001324A">
        <w:rPr>
          <w:rFonts w:ascii="Comic Sans MS" w:hAnsi="Comic Sans MS"/>
          <w:u w:val="single"/>
          <w:vertAlign w:val="superscript"/>
        </w:rPr>
        <w:t>th</w:t>
      </w:r>
      <w:r w:rsidRPr="0001324A">
        <w:rPr>
          <w:rFonts w:ascii="Comic Sans MS" w:hAnsi="Comic Sans MS"/>
          <w:u w:val="single"/>
        </w:rPr>
        <w:t xml:space="preserve"> July</w:t>
      </w:r>
    </w:p>
    <w:p w:rsidR="00F7635B" w:rsidRPr="0001324A" w:rsidRDefault="00F7635B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Day 2</w:t>
      </w:r>
      <w:bookmarkStart w:id="0" w:name="_GoBack"/>
      <w:bookmarkEnd w:id="0"/>
    </w:p>
    <w:p w:rsidR="00907BB1" w:rsidRPr="0001324A" w:rsidRDefault="00F7635B">
      <w:pPr>
        <w:rPr>
          <w:rFonts w:ascii="Comic Sans MS" w:hAnsi="Comic Sans MS"/>
        </w:rPr>
      </w:pPr>
      <w:r w:rsidRPr="0001324A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A8E62C1">
            <wp:simplePos x="0" y="0"/>
            <wp:positionH relativeFrom="margin">
              <wp:posOffset>89065</wp:posOffset>
            </wp:positionH>
            <wp:positionV relativeFrom="paragraph">
              <wp:posOffset>603028</wp:posOffset>
            </wp:positionV>
            <wp:extent cx="5927725" cy="79667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51" t="14198" r="28266" b="12247"/>
                    <a:stretch/>
                  </pic:blipFill>
                  <pic:spPr bwMode="auto">
                    <a:xfrm>
                      <a:off x="0" y="0"/>
                      <a:ext cx="5927725" cy="796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24A">
        <w:rPr>
          <w:rFonts w:ascii="Comic Sans MS" w:hAnsi="Comic Sans MS"/>
        </w:rPr>
        <w:t xml:space="preserve">Fill out this sheet with information all about you! This will be given to your new teacher so that they can learn a little bit about you! </w:t>
      </w:r>
    </w:p>
    <w:sectPr w:rsidR="00907BB1" w:rsidRPr="0001324A" w:rsidSect="000132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24A"/>
    <w:rsid w:val="0001324A"/>
    <w:rsid w:val="00907BB1"/>
    <w:rsid w:val="00F7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13188"/>
  <w15:chartTrackingRefBased/>
  <w15:docId w15:val="{DC445298-8A67-49A3-A228-412E227C0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59DED-18A3-44BF-B454-99411B5D1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ADF46CC8</Template>
  <TotalTime>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JakemanE</dc:creator>
  <cp:keywords/>
  <dc:description/>
  <cp:lastModifiedBy>JakemanE</cp:lastModifiedBy>
  <cp:revision>2</cp:revision>
  <dcterms:created xsi:type="dcterms:W3CDTF">2020-07-07T10:47:00Z</dcterms:created>
  <dcterms:modified xsi:type="dcterms:W3CDTF">2020-07-07T10:47:00Z</dcterms:modified>
</cp:coreProperties>
</file>