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258" w:rsidRDefault="00455E31" w:rsidP="00BD0FFC">
      <w:pPr>
        <w:rPr>
          <w:rFonts w:ascii="Comic Sans MS" w:hAnsi="Comic Sans MS"/>
          <w:sz w:val="24"/>
          <w:u w:val="single"/>
        </w:rPr>
      </w:pPr>
      <w:r w:rsidRPr="004E7184">
        <w:rPr>
          <w:rFonts w:ascii="Comic Sans MS" w:hAnsi="Comic Sans MS"/>
          <w:sz w:val="24"/>
          <w:u w:val="single"/>
        </w:rPr>
        <w:t xml:space="preserve">Week </w:t>
      </w:r>
      <w:r w:rsidR="00B244ED">
        <w:rPr>
          <w:rFonts w:ascii="Comic Sans MS" w:hAnsi="Comic Sans MS"/>
          <w:sz w:val="24"/>
          <w:u w:val="single"/>
        </w:rPr>
        <w:t>7</w:t>
      </w:r>
      <w:r w:rsidRPr="004E7184">
        <w:rPr>
          <w:rFonts w:ascii="Comic Sans MS" w:hAnsi="Comic Sans MS"/>
          <w:sz w:val="24"/>
          <w:u w:val="single"/>
        </w:rPr>
        <w:t xml:space="preserve"> - w/b </w:t>
      </w:r>
      <w:r w:rsidR="00B244ED">
        <w:rPr>
          <w:rFonts w:ascii="Comic Sans MS" w:hAnsi="Comic Sans MS"/>
          <w:sz w:val="24"/>
          <w:u w:val="single"/>
        </w:rPr>
        <w:t>13</w:t>
      </w:r>
      <w:r w:rsidR="009F5258" w:rsidRPr="009F5258">
        <w:rPr>
          <w:rFonts w:ascii="Comic Sans MS" w:hAnsi="Comic Sans MS"/>
          <w:sz w:val="24"/>
          <w:u w:val="single"/>
          <w:vertAlign w:val="superscript"/>
        </w:rPr>
        <w:t>th</w:t>
      </w:r>
      <w:r w:rsidR="009F5258">
        <w:rPr>
          <w:rFonts w:ascii="Comic Sans MS" w:hAnsi="Comic Sans MS"/>
          <w:sz w:val="24"/>
          <w:u w:val="single"/>
        </w:rPr>
        <w:t xml:space="preserve"> July</w:t>
      </w:r>
    </w:p>
    <w:p w:rsidR="008B58C1" w:rsidRDefault="00455E31" w:rsidP="00BD0FFC">
      <w:pPr>
        <w:rPr>
          <w:rFonts w:ascii="Comic Sans MS" w:hAnsi="Comic Sans MS"/>
          <w:sz w:val="24"/>
          <w:u w:val="single"/>
        </w:rPr>
      </w:pPr>
      <w:r w:rsidRPr="004E7184">
        <w:rPr>
          <w:rFonts w:ascii="Comic Sans MS" w:hAnsi="Comic Sans MS"/>
          <w:sz w:val="24"/>
          <w:u w:val="single"/>
        </w:rPr>
        <w:t xml:space="preserve">Day </w:t>
      </w:r>
      <w:r w:rsidR="000E1798">
        <w:rPr>
          <w:rFonts w:ascii="Comic Sans MS" w:hAnsi="Comic Sans MS"/>
          <w:sz w:val="24"/>
          <w:u w:val="single"/>
        </w:rPr>
        <w:t>2</w:t>
      </w:r>
      <w:r w:rsidR="008B58C1">
        <w:rPr>
          <w:rFonts w:ascii="Comic Sans MS" w:hAnsi="Comic Sans MS"/>
          <w:sz w:val="24"/>
          <w:u w:val="single"/>
        </w:rPr>
        <w:t xml:space="preserve"> Maths</w:t>
      </w:r>
    </w:p>
    <w:p w:rsidR="000E1798" w:rsidRDefault="000E1798" w:rsidP="00BD0FF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Today we continuing to learn about money. </w:t>
      </w:r>
    </w:p>
    <w:p w:rsidR="000E1798" w:rsidRPr="000E1798" w:rsidRDefault="000E1798" w:rsidP="00BD0FF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Can you remember the different amounts we learned about yesterday?</w:t>
      </w:r>
    </w:p>
    <w:p w:rsidR="008B58C1" w:rsidRDefault="000E1798" w:rsidP="00BD0FFC">
      <w:pPr>
        <w:rPr>
          <w:rFonts w:ascii="Comic Sans MS" w:hAnsi="Comic Sans MS"/>
          <w:sz w:val="24"/>
          <w:u w:val="single"/>
        </w:rPr>
      </w:pPr>
      <w:r>
        <w:rPr>
          <w:noProof/>
        </w:rPr>
        <w:drawing>
          <wp:inline distT="0" distB="0" distL="0" distR="0" wp14:anchorId="24968B7A" wp14:editId="7FC451C9">
            <wp:extent cx="6086475" cy="7311548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244" t="23468" r="23896" b="9173"/>
                    <a:stretch/>
                  </pic:blipFill>
                  <pic:spPr bwMode="auto">
                    <a:xfrm>
                      <a:off x="0" y="0"/>
                      <a:ext cx="6100161" cy="7327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6A7E" w:rsidRDefault="00455E31" w:rsidP="00BD0FFC">
      <w:pPr>
        <w:rPr>
          <w:rFonts w:ascii="Comic Sans MS" w:hAnsi="Comic Sans MS"/>
          <w:sz w:val="24"/>
        </w:rPr>
      </w:pPr>
      <w:r w:rsidRPr="004E7184">
        <w:rPr>
          <w:rFonts w:ascii="Comic Sans MS" w:hAnsi="Comic Sans MS"/>
          <w:sz w:val="24"/>
        </w:rPr>
        <w:t xml:space="preserve"> </w:t>
      </w:r>
    </w:p>
    <w:p w:rsidR="008B58C1" w:rsidRPr="004E7184" w:rsidRDefault="008B58C1" w:rsidP="00BD0FFC">
      <w:pPr>
        <w:rPr>
          <w:rFonts w:ascii="Comic Sans MS" w:hAnsi="Comic Sans MS"/>
          <w:sz w:val="24"/>
        </w:rPr>
      </w:pPr>
      <w:bookmarkStart w:id="0" w:name="_GoBack"/>
      <w:bookmarkEnd w:id="0"/>
    </w:p>
    <w:sectPr w:rsidR="008B58C1" w:rsidRPr="004E7184" w:rsidSect="00B16A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E31"/>
    <w:rsid w:val="00055C01"/>
    <w:rsid w:val="000E1798"/>
    <w:rsid w:val="00455E31"/>
    <w:rsid w:val="004E7184"/>
    <w:rsid w:val="006525CC"/>
    <w:rsid w:val="00731E96"/>
    <w:rsid w:val="00784D60"/>
    <w:rsid w:val="0083534C"/>
    <w:rsid w:val="008B58C1"/>
    <w:rsid w:val="00927631"/>
    <w:rsid w:val="009432A4"/>
    <w:rsid w:val="009F5258"/>
    <w:rsid w:val="00B16A7E"/>
    <w:rsid w:val="00B244ED"/>
    <w:rsid w:val="00B31B38"/>
    <w:rsid w:val="00BD0FFC"/>
    <w:rsid w:val="00BE4C70"/>
    <w:rsid w:val="00C75935"/>
    <w:rsid w:val="00E01A76"/>
    <w:rsid w:val="00E84C59"/>
    <w:rsid w:val="00EF3F53"/>
    <w:rsid w:val="00F008EB"/>
    <w:rsid w:val="00F27FDC"/>
    <w:rsid w:val="00F6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BA105"/>
  <w15:docId w15:val="{E935FCDB-DA3B-456B-B559-BDB9902E8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4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C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2F03F-CE04-4AC1-A1EB-7B720843A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4726ADE2</Template>
  <TotalTime>1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sbangs</dc:creator>
  <cp:lastModifiedBy>JakemanE</cp:lastModifiedBy>
  <cp:revision>3</cp:revision>
  <dcterms:created xsi:type="dcterms:W3CDTF">2020-07-02T14:42:00Z</dcterms:created>
  <dcterms:modified xsi:type="dcterms:W3CDTF">2020-07-02T14:43:00Z</dcterms:modified>
</cp:coreProperties>
</file>