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258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Week </w:t>
      </w:r>
      <w:r w:rsidR="00B244ED">
        <w:rPr>
          <w:rFonts w:ascii="Comic Sans MS" w:hAnsi="Comic Sans MS"/>
          <w:sz w:val="24"/>
          <w:u w:val="single"/>
        </w:rPr>
        <w:t>7</w:t>
      </w:r>
      <w:r w:rsidRPr="004E7184">
        <w:rPr>
          <w:rFonts w:ascii="Comic Sans MS" w:hAnsi="Comic Sans MS"/>
          <w:sz w:val="24"/>
          <w:u w:val="single"/>
        </w:rPr>
        <w:t xml:space="preserve"> - w/b </w:t>
      </w:r>
      <w:r w:rsidR="00B244ED">
        <w:rPr>
          <w:rFonts w:ascii="Comic Sans MS" w:hAnsi="Comic Sans MS"/>
          <w:sz w:val="24"/>
          <w:u w:val="single"/>
        </w:rPr>
        <w:t>13</w:t>
      </w:r>
      <w:r w:rsidR="009F5258" w:rsidRPr="009F5258">
        <w:rPr>
          <w:rFonts w:ascii="Comic Sans MS" w:hAnsi="Comic Sans MS"/>
          <w:sz w:val="24"/>
          <w:u w:val="single"/>
          <w:vertAlign w:val="superscript"/>
        </w:rPr>
        <w:t>th</w:t>
      </w:r>
      <w:r w:rsidR="009F5258">
        <w:rPr>
          <w:rFonts w:ascii="Comic Sans MS" w:hAnsi="Comic Sans MS"/>
          <w:sz w:val="24"/>
          <w:u w:val="single"/>
        </w:rPr>
        <w:t xml:space="preserve"> July</w:t>
      </w:r>
    </w:p>
    <w:p w:rsidR="008B58C1" w:rsidRDefault="00455E31" w:rsidP="00BD0FFC">
      <w:pPr>
        <w:rPr>
          <w:rFonts w:ascii="Comic Sans MS" w:hAnsi="Comic Sans MS"/>
          <w:sz w:val="24"/>
          <w:u w:val="single"/>
        </w:rPr>
      </w:pPr>
      <w:r w:rsidRPr="004E7184">
        <w:rPr>
          <w:rFonts w:ascii="Comic Sans MS" w:hAnsi="Comic Sans MS"/>
          <w:sz w:val="24"/>
          <w:u w:val="single"/>
        </w:rPr>
        <w:t xml:space="preserve">Day </w:t>
      </w:r>
      <w:r w:rsidR="00596822">
        <w:rPr>
          <w:rFonts w:ascii="Comic Sans MS" w:hAnsi="Comic Sans MS"/>
          <w:sz w:val="24"/>
          <w:u w:val="single"/>
        </w:rPr>
        <w:t>3</w:t>
      </w:r>
      <w:r w:rsidR="008B58C1">
        <w:rPr>
          <w:rFonts w:ascii="Comic Sans MS" w:hAnsi="Comic Sans MS"/>
          <w:sz w:val="24"/>
          <w:u w:val="single"/>
        </w:rPr>
        <w:t xml:space="preserve"> Maths</w:t>
      </w:r>
    </w:p>
    <w:p w:rsidR="000E1798" w:rsidRDefault="000E1798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Today we continuing to learn about money. </w:t>
      </w:r>
    </w:p>
    <w:p w:rsidR="00E65549" w:rsidRDefault="00E65549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read the amounts below and write the amount using p and £?</w:t>
      </w:r>
    </w:p>
    <w:p w:rsidR="008B58C1" w:rsidRDefault="000C0D36" w:rsidP="00BD0FFC">
      <w:pPr>
        <w:rPr>
          <w:rFonts w:ascii="Comic Sans MS" w:hAnsi="Comic Sans MS"/>
          <w:sz w:val="24"/>
          <w:u w:val="single"/>
        </w:rPr>
      </w:pPr>
      <w:r>
        <w:rPr>
          <w:noProof/>
        </w:rPr>
        <w:drawing>
          <wp:inline distT="0" distB="0" distL="0" distR="0" wp14:anchorId="593A9242" wp14:editId="69C148A7">
            <wp:extent cx="4495800" cy="573332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641" t="16840" r="37226" b="17592"/>
                    <a:stretch/>
                  </pic:blipFill>
                  <pic:spPr bwMode="auto">
                    <a:xfrm>
                      <a:off x="0" y="0"/>
                      <a:ext cx="4509011" cy="5750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6A7E" w:rsidRDefault="00455E31" w:rsidP="00BD0FFC">
      <w:pPr>
        <w:rPr>
          <w:rFonts w:ascii="Comic Sans MS" w:hAnsi="Comic Sans MS"/>
          <w:sz w:val="24"/>
        </w:rPr>
      </w:pPr>
      <w:r w:rsidRPr="004E7184">
        <w:rPr>
          <w:rFonts w:ascii="Comic Sans MS" w:hAnsi="Comic Sans MS"/>
          <w:sz w:val="24"/>
        </w:rPr>
        <w:t xml:space="preserve"> </w:t>
      </w:r>
    </w:p>
    <w:p w:rsidR="008B58C1" w:rsidRDefault="00E65549" w:rsidP="00BD0FFC">
      <w:pPr>
        <w:rPr>
          <w:rFonts w:ascii="Comic Sans MS" w:hAnsi="Comic Sans MS"/>
          <w:sz w:val="24"/>
        </w:rPr>
      </w:pPr>
      <w:r>
        <w:rPr>
          <w:noProof/>
        </w:rPr>
        <w:lastRenderedPageBreak/>
        <w:drawing>
          <wp:inline distT="0" distB="0" distL="0" distR="0" wp14:anchorId="25E67A76" wp14:editId="248D7EFB">
            <wp:extent cx="5600700" cy="6947433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925" t="15227" r="41525" b="26550"/>
                    <a:stretch/>
                  </pic:blipFill>
                  <pic:spPr bwMode="auto">
                    <a:xfrm>
                      <a:off x="0" y="0"/>
                      <a:ext cx="5615896" cy="69662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</w:p>
    <w:p w:rsidR="00E65549" w:rsidRDefault="00E65549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We are looking at amounts. </w:t>
      </w:r>
    </w:p>
    <w:p w:rsidR="00E65549" w:rsidRDefault="00E65549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 make 2p we need 2 1ps. </w:t>
      </w:r>
    </w:p>
    <w:p w:rsidR="00E65549" w:rsidRDefault="00E65549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 make 5p we need 5 10ps.</w:t>
      </w:r>
    </w:p>
    <w:p w:rsidR="00E65549" w:rsidRDefault="00E65549" w:rsidP="00BD0FF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Using this, can you work out the exchanges below?</w:t>
      </w:r>
      <w:bookmarkStart w:id="0" w:name="_GoBack"/>
      <w:bookmarkEnd w:id="0"/>
    </w:p>
    <w:p w:rsidR="00E65549" w:rsidRPr="004E7184" w:rsidRDefault="00E65549" w:rsidP="00BD0FFC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3E6A2660" wp14:editId="39B20182">
            <wp:extent cx="4505325" cy="567912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0847" t="32605" r="21746" b="8456"/>
                    <a:stretch/>
                  </pic:blipFill>
                  <pic:spPr bwMode="auto">
                    <a:xfrm>
                      <a:off x="0" y="0"/>
                      <a:ext cx="4515835" cy="569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65549" w:rsidRPr="004E7184" w:rsidSect="00B16A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31"/>
    <w:rsid w:val="00055C01"/>
    <w:rsid w:val="000C0D36"/>
    <w:rsid w:val="000E1798"/>
    <w:rsid w:val="00455E31"/>
    <w:rsid w:val="004E7184"/>
    <w:rsid w:val="00596822"/>
    <w:rsid w:val="006525CC"/>
    <w:rsid w:val="00731E96"/>
    <w:rsid w:val="00784D60"/>
    <w:rsid w:val="0083534C"/>
    <w:rsid w:val="008B58C1"/>
    <w:rsid w:val="00927631"/>
    <w:rsid w:val="009432A4"/>
    <w:rsid w:val="009F5258"/>
    <w:rsid w:val="00B16A7E"/>
    <w:rsid w:val="00B244ED"/>
    <w:rsid w:val="00B31B38"/>
    <w:rsid w:val="00BD0FFC"/>
    <w:rsid w:val="00BE4C70"/>
    <w:rsid w:val="00C75935"/>
    <w:rsid w:val="00E01A76"/>
    <w:rsid w:val="00E65549"/>
    <w:rsid w:val="00E84C59"/>
    <w:rsid w:val="00EF3F53"/>
    <w:rsid w:val="00F008EB"/>
    <w:rsid w:val="00F27FDC"/>
    <w:rsid w:val="00F6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AFEE8"/>
  <w15:docId w15:val="{E935FCDB-DA3B-456B-B559-BDB9902E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965F8-E4AC-44DD-8C53-26029F14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5D050115</Template>
  <TotalTime>0</TotalTime>
  <Pages>3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JakemanE</cp:lastModifiedBy>
  <cp:revision>2</cp:revision>
  <dcterms:created xsi:type="dcterms:W3CDTF">2020-07-03T07:10:00Z</dcterms:created>
  <dcterms:modified xsi:type="dcterms:W3CDTF">2020-07-03T07:10:00Z</dcterms:modified>
</cp:coreProperties>
</file>