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2B8B" w:rsidRDefault="00455E31" w:rsidP="00455E31">
      <w:pPr>
        <w:rPr>
          <w:rFonts w:ascii="Comic Sans MS" w:hAnsi="Comic Sans MS"/>
          <w:sz w:val="28"/>
          <w:u w:val="single"/>
        </w:rPr>
      </w:pPr>
      <w:r w:rsidRPr="00E41FD0">
        <w:rPr>
          <w:rFonts w:ascii="Comic Sans MS" w:hAnsi="Comic Sans MS"/>
          <w:sz w:val="28"/>
          <w:u w:val="single"/>
        </w:rPr>
        <w:t xml:space="preserve">Week </w:t>
      </w:r>
      <w:r w:rsidR="00DC78AF">
        <w:rPr>
          <w:rFonts w:ascii="Comic Sans MS" w:hAnsi="Comic Sans MS"/>
          <w:sz w:val="28"/>
          <w:u w:val="single"/>
        </w:rPr>
        <w:t>7</w:t>
      </w:r>
      <w:r w:rsidRPr="00E41FD0">
        <w:rPr>
          <w:rFonts w:ascii="Comic Sans MS" w:hAnsi="Comic Sans MS"/>
          <w:sz w:val="28"/>
          <w:u w:val="single"/>
        </w:rPr>
        <w:t xml:space="preserve"> - w/b </w:t>
      </w:r>
      <w:r w:rsidR="00DC78AF">
        <w:rPr>
          <w:rFonts w:ascii="Comic Sans MS" w:hAnsi="Comic Sans MS"/>
          <w:sz w:val="28"/>
          <w:u w:val="single"/>
        </w:rPr>
        <w:t>13</w:t>
      </w:r>
      <w:r w:rsidR="00702B8B" w:rsidRPr="00702B8B">
        <w:rPr>
          <w:rFonts w:ascii="Comic Sans MS" w:hAnsi="Comic Sans MS"/>
          <w:sz w:val="28"/>
          <w:u w:val="single"/>
          <w:vertAlign w:val="superscript"/>
        </w:rPr>
        <w:t>th</w:t>
      </w:r>
      <w:r w:rsidR="00702B8B">
        <w:rPr>
          <w:rFonts w:ascii="Comic Sans MS" w:hAnsi="Comic Sans MS"/>
          <w:sz w:val="28"/>
          <w:u w:val="single"/>
        </w:rPr>
        <w:t xml:space="preserve"> July </w:t>
      </w:r>
    </w:p>
    <w:p w:rsidR="00455E31" w:rsidRPr="00E41FD0" w:rsidRDefault="00455E31" w:rsidP="00455E31">
      <w:pPr>
        <w:rPr>
          <w:rFonts w:ascii="Comic Sans MS" w:hAnsi="Comic Sans MS"/>
          <w:sz w:val="28"/>
        </w:rPr>
      </w:pPr>
      <w:r w:rsidRPr="00E41FD0">
        <w:rPr>
          <w:rFonts w:ascii="Comic Sans MS" w:hAnsi="Comic Sans MS"/>
          <w:sz w:val="28"/>
          <w:u w:val="single"/>
        </w:rPr>
        <w:t xml:space="preserve">Day 3 - </w:t>
      </w:r>
      <w:r w:rsidR="00921CD6" w:rsidRPr="00E41FD0">
        <w:rPr>
          <w:rFonts w:ascii="Comic Sans MS" w:hAnsi="Comic Sans MS"/>
          <w:sz w:val="28"/>
          <w:u w:val="single"/>
        </w:rPr>
        <w:t>Science</w:t>
      </w:r>
    </w:p>
    <w:p w:rsidR="00E41FD0" w:rsidRDefault="00E84C59" w:rsidP="00DC78AF">
      <w:pPr>
        <w:spacing w:after="0"/>
        <w:rPr>
          <w:rFonts w:ascii="Comic Sans MS" w:hAnsi="Comic Sans MS"/>
          <w:sz w:val="24"/>
        </w:rPr>
      </w:pPr>
      <w:r w:rsidRPr="000D1F98">
        <w:rPr>
          <w:rFonts w:ascii="Comic Sans MS" w:hAnsi="Comic Sans MS"/>
          <w:sz w:val="24"/>
        </w:rPr>
        <w:t>T</w:t>
      </w:r>
      <w:r w:rsidR="00F92AF5" w:rsidRPr="000D1F98">
        <w:rPr>
          <w:rFonts w:ascii="Comic Sans MS" w:hAnsi="Comic Sans MS"/>
          <w:sz w:val="24"/>
        </w:rPr>
        <w:t xml:space="preserve">his </w:t>
      </w:r>
      <w:r w:rsidR="00093571">
        <w:rPr>
          <w:rFonts w:ascii="Comic Sans MS" w:hAnsi="Comic Sans MS"/>
          <w:sz w:val="24"/>
        </w:rPr>
        <w:t>week we have been learning all about the type of animals that we keep as pets in our homes. As an end of term treat, you can play pet bingo! Use the clues and guess the pet, then cross it off on your card. Which player will be the first to cross off all their animals?</w:t>
      </w:r>
    </w:p>
    <w:p w:rsidR="00093571" w:rsidRDefault="00093571" w:rsidP="00DC78AF">
      <w:pPr>
        <w:spacing w:after="0"/>
        <w:rPr>
          <w:rFonts w:ascii="Comic Sans MS" w:hAnsi="Comic Sans MS"/>
          <w:sz w:val="24"/>
        </w:rPr>
      </w:pPr>
      <w:r>
        <w:rPr>
          <w:rFonts w:ascii="Comic Sans MS" w:hAnsi="Comic Sans MS"/>
          <w:sz w:val="24"/>
        </w:rPr>
        <w:t>There are 3 spare squares. Can you write your own clues for some other pets and draw them in?</w:t>
      </w:r>
    </w:p>
    <w:p w:rsidR="00093571" w:rsidRDefault="00093571" w:rsidP="00DC78AF">
      <w:pPr>
        <w:spacing w:after="0"/>
        <w:rPr>
          <w:rFonts w:ascii="Comic Sans MS" w:hAnsi="Comic Sans MS"/>
          <w:sz w:val="24"/>
        </w:rPr>
      </w:pPr>
    </w:p>
    <w:p w:rsidR="00093571" w:rsidRPr="000D1F98" w:rsidRDefault="00093571" w:rsidP="00DC78AF">
      <w:pPr>
        <w:spacing w:after="0"/>
        <w:rPr>
          <w:rFonts w:ascii="Comic Sans MS" w:hAnsi="Comic Sans MS"/>
          <w:sz w:val="24"/>
        </w:rPr>
      </w:pPr>
      <w:r>
        <w:rPr>
          <w:noProof/>
        </w:rPr>
        <w:drawing>
          <wp:anchor distT="0" distB="0" distL="114300" distR="114300" simplePos="0" relativeHeight="251658240" behindDoc="0" locked="0" layoutInCell="1" allowOverlap="1" wp14:anchorId="6CF53FA5">
            <wp:simplePos x="0" y="0"/>
            <wp:positionH relativeFrom="margin">
              <wp:align>center</wp:align>
            </wp:positionH>
            <wp:positionV relativeFrom="paragraph">
              <wp:posOffset>182880</wp:posOffset>
            </wp:positionV>
            <wp:extent cx="6363934" cy="51911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21438" t="30743" r="23554" b="13170"/>
                    <a:stretch/>
                  </pic:blipFill>
                  <pic:spPr bwMode="auto">
                    <a:xfrm>
                      <a:off x="0" y="0"/>
                      <a:ext cx="6363934" cy="5191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84C59" w:rsidRDefault="00E84C59" w:rsidP="00455E31"/>
    <w:p w:rsidR="00E41FD0" w:rsidRDefault="00E41FD0"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p w:rsidR="00093571" w:rsidRDefault="00093571" w:rsidP="00455E31">
      <w:r>
        <w:rPr>
          <w:noProof/>
        </w:rPr>
        <w:lastRenderedPageBreak/>
        <w:drawing>
          <wp:anchor distT="0" distB="0" distL="114300" distR="114300" simplePos="0" relativeHeight="251659264" behindDoc="0" locked="0" layoutInCell="1" allowOverlap="1" wp14:anchorId="1CA8E8AD">
            <wp:simplePos x="0" y="0"/>
            <wp:positionH relativeFrom="margin">
              <wp:align>center</wp:align>
            </wp:positionH>
            <wp:positionV relativeFrom="paragraph">
              <wp:posOffset>-548</wp:posOffset>
            </wp:positionV>
            <wp:extent cx="6742780" cy="7630511"/>
            <wp:effectExtent l="0" t="0" r="127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1181" t="11347" r="22431" b="8887"/>
                    <a:stretch/>
                  </pic:blipFill>
                  <pic:spPr bwMode="auto">
                    <a:xfrm>
                      <a:off x="0" y="0"/>
                      <a:ext cx="6742780" cy="76305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3571" w:rsidRDefault="00093571" w:rsidP="00455E31"/>
    <w:p w:rsidR="00093571" w:rsidRDefault="00093571" w:rsidP="00455E31">
      <w:bookmarkStart w:id="0" w:name="_GoBack"/>
      <w:bookmarkEnd w:id="0"/>
    </w:p>
    <w:sectPr w:rsidR="00093571" w:rsidSect="00F654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E31"/>
    <w:rsid w:val="0007067E"/>
    <w:rsid w:val="00093571"/>
    <w:rsid w:val="000D1F98"/>
    <w:rsid w:val="00122252"/>
    <w:rsid w:val="00455E31"/>
    <w:rsid w:val="00702B8B"/>
    <w:rsid w:val="00784D60"/>
    <w:rsid w:val="00921CD6"/>
    <w:rsid w:val="009432A4"/>
    <w:rsid w:val="00BD0FFC"/>
    <w:rsid w:val="00BE4C70"/>
    <w:rsid w:val="00DC78AF"/>
    <w:rsid w:val="00E01A76"/>
    <w:rsid w:val="00E41FD0"/>
    <w:rsid w:val="00E84C59"/>
    <w:rsid w:val="00EF3F53"/>
    <w:rsid w:val="00F008EB"/>
    <w:rsid w:val="00F27FDC"/>
    <w:rsid w:val="00F65462"/>
    <w:rsid w:val="00F92AF5"/>
    <w:rsid w:val="00FE1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B8A8B"/>
  <w15:docId w15:val="{E935FCDB-DA3B-456B-B559-BDB9902E8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4C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C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CFE27D30</Template>
  <TotalTime>4</TotalTime>
  <Pages>2</Pages>
  <Words>64</Words>
  <Characters>370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sbangs</dc:creator>
  <cp:lastModifiedBy>TownleyJ</cp:lastModifiedBy>
  <cp:revision>3</cp:revision>
  <dcterms:created xsi:type="dcterms:W3CDTF">2020-07-02T12:30:00Z</dcterms:created>
  <dcterms:modified xsi:type="dcterms:W3CDTF">2020-07-03T12:08:00Z</dcterms:modified>
</cp:coreProperties>
</file>